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17BC9" w14:textId="567AAC46" w:rsidR="00007B1D" w:rsidRDefault="00764C84"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E95AA91" wp14:editId="60DAA81A">
                <wp:simplePos x="0" y="0"/>
                <wp:positionH relativeFrom="margin">
                  <wp:align>left</wp:align>
                </wp:positionH>
                <wp:positionV relativeFrom="paragraph">
                  <wp:posOffset>10886</wp:posOffset>
                </wp:positionV>
                <wp:extent cx="1806575" cy="10201275"/>
                <wp:effectExtent l="0" t="0" r="3175" b="9525"/>
                <wp:wrapNone/>
                <wp:docPr id="2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6575" cy="1020127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1AAC4" id="Rechteck 5" o:spid="_x0000_s1026" style="position:absolute;margin-left:0;margin-top:.85pt;width:142.25pt;height:803.25pt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253649E" wp14:editId="7624414B">
                <wp:simplePos x="0" y="0"/>
                <wp:positionH relativeFrom="margin">
                  <wp:posOffset>3161030</wp:posOffset>
                </wp:positionH>
                <wp:positionV relativeFrom="paragraph">
                  <wp:posOffset>86995</wp:posOffset>
                </wp:positionV>
                <wp:extent cx="3929380" cy="914400"/>
                <wp:effectExtent l="0" t="0" r="0" b="0"/>
                <wp:wrapNone/>
                <wp:docPr id="27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93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3F268B" w14:textId="4A4E54E1" w:rsidR="00EC159D" w:rsidRPr="004C564B" w:rsidRDefault="004C564B" w:rsidP="004C564B">
                            <w:pPr>
                              <w:widowControl w:val="0"/>
                              <w:spacing w:line="136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80"/>
                                <w:szCs w:val="80"/>
                                <w:lang w:val="de-AT"/>
                              </w:rPr>
                            </w:pPr>
                            <w:r w:rsidRPr="004C564B"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w w:val="90"/>
                                <w:sz w:val="80"/>
                                <w:szCs w:val="80"/>
                                <w:lang w:val="de-AT" w:bidi="de-DE"/>
                              </w:rPr>
                              <w:t>NEWSLETTE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w w:val="90"/>
                                <w:sz w:val="80"/>
                                <w:szCs w:val="80"/>
                                <w:lang w:val="de-AT" w:bidi="de-DE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53649E" id="_x0000_t202" coordsize="21600,21600" o:spt="202" path="m,l,21600r21600,l21600,xe">
                <v:stroke joinstyle="miter"/>
                <v:path gradientshapeok="t" o:connecttype="rect"/>
              </v:shapetype>
              <v:shape id="Textfeld 33" o:spid="_x0000_s1026" type="#_x0000_t202" style="position:absolute;margin-left:248.9pt;margin-top:6.85pt;width:309.4pt;height:1in;z-index:251646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" filled="f" fillcolor="#fffffe" stroked="f" strokecolor="#212120" insetpen="t">
                <v:textbox inset="2.88pt,2.88pt,2.88pt,2.88pt">
                  <w:txbxContent>
                    <w:p w14:paraId="143F268B" w14:textId="4A4E54E1" w:rsidR="00EC159D" w:rsidRPr="004C564B" w:rsidRDefault="004C564B" w:rsidP="004C564B">
                      <w:pPr>
                        <w:widowControl w:val="0"/>
                        <w:spacing w:line="1360" w:lineRule="exact"/>
                        <w:jc w:val="right"/>
                        <w:rPr>
                          <w:rFonts w:ascii="Arial" w:hAnsi="Arial" w:cs="Arial"/>
                          <w:color w:val="FFFFFE"/>
                          <w:w w:val="90"/>
                          <w:sz w:val="80"/>
                          <w:szCs w:val="80"/>
                          <w:lang w:val="de-AT"/>
                        </w:rPr>
                      </w:pPr>
                      <w:r w:rsidRPr="004C564B">
                        <w:rPr>
                          <w:rFonts w:ascii="Arial" w:eastAsia="Arial" w:hAnsi="Arial" w:cs="Arial"/>
                          <w:b/>
                          <w:color w:val="FFFFFE"/>
                          <w:w w:val="90"/>
                          <w:sz w:val="80"/>
                          <w:szCs w:val="80"/>
                          <w:lang w:val="de-AT" w:bidi="de-DE"/>
                        </w:rPr>
                        <w:t>NEWSLETTE</w:t>
                      </w:r>
                      <w:r>
                        <w:rPr>
                          <w:rFonts w:ascii="Arial" w:eastAsia="Arial" w:hAnsi="Arial" w:cs="Arial"/>
                          <w:b/>
                          <w:color w:val="FFFFFE"/>
                          <w:w w:val="90"/>
                          <w:sz w:val="80"/>
                          <w:szCs w:val="80"/>
                          <w:lang w:val="de-AT" w:bidi="de-DE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29E689A" wp14:editId="4F8ABA0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00570" cy="1843405"/>
                <wp:effectExtent l="0" t="0" r="5080" b="4445"/>
                <wp:wrapNone/>
                <wp:docPr id="3" name="Freihand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0570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5F8E86" w14:textId="77777777" w:rsidR="004C564B" w:rsidRDefault="004C564B" w:rsidP="004C56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E689A" id="Freihandform 6" o:spid="_x0000_s1027" style="position:absolute;margin-left:0;margin-top:0;width:559.1pt;height:145.15pt;z-index:251638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448,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" adj="-11796480,,5400" path="m,c,650,,650,,650,914,423,1786,414,2448,466,2448,,2448,,2448,l,xe" fillcolor="#2190c7 [1614]" stroked="f">
                <v:stroke joinstyle="miter"/>
                <v:formulas/>
                <v:path arrowok="t" o:connecttype="custom" o:connectlocs="0,0;0,1843405;7100570,1321580;7100570,0;0,0" o:connectangles="0,0,0,0,0" textboxrect="0,0,2448,650"/>
                <v:textbox>
                  <w:txbxContent>
                    <w:p w14:paraId="7F5F8E86" w14:textId="77777777" w:rsidR="004C564B" w:rsidRDefault="004C564B" w:rsidP="004C564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260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07189E" wp14:editId="3871E594">
                <wp:simplePos x="0" y="0"/>
                <wp:positionH relativeFrom="column">
                  <wp:posOffset>196850</wp:posOffset>
                </wp:positionH>
                <wp:positionV relativeFrom="paragraph">
                  <wp:posOffset>160020</wp:posOffset>
                </wp:positionV>
                <wp:extent cx="571500" cy="228600"/>
                <wp:effectExtent l="0" t="0" r="0" b="0"/>
                <wp:wrapNone/>
                <wp:docPr id="34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79AC9B" w14:textId="77777777" w:rsidR="00EC159D" w:rsidRDefault="00EC159D" w:rsidP="00EC159D">
                            <w:pPr>
                              <w:widowControl w:val="0"/>
                              <w:spacing w:line="16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E3640"/>
                                <w:spacing w:val="20"/>
                                <w:w w:val="90"/>
                                <w:sz w:val="14"/>
                                <w:szCs w:val="14"/>
                                <w:lang w:bidi="de-DE"/>
                              </w:rPr>
                              <w:t>AUSGABE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7189E" id="Textfeld 40" o:spid="_x0000_s1028" type="#_x0000_t202" style="position:absolute;margin-left:15.5pt;margin-top:12.6pt;width:45pt;height:1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" filled="f" fillcolor="#fffffe" stroked="f" strokecolor="#212120" insetpen="t">
                <v:textbox inset="2.88pt,2.88pt,2.88pt,2.88pt">
                  <w:txbxContent>
                    <w:p w14:paraId="6479AC9B" w14:textId="77777777" w:rsidR="00EC159D" w:rsidRDefault="00EC159D" w:rsidP="00EC159D">
                      <w:pPr>
                        <w:widowControl w:val="0"/>
                        <w:spacing w:line="160" w:lineRule="exact"/>
                        <w:rPr>
                          <w:rFonts w:ascii="Arial" w:hAnsi="Arial" w:cs="Arial"/>
                          <w:color w:val="2E3640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2E3640"/>
                          <w:spacing w:val="20"/>
                          <w:w w:val="90"/>
                          <w:sz w:val="14"/>
                          <w:szCs w:val="14"/>
                          <w:lang w:bidi="de-DE"/>
                        </w:rPr>
                        <w:t>AUSGABE</w:t>
                      </w:r>
                    </w:p>
                  </w:txbxContent>
                </v:textbox>
              </v:shape>
            </w:pict>
          </mc:Fallback>
        </mc:AlternateContent>
      </w:r>
    </w:p>
    <w:p w14:paraId="0E16A6D0" w14:textId="181FF38B" w:rsidR="00007B1D" w:rsidRDefault="00590D44"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7D72A84" wp14:editId="7DC65FE9">
                <wp:simplePos x="0" y="0"/>
                <wp:positionH relativeFrom="column">
                  <wp:posOffset>2095500</wp:posOffset>
                </wp:positionH>
                <wp:positionV relativeFrom="paragraph">
                  <wp:posOffset>3671888</wp:posOffset>
                </wp:positionV>
                <wp:extent cx="2377440" cy="6296025"/>
                <wp:effectExtent l="0" t="0" r="3810" b="9525"/>
                <wp:wrapNone/>
                <wp:docPr id="44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29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9F45CB" w14:textId="33F05375" w:rsidR="00923510" w:rsidRDefault="00FB645D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Montag</w:t>
                            </w:r>
                            <w:r w:rsidR="00923510" w:rsidRPr="0092351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923510" w:rsidRPr="0092351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Jänner</w:t>
                            </w:r>
                            <w:r w:rsidR="00923510" w:rsidRPr="0092351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1AE48D99" w14:textId="77777777" w:rsidR="00590D44" w:rsidRPr="00590D44" w:rsidRDefault="00590D44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1893D30F" w14:textId="77777777" w:rsidR="00FB645D" w:rsidRPr="00254B28" w:rsidRDefault="00FB645D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54B28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Hl. Messen um 09.30, 11.00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r w:rsidRPr="00254B28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19.00 Uhr.</w:t>
                            </w:r>
                          </w:p>
                          <w:p w14:paraId="5C7DE216" w14:textId="77777777" w:rsidR="00923510" w:rsidRPr="00923510" w:rsidRDefault="00923510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3C8F05EC" w14:textId="7BF41B2E" w:rsidR="00590D44" w:rsidRDefault="00FB645D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Samstag</w:t>
                            </w:r>
                            <w:r w:rsidR="00923510" w:rsidRPr="0092351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923510" w:rsidRPr="0092351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Jänner</w:t>
                            </w:r>
                            <w:r w:rsidR="00923510" w:rsidRPr="0092351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="00923510" w:rsidRPr="0092351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3454B7" w14:textId="7DE126C2" w:rsidR="00590D44" w:rsidRDefault="00FB645D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Erscheinung des Herrn</w:t>
                            </w:r>
                          </w:p>
                          <w:p w14:paraId="6A8DA844" w14:textId="77777777" w:rsidR="00590D44" w:rsidRPr="00590D44" w:rsidRDefault="00590D44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20636B5F" w14:textId="5E54FBFF" w:rsidR="00FB645D" w:rsidRPr="00FB645D" w:rsidRDefault="00FB645D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B645D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Sternsingeraktion</w:t>
                            </w:r>
                          </w:p>
                          <w:p w14:paraId="64575B54" w14:textId="5EC3A321" w:rsidR="00923510" w:rsidRPr="00FB645D" w:rsidRDefault="00FB645D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FB645D">
                              <w:rPr>
                                <w:rFonts w:cstheme="minorHAnsi"/>
                                <w:color w:val="000000"/>
                              </w:rPr>
                              <w:t>Jeweils bei den Hl. Messen um 09.30 und 11.00 Uhr, anschließend am Nikolaiplatz und bei der Hl. Messe um 19.00 Uhr</w:t>
                            </w:r>
                            <w:r>
                              <w:rPr>
                                <w:rFonts w:cstheme="minorHAnsi"/>
                                <w:color w:val="000000"/>
                              </w:rPr>
                              <w:t>.</w:t>
                            </w:r>
                          </w:p>
                          <w:p w14:paraId="2F5CB795" w14:textId="77777777" w:rsidR="00923510" w:rsidRPr="00590D44" w:rsidRDefault="00923510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043A6A8C" w14:textId="7E6E8C27" w:rsidR="00FB645D" w:rsidRDefault="00FB645D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Sonntag</w:t>
                            </w:r>
                            <w:r w:rsidR="00923510" w:rsidRPr="0092351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07</w:t>
                            </w:r>
                            <w:r w:rsidR="00923510" w:rsidRPr="0092351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Jänner 2024</w:t>
                            </w:r>
                          </w:p>
                          <w:p w14:paraId="4E03A139" w14:textId="1DD20976" w:rsidR="00590D44" w:rsidRPr="00FB645D" w:rsidRDefault="00590D44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57DC4E50" w14:textId="31461166" w:rsidR="00923510" w:rsidRDefault="00FB645D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11.00 Uhr: Taufgottesdienst der Erstkommunionkinder </w:t>
                            </w:r>
                            <w:r w:rsidR="00D40929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der 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VS Lind und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VS Friedensschule</w:t>
                            </w:r>
                            <w:proofErr w:type="gramEnd"/>
                          </w:p>
                          <w:p w14:paraId="08363E03" w14:textId="77777777" w:rsidR="00FB645D" w:rsidRPr="00FB645D" w:rsidRDefault="00FB645D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DBB78E9" w14:textId="7062EFD7" w:rsidR="00FB645D" w:rsidRPr="00FB645D" w:rsidRDefault="00FB645D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Donnerstag</w:t>
                            </w:r>
                            <w:r w:rsidRPr="00FB645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FB645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 Jänner 2024</w:t>
                            </w:r>
                          </w:p>
                          <w:p w14:paraId="77855E04" w14:textId="77777777" w:rsidR="00FB645D" w:rsidRPr="00FB645D" w:rsidRDefault="00FB645D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235D032D" w14:textId="08BD331B" w:rsidR="00FB645D" w:rsidRDefault="00FB645D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18.45 – 20.30 Uhr: Filmabend „The Chosen“</w:t>
                            </w:r>
                          </w:p>
                          <w:p w14:paraId="03F7B8FD" w14:textId="28D7018B" w:rsidR="00FB645D" w:rsidRDefault="00FB645D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</w:rPr>
                              <w:t>Glaube und Bibel neu entdecken – mit anschließendem Austausch im Pfarrzentrum. Der Titel der Folge dieses Abends lautet „Einladungen“.</w:t>
                            </w:r>
                          </w:p>
                          <w:p w14:paraId="7E557AD6" w14:textId="77777777" w:rsidR="00FB645D" w:rsidRPr="00FB645D" w:rsidRDefault="00FB645D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6D0FF6B2" w14:textId="77777777" w:rsidR="00C44EC7" w:rsidRPr="00FB645D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Freitag</w:t>
                            </w:r>
                            <w:r w:rsidRPr="00FB645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Pr="00FB645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 Jänner 2024</w:t>
                            </w:r>
                          </w:p>
                          <w:p w14:paraId="1877F85D" w14:textId="77777777" w:rsid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4D7FB843" w14:textId="77777777" w:rsid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17.00 – 19.00 Uhr: Firmvorbereitung im Pfarrzentrum</w:t>
                            </w:r>
                          </w:p>
                          <w:p w14:paraId="475B7FDA" w14:textId="77777777" w:rsidR="00C44EC7" w:rsidRPr="00FB645D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3704EA9" w14:textId="243726B2" w:rsidR="00FB645D" w:rsidRPr="00FB645D" w:rsidRDefault="00FB645D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Mittwoch</w:t>
                            </w:r>
                            <w:r w:rsidRPr="00FB645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FB645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 Jänner 2024</w:t>
                            </w:r>
                          </w:p>
                          <w:p w14:paraId="26868196" w14:textId="77777777" w:rsidR="00FB645D" w:rsidRPr="00FB645D" w:rsidRDefault="00FB645D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7F1F573E" w14:textId="75022827" w:rsidR="00FB645D" w:rsidRDefault="00FB645D" w:rsidP="00254B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19.00 Uhr: Bibel Digital</w:t>
                            </w:r>
                          </w:p>
                          <w:p w14:paraId="3863AFB4" w14:textId="1C44B3CD" w:rsidR="00C44EC7" w:rsidRPr="00C44EC7" w:rsidRDefault="00FB645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</w:rPr>
                              <w:t>Wir vertiefen in diesem Jahr die Sonntagslesungen. Bei Teilnahme bitte um Bekanntgabe in der Pfarrkanzlei. Die Einladung erfolgt über Microsoft-Teams.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72A84" id="_x0000_t202" coordsize="21600,21600" o:spt="202" path="m,l,21600r21600,l21600,xe">
                <v:stroke joinstyle="miter"/>
                <v:path gradientshapeok="t" o:connecttype="rect"/>
              </v:shapetype>
              <v:shape id="Textfeld 37" o:spid="_x0000_s1029" type="#_x0000_t202" style="position:absolute;margin-left:165pt;margin-top:289.15pt;width:187.2pt;height:495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6A9F45CB" w14:textId="33F05375" w:rsidR="00923510" w:rsidRDefault="00FB645D" w:rsidP="00254B2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Montag</w:t>
                      </w:r>
                      <w:r w:rsidR="00923510" w:rsidRPr="0092351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923510" w:rsidRPr="0092351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Jänner</w:t>
                      </w:r>
                      <w:r w:rsidR="00923510" w:rsidRPr="0092351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202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4</w:t>
                      </w:r>
                    </w:p>
                    <w:p w14:paraId="1AE48D99" w14:textId="77777777" w:rsidR="00590D44" w:rsidRPr="00590D44" w:rsidRDefault="00590D44" w:rsidP="00254B2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4"/>
                          <w:szCs w:val="4"/>
                        </w:rPr>
                      </w:pPr>
                    </w:p>
                    <w:p w14:paraId="1893D30F" w14:textId="77777777" w:rsidR="00FB645D" w:rsidRPr="00254B28" w:rsidRDefault="00FB645D" w:rsidP="00FB645D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254B28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Hl. Messen um 09.30, 11.00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und </w:t>
                      </w:r>
                      <w:r w:rsidRPr="00254B28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19.00 Uhr.</w:t>
                      </w:r>
                    </w:p>
                    <w:p w14:paraId="5C7DE216" w14:textId="77777777" w:rsidR="00923510" w:rsidRPr="00923510" w:rsidRDefault="00923510" w:rsidP="00254B2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</w:p>
                    <w:p w14:paraId="3C8F05EC" w14:textId="7BF41B2E" w:rsidR="00590D44" w:rsidRDefault="00FB645D" w:rsidP="00254B2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Samstag</w:t>
                      </w:r>
                      <w:r w:rsidR="00923510" w:rsidRPr="0092351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="00923510" w:rsidRPr="0092351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Jänner</w:t>
                      </w:r>
                      <w:r w:rsidR="00923510" w:rsidRPr="0092351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202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="00923510" w:rsidRPr="0092351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3454B7" w14:textId="7DE126C2" w:rsidR="00590D44" w:rsidRDefault="00FB645D" w:rsidP="00254B2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Erscheinung des Herrn</w:t>
                      </w:r>
                    </w:p>
                    <w:p w14:paraId="6A8DA844" w14:textId="77777777" w:rsidR="00590D44" w:rsidRPr="00590D44" w:rsidRDefault="00590D44" w:rsidP="00254B2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4"/>
                          <w:szCs w:val="4"/>
                        </w:rPr>
                      </w:pPr>
                    </w:p>
                    <w:p w14:paraId="20636B5F" w14:textId="5E54FBFF" w:rsidR="00FB645D" w:rsidRPr="00FB645D" w:rsidRDefault="00FB645D" w:rsidP="00254B28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FB645D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Sternsingeraktion</w:t>
                      </w:r>
                    </w:p>
                    <w:p w14:paraId="64575B54" w14:textId="5EC3A321" w:rsidR="00923510" w:rsidRPr="00FB645D" w:rsidRDefault="00FB645D" w:rsidP="00FB645D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</w:rPr>
                      </w:pPr>
                      <w:r w:rsidRPr="00FB645D">
                        <w:rPr>
                          <w:rFonts w:cstheme="minorHAnsi"/>
                          <w:color w:val="000000"/>
                        </w:rPr>
                        <w:t>Jeweils bei den Hl. Messen um 09.30 und 11.00 Uhr, anschließend am Nikolaiplatz und bei der Hl. Messe um 19.00 Uhr</w:t>
                      </w:r>
                      <w:r>
                        <w:rPr>
                          <w:rFonts w:cstheme="minorHAnsi"/>
                          <w:color w:val="000000"/>
                        </w:rPr>
                        <w:t>.</w:t>
                      </w:r>
                    </w:p>
                    <w:p w14:paraId="2F5CB795" w14:textId="77777777" w:rsidR="00923510" w:rsidRPr="00590D44" w:rsidRDefault="00923510" w:rsidP="00FB645D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4"/>
                          <w:szCs w:val="4"/>
                        </w:rPr>
                      </w:pPr>
                    </w:p>
                    <w:p w14:paraId="043A6A8C" w14:textId="7E6E8C27" w:rsidR="00FB645D" w:rsidRDefault="00FB645D" w:rsidP="00FB645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Sonntag</w:t>
                      </w:r>
                      <w:r w:rsidR="00923510" w:rsidRPr="0092351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07</w:t>
                      </w:r>
                      <w:r w:rsidR="00923510" w:rsidRPr="00923510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Jänner 2024</w:t>
                      </w:r>
                    </w:p>
                    <w:p w14:paraId="4E03A139" w14:textId="1DD20976" w:rsidR="00590D44" w:rsidRPr="00FB645D" w:rsidRDefault="00590D44" w:rsidP="00FB645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4"/>
                          <w:szCs w:val="4"/>
                        </w:rPr>
                      </w:pPr>
                    </w:p>
                    <w:p w14:paraId="57DC4E50" w14:textId="31461166" w:rsidR="00923510" w:rsidRDefault="00FB645D" w:rsidP="00FB645D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11.00 Uhr: Taufgottesdienst der Erstkommunionkinder </w:t>
                      </w:r>
                      <w:r w:rsidR="00D40929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der 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VS Lind und </w:t>
                      </w:r>
                      <w:proofErr w:type="gramStart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VS Friedensschule</w:t>
                      </w:r>
                      <w:proofErr w:type="gramEnd"/>
                    </w:p>
                    <w:p w14:paraId="08363E03" w14:textId="77777777" w:rsidR="00FB645D" w:rsidRPr="00FB645D" w:rsidRDefault="00FB645D" w:rsidP="00254B28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10"/>
                          <w:szCs w:val="10"/>
                        </w:rPr>
                      </w:pPr>
                    </w:p>
                    <w:p w14:paraId="2DBB78E9" w14:textId="7062EFD7" w:rsidR="00FB645D" w:rsidRPr="00FB645D" w:rsidRDefault="00FB645D" w:rsidP="00254B2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Donnerstag</w:t>
                      </w:r>
                      <w:r w:rsidRPr="00FB645D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 1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FB645D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 Jänner 2024</w:t>
                      </w:r>
                    </w:p>
                    <w:p w14:paraId="77855E04" w14:textId="77777777" w:rsidR="00FB645D" w:rsidRPr="00FB645D" w:rsidRDefault="00FB645D" w:rsidP="00254B28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4"/>
                          <w:szCs w:val="4"/>
                        </w:rPr>
                      </w:pPr>
                    </w:p>
                    <w:p w14:paraId="235D032D" w14:textId="08BD331B" w:rsidR="00FB645D" w:rsidRDefault="00FB645D" w:rsidP="00254B28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18.45 – 20.30 Uhr: Filmabend „The Chosen“</w:t>
                      </w:r>
                    </w:p>
                    <w:p w14:paraId="03F7B8FD" w14:textId="28D7018B" w:rsidR="00FB645D" w:rsidRDefault="00FB645D" w:rsidP="00254B28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</w:rPr>
                      </w:pPr>
                      <w:r>
                        <w:rPr>
                          <w:rFonts w:cstheme="minorHAnsi"/>
                          <w:color w:val="000000"/>
                        </w:rPr>
                        <w:t>Glaube und Bibel neu entdecken – mit anschließendem Austausch im Pfarrzentrum. Der Titel der Folge dieses Abends lautet „Einladungen“.</w:t>
                      </w:r>
                    </w:p>
                    <w:p w14:paraId="7E557AD6" w14:textId="77777777" w:rsidR="00FB645D" w:rsidRPr="00FB645D" w:rsidRDefault="00FB645D" w:rsidP="00254B28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10"/>
                          <w:szCs w:val="10"/>
                        </w:rPr>
                      </w:pPr>
                    </w:p>
                    <w:p w14:paraId="6D0FF6B2" w14:textId="77777777" w:rsidR="00C44EC7" w:rsidRPr="00FB645D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Freitag</w:t>
                      </w:r>
                      <w:r w:rsidRPr="00FB645D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 1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Pr="00FB645D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 Jänner 2024</w:t>
                      </w:r>
                    </w:p>
                    <w:p w14:paraId="1877F85D" w14:textId="77777777" w:rsid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4"/>
                          <w:szCs w:val="4"/>
                        </w:rPr>
                      </w:pPr>
                    </w:p>
                    <w:p w14:paraId="4D7FB843" w14:textId="77777777" w:rsid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17.00 – 19.00 Uhr: Firmvorbereitung im Pfarrzentrum</w:t>
                      </w:r>
                    </w:p>
                    <w:p w14:paraId="475B7FDA" w14:textId="77777777" w:rsidR="00C44EC7" w:rsidRPr="00FB645D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10"/>
                          <w:szCs w:val="10"/>
                        </w:rPr>
                      </w:pPr>
                    </w:p>
                    <w:p w14:paraId="23704EA9" w14:textId="243726B2" w:rsidR="00FB645D" w:rsidRPr="00FB645D" w:rsidRDefault="00FB645D" w:rsidP="00FB645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Mittwoch</w:t>
                      </w:r>
                      <w:r w:rsidRPr="00FB645D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 1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FB645D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 Jänner 2024</w:t>
                      </w:r>
                    </w:p>
                    <w:p w14:paraId="26868196" w14:textId="77777777" w:rsidR="00FB645D" w:rsidRPr="00FB645D" w:rsidRDefault="00FB645D" w:rsidP="00FB645D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4"/>
                          <w:szCs w:val="4"/>
                        </w:rPr>
                      </w:pPr>
                    </w:p>
                    <w:p w14:paraId="7F1F573E" w14:textId="75022827" w:rsidR="00FB645D" w:rsidRDefault="00FB645D" w:rsidP="00254B28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19.00 Uhr: Bibel Digital</w:t>
                      </w:r>
                    </w:p>
                    <w:p w14:paraId="3863AFB4" w14:textId="1C44B3CD" w:rsidR="00C44EC7" w:rsidRPr="00C44EC7" w:rsidRDefault="00FB645D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</w:rPr>
                      </w:pPr>
                      <w:r>
                        <w:rPr>
                          <w:rFonts w:cstheme="minorHAnsi"/>
                          <w:color w:val="000000"/>
                        </w:rPr>
                        <w:t>Wir vertiefen in diesem Jahr die Sonntagslesungen. Bei Teilnahme bitte um Bekanntgabe in der Pfarrkanzlei. Die Einladung erfolgt über Microsoft-Teams.</w:t>
                      </w:r>
                    </w:p>
                  </w:txbxContent>
                </v:textbox>
              </v:shape>
            </w:pict>
          </mc:Fallback>
        </mc:AlternateContent>
      </w:r>
      <w:r w:rsidR="00254B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B821DC" wp14:editId="433A5439">
                <wp:simplePos x="0" y="0"/>
                <wp:positionH relativeFrom="column">
                  <wp:posOffset>2052638</wp:posOffset>
                </wp:positionH>
                <wp:positionV relativeFrom="paragraph">
                  <wp:posOffset>3333750</wp:posOffset>
                </wp:positionV>
                <wp:extent cx="5295900" cy="337820"/>
                <wp:effectExtent l="0" t="0" r="0" b="5080"/>
                <wp:wrapNone/>
                <wp:docPr id="4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4F6965" w14:textId="75586F81" w:rsidR="00EC159D" w:rsidRPr="00C44EC7" w:rsidRDefault="00923510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0B5294" w:themeColor="accent1" w:themeShade="BF"/>
                                <w:w w:val="90"/>
                                <w:sz w:val="38"/>
                                <w:szCs w:val="38"/>
                                <w:lang w:val="de-AT"/>
                              </w:rPr>
                            </w:pPr>
                            <w:r w:rsidRPr="00C44EC7">
                              <w:rPr>
                                <w:rFonts w:ascii="Arial" w:eastAsia="Arial" w:hAnsi="Arial" w:cs="Arial"/>
                                <w:color w:val="0B5294" w:themeColor="accent1" w:themeShade="BF"/>
                                <w:spacing w:val="8"/>
                                <w:w w:val="90"/>
                                <w:sz w:val="38"/>
                                <w:szCs w:val="38"/>
                                <w:lang w:val="de-AT" w:bidi="de-DE"/>
                              </w:rPr>
                              <w:t xml:space="preserve">TERMINE IM </w:t>
                            </w:r>
                            <w:r w:rsidR="00FB645D" w:rsidRPr="00C44EC7">
                              <w:rPr>
                                <w:rFonts w:ascii="Arial" w:eastAsia="Arial" w:hAnsi="Arial" w:cs="Arial"/>
                                <w:color w:val="0B5294" w:themeColor="accent1" w:themeShade="BF"/>
                                <w:spacing w:val="8"/>
                                <w:w w:val="90"/>
                                <w:sz w:val="38"/>
                                <w:szCs w:val="38"/>
                                <w:lang w:val="de-AT" w:bidi="de-DE"/>
                              </w:rPr>
                              <w:t>JÄNNER</w:t>
                            </w:r>
                            <w:r w:rsidRPr="00C44EC7">
                              <w:rPr>
                                <w:rFonts w:ascii="Arial" w:eastAsia="Arial" w:hAnsi="Arial" w:cs="Arial"/>
                                <w:color w:val="0B5294" w:themeColor="accent1" w:themeShade="BF"/>
                                <w:spacing w:val="8"/>
                                <w:w w:val="90"/>
                                <w:sz w:val="38"/>
                                <w:szCs w:val="38"/>
                                <w:lang w:val="de-AT" w:bidi="de-DE"/>
                              </w:rPr>
                              <w:t xml:space="preserve"> 202</w:t>
                            </w:r>
                            <w:r w:rsidR="00FB645D" w:rsidRPr="00C44EC7">
                              <w:rPr>
                                <w:rFonts w:ascii="Arial" w:eastAsia="Arial" w:hAnsi="Arial" w:cs="Arial"/>
                                <w:color w:val="0B5294" w:themeColor="accent1" w:themeShade="BF"/>
                                <w:spacing w:val="8"/>
                                <w:w w:val="90"/>
                                <w:sz w:val="38"/>
                                <w:szCs w:val="38"/>
                                <w:lang w:val="de-AT" w:bidi="de-D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21DC" id="Textfeld 36" o:spid="_x0000_s1030" type="#_x0000_t202" style="position:absolute;margin-left:161.65pt;margin-top:262.5pt;width:417pt;height:26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034F6965" w14:textId="75586F81" w:rsidR="00EC159D" w:rsidRPr="00C44EC7" w:rsidRDefault="00923510" w:rsidP="00EC159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0B5294" w:themeColor="accent1" w:themeShade="BF"/>
                          <w:w w:val="90"/>
                          <w:sz w:val="38"/>
                          <w:szCs w:val="38"/>
                          <w:lang w:val="de-AT"/>
                        </w:rPr>
                      </w:pPr>
                      <w:r w:rsidRPr="00C44EC7">
                        <w:rPr>
                          <w:rFonts w:ascii="Arial" w:eastAsia="Arial" w:hAnsi="Arial" w:cs="Arial"/>
                          <w:color w:val="0B5294" w:themeColor="accent1" w:themeShade="BF"/>
                          <w:spacing w:val="8"/>
                          <w:w w:val="90"/>
                          <w:sz w:val="38"/>
                          <w:szCs w:val="38"/>
                          <w:lang w:val="de-AT" w:bidi="de-DE"/>
                        </w:rPr>
                        <w:t xml:space="preserve">TERMINE IM </w:t>
                      </w:r>
                      <w:r w:rsidR="00FB645D" w:rsidRPr="00C44EC7">
                        <w:rPr>
                          <w:rFonts w:ascii="Arial" w:eastAsia="Arial" w:hAnsi="Arial" w:cs="Arial"/>
                          <w:color w:val="0B5294" w:themeColor="accent1" w:themeShade="BF"/>
                          <w:spacing w:val="8"/>
                          <w:w w:val="90"/>
                          <w:sz w:val="38"/>
                          <w:szCs w:val="38"/>
                          <w:lang w:val="de-AT" w:bidi="de-DE"/>
                        </w:rPr>
                        <w:t>JÄNNER</w:t>
                      </w:r>
                      <w:r w:rsidRPr="00C44EC7">
                        <w:rPr>
                          <w:rFonts w:ascii="Arial" w:eastAsia="Arial" w:hAnsi="Arial" w:cs="Arial"/>
                          <w:color w:val="0B5294" w:themeColor="accent1" w:themeShade="BF"/>
                          <w:spacing w:val="8"/>
                          <w:w w:val="90"/>
                          <w:sz w:val="38"/>
                          <w:szCs w:val="38"/>
                          <w:lang w:val="de-AT" w:bidi="de-DE"/>
                        </w:rPr>
                        <w:t xml:space="preserve"> 202</w:t>
                      </w:r>
                      <w:r w:rsidR="00FB645D" w:rsidRPr="00C44EC7">
                        <w:rPr>
                          <w:rFonts w:ascii="Arial" w:eastAsia="Arial" w:hAnsi="Arial" w:cs="Arial"/>
                          <w:color w:val="0B5294" w:themeColor="accent1" w:themeShade="BF"/>
                          <w:spacing w:val="8"/>
                          <w:w w:val="90"/>
                          <w:sz w:val="38"/>
                          <w:szCs w:val="38"/>
                          <w:lang w:val="de-AT" w:bidi="de-D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54B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32B106C" wp14:editId="03898ECE">
                <wp:simplePos x="0" y="0"/>
                <wp:positionH relativeFrom="column">
                  <wp:posOffset>4657725</wp:posOffset>
                </wp:positionH>
                <wp:positionV relativeFrom="paragraph">
                  <wp:posOffset>3671888</wp:posOffset>
                </wp:positionV>
                <wp:extent cx="2377440" cy="6253162"/>
                <wp:effectExtent l="0" t="0" r="3810" b="0"/>
                <wp:wrapNone/>
                <wp:docPr id="32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253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B6A10F" w14:textId="77777777" w:rsidR="00C44EC7" w:rsidRPr="00FB645D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Donnerstag</w:t>
                            </w:r>
                            <w:r w:rsidRPr="00FB645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Pr="00FB645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 Jänner 2024</w:t>
                            </w:r>
                          </w:p>
                          <w:p w14:paraId="3B4D8B6D" w14:textId="77777777" w:rsidR="00C44EC7" w:rsidRPr="00FB645D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28EA994F" w14:textId="77777777" w:rsid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18.45 – 20.30 Uhr: Filmabend „The Chosen“</w:t>
                            </w:r>
                          </w:p>
                          <w:p w14:paraId="4B0834D4" w14:textId="77777777" w:rsidR="00C44EC7" w:rsidRPr="00FB645D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</w:rPr>
                              <w:t>Der Titel der Folge dieses Abends lautet „Ich bin es“.</w:t>
                            </w:r>
                          </w:p>
                          <w:p w14:paraId="5CC91EFC" w14:textId="77777777" w:rsidR="00C44EC7" w:rsidRPr="00C44EC7" w:rsidRDefault="00C44EC7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424131FA" w14:textId="3BFC55CA" w:rsidR="00C44EC7" w:rsidRPr="00FB645D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Samstag</w:t>
                            </w:r>
                            <w:r w:rsidRPr="00FB645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27</w:t>
                            </w:r>
                            <w:r w:rsidRPr="00FB645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 Jänner 2024</w:t>
                            </w:r>
                          </w:p>
                          <w:p w14:paraId="5A2729A6" w14:textId="77777777" w:rsid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2B759960" w14:textId="522065F8" w:rsid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09.30 – 11.30 Uhr: Firmvorbereitung im Pfarrzentrum</w:t>
                            </w:r>
                          </w:p>
                          <w:p w14:paraId="1619F859" w14:textId="77777777" w:rsidR="00C44EC7" w:rsidRP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4ECF37B3" w14:textId="6FF673E6" w:rsidR="00FB645D" w:rsidRPr="00FB645D" w:rsidRDefault="00FB645D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Mittwoch, 31. Jänner 2024</w:t>
                            </w:r>
                          </w:p>
                          <w:p w14:paraId="7E98A803" w14:textId="77777777" w:rsidR="00FB645D" w:rsidRPr="00FB645D" w:rsidRDefault="00FB645D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41728110" w14:textId="508A4AFD" w:rsidR="00FB645D" w:rsidRDefault="00FB645D" w:rsidP="00FB645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19.00 Uhr: Bibelgespräch im Pfarrzentrum</w:t>
                            </w:r>
                          </w:p>
                          <w:p w14:paraId="73B127B6" w14:textId="601E8E05" w:rsidR="00EC159D" w:rsidRDefault="00FB645D" w:rsidP="00254B28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color w:val="000000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</w:rPr>
                              <w:t>Wir gehen auf das Wort Gottes ein, um ihm Raum in unserem Alltag zu geben. Jede/r ist herzlich willkommen. Es braucht keine besonderen Vorkenntnisse, nur die Bereitschaft, sich auf das Wort Gottes einzulassen.</w:t>
                            </w:r>
                          </w:p>
                          <w:p w14:paraId="22039B8F" w14:textId="77777777" w:rsidR="00B855A9" w:rsidRDefault="00B855A9" w:rsidP="00571617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0B5294" w:themeColor="accent1" w:themeShade="BF"/>
                                <w:spacing w:val="8"/>
                                <w:w w:val="90"/>
                                <w:sz w:val="24"/>
                                <w:szCs w:val="24"/>
                                <w:lang w:val="de-AT" w:bidi="de-DE"/>
                              </w:rPr>
                            </w:pPr>
                          </w:p>
                          <w:p w14:paraId="0C2BD0AF" w14:textId="77777777" w:rsidR="00B855A9" w:rsidRPr="00B855A9" w:rsidRDefault="00B855A9" w:rsidP="00571617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0B5294" w:themeColor="accent1" w:themeShade="BF"/>
                                <w:spacing w:val="8"/>
                                <w:w w:val="90"/>
                                <w:sz w:val="10"/>
                                <w:szCs w:val="10"/>
                                <w:lang w:val="de-AT" w:bidi="de-DE"/>
                              </w:rPr>
                            </w:pPr>
                          </w:p>
                          <w:p w14:paraId="77F19225" w14:textId="6C1C13AD" w:rsidR="00C44EC7" w:rsidRPr="00B855A9" w:rsidRDefault="00C44EC7" w:rsidP="00571617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0B5294" w:themeColor="accent1" w:themeShade="BF"/>
                                <w:spacing w:val="8"/>
                                <w:w w:val="90"/>
                                <w:sz w:val="24"/>
                                <w:szCs w:val="24"/>
                                <w:lang w:val="de-AT" w:bidi="de-DE"/>
                              </w:rPr>
                            </w:pPr>
                            <w:r w:rsidRPr="00B855A9">
                              <w:rPr>
                                <w:rFonts w:ascii="Arial" w:eastAsia="Arial" w:hAnsi="Arial" w:cs="Arial"/>
                                <w:b/>
                                <w:bCs/>
                                <w:color w:val="0B5294" w:themeColor="accent1" w:themeShade="BF"/>
                                <w:spacing w:val="8"/>
                                <w:w w:val="90"/>
                                <w:sz w:val="24"/>
                                <w:szCs w:val="24"/>
                                <w:lang w:val="de-AT" w:bidi="de-DE"/>
                              </w:rPr>
                              <w:t>VORSCHAU</w:t>
                            </w:r>
                            <w:r w:rsidR="00B855A9">
                              <w:rPr>
                                <w:rFonts w:ascii="Arial" w:eastAsia="Arial" w:hAnsi="Arial" w:cs="Arial"/>
                                <w:b/>
                                <w:bCs/>
                                <w:color w:val="0B5294" w:themeColor="accent1" w:themeShade="BF"/>
                                <w:spacing w:val="8"/>
                                <w:w w:val="90"/>
                                <w:sz w:val="24"/>
                                <w:szCs w:val="24"/>
                                <w:lang w:val="de-AT" w:bidi="de-DE"/>
                              </w:rPr>
                              <w:t xml:space="preserve"> </w:t>
                            </w:r>
                            <w:r w:rsidRPr="00B855A9">
                              <w:rPr>
                                <w:rFonts w:ascii="Arial" w:eastAsia="Arial" w:hAnsi="Arial" w:cs="Arial"/>
                                <w:b/>
                                <w:bCs/>
                                <w:color w:val="0B5294" w:themeColor="accent1" w:themeShade="BF"/>
                                <w:spacing w:val="8"/>
                                <w:w w:val="90"/>
                                <w:sz w:val="24"/>
                                <w:szCs w:val="24"/>
                                <w:lang w:val="de-AT" w:bidi="de-DE"/>
                              </w:rPr>
                              <w:t>FEBRUAR 2024</w:t>
                            </w:r>
                          </w:p>
                          <w:p w14:paraId="0ED43040" w14:textId="77777777" w:rsidR="00C44EC7" w:rsidRP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4422FE76" w14:textId="7999AB5D" w:rsidR="00C44EC7" w:rsidRPr="00FB645D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Freitag, 02. Februar 2024</w:t>
                            </w:r>
                          </w:p>
                          <w:p w14:paraId="0D88C68B" w14:textId="77777777" w:rsidR="00C44EC7" w:rsidRPr="00FB645D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1DBE9E37" w14:textId="1263D9E4" w:rsid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07.30 Uhr: Hl. Messe mit Kerzenweihe</w:t>
                            </w:r>
                          </w:p>
                          <w:p w14:paraId="0059D5BE" w14:textId="77777777" w:rsidR="00C44EC7" w:rsidRP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1327BBA" w14:textId="0602CDCE" w:rsidR="00C44EC7" w:rsidRPr="00FB645D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Samstag, 0</w:t>
                            </w:r>
                            <w:r w:rsidR="00695B6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 Februar 2024</w:t>
                            </w:r>
                          </w:p>
                          <w:p w14:paraId="28C15C7B" w14:textId="77777777" w:rsidR="00C44EC7" w:rsidRPr="00FB645D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1D05926F" w14:textId="6115913B" w:rsid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07.30 Uhr: Hl. Messe mit Blasiussegen</w:t>
                            </w:r>
                          </w:p>
                          <w:p w14:paraId="00DB425A" w14:textId="77777777" w:rsidR="00C44EC7" w:rsidRP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7BC91532" w14:textId="1A7B1760" w:rsid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18.00 Uhr: Vorabendmesse mit Blasiussegen in der Filialkirche St. Magdalen</w:t>
                            </w:r>
                          </w:p>
                          <w:p w14:paraId="22F6305F" w14:textId="77777777" w:rsid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94C5A57" w14:textId="77777777" w:rsidR="00C44EC7" w:rsidRPr="00C44EC7" w:rsidRDefault="00C44EC7" w:rsidP="00C44E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4011781" w14:textId="77777777" w:rsidR="00C44EC7" w:rsidRPr="00923510" w:rsidRDefault="00C44EC7" w:rsidP="00254B2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106C" id="Textfeld 38" o:spid="_x0000_s1031" type="#_x0000_t202" style="position:absolute;margin-left:366.75pt;margin-top:289.15pt;width:187.2pt;height:492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2AB6A10F" w14:textId="77777777" w:rsidR="00C44EC7" w:rsidRPr="00FB645D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Donnerstag</w:t>
                      </w:r>
                      <w:r w:rsidRPr="00FB645D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 1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8</w:t>
                      </w:r>
                      <w:r w:rsidRPr="00FB645D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 Jänner 2024</w:t>
                      </w:r>
                    </w:p>
                    <w:p w14:paraId="3B4D8B6D" w14:textId="77777777" w:rsidR="00C44EC7" w:rsidRPr="00FB645D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4"/>
                          <w:szCs w:val="4"/>
                        </w:rPr>
                      </w:pPr>
                    </w:p>
                    <w:p w14:paraId="28EA994F" w14:textId="77777777" w:rsid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18.45 – 20.30 Uhr: Filmabend „The Chosen“</w:t>
                      </w:r>
                    </w:p>
                    <w:p w14:paraId="4B0834D4" w14:textId="77777777" w:rsidR="00C44EC7" w:rsidRPr="00FB645D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</w:rPr>
                      </w:pPr>
                      <w:r>
                        <w:rPr>
                          <w:rFonts w:cstheme="minorHAnsi"/>
                          <w:color w:val="000000"/>
                        </w:rPr>
                        <w:t>Der Titel der Folge dieses Abends lautet „Ich bin es“.</w:t>
                      </w:r>
                    </w:p>
                    <w:p w14:paraId="5CC91EFC" w14:textId="77777777" w:rsidR="00C44EC7" w:rsidRPr="00C44EC7" w:rsidRDefault="00C44EC7" w:rsidP="00FB645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</w:p>
                    <w:p w14:paraId="424131FA" w14:textId="3BFC55CA" w:rsidR="00C44EC7" w:rsidRPr="00FB645D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Samstag</w:t>
                      </w:r>
                      <w:r w:rsidRPr="00FB645D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27</w:t>
                      </w:r>
                      <w:r w:rsidRPr="00FB645D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 Jänner 2024</w:t>
                      </w:r>
                    </w:p>
                    <w:p w14:paraId="5A2729A6" w14:textId="77777777" w:rsid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4"/>
                          <w:szCs w:val="4"/>
                        </w:rPr>
                      </w:pPr>
                    </w:p>
                    <w:p w14:paraId="2B759960" w14:textId="522065F8" w:rsid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09.30 – 11.30 Uhr: Firmvorbereitung im Pfarrzentrum</w:t>
                      </w:r>
                    </w:p>
                    <w:p w14:paraId="1619F859" w14:textId="77777777" w:rsidR="00C44EC7" w:rsidRP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10"/>
                          <w:szCs w:val="10"/>
                        </w:rPr>
                      </w:pPr>
                    </w:p>
                    <w:p w14:paraId="4ECF37B3" w14:textId="6FF673E6" w:rsidR="00FB645D" w:rsidRPr="00FB645D" w:rsidRDefault="00FB645D" w:rsidP="00FB645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Mittwoch, 31. Jänner 2024</w:t>
                      </w:r>
                    </w:p>
                    <w:p w14:paraId="7E98A803" w14:textId="77777777" w:rsidR="00FB645D" w:rsidRPr="00FB645D" w:rsidRDefault="00FB645D" w:rsidP="00FB645D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4"/>
                          <w:szCs w:val="4"/>
                        </w:rPr>
                      </w:pPr>
                    </w:p>
                    <w:p w14:paraId="41728110" w14:textId="508A4AFD" w:rsidR="00FB645D" w:rsidRDefault="00FB645D" w:rsidP="00FB645D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19.00 Uhr: Bibelgespräch im Pfarrzentrum</w:t>
                      </w:r>
                    </w:p>
                    <w:p w14:paraId="73B127B6" w14:textId="601E8E05" w:rsidR="00EC159D" w:rsidRDefault="00FB645D" w:rsidP="00254B28">
                      <w:pPr>
                        <w:widowControl w:val="0"/>
                        <w:spacing w:line="320" w:lineRule="exact"/>
                        <w:rPr>
                          <w:rFonts w:cstheme="minorHAnsi"/>
                          <w:color w:val="000000"/>
                        </w:rPr>
                      </w:pPr>
                      <w:r>
                        <w:rPr>
                          <w:rFonts w:cstheme="minorHAnsi"/>
                          <w:color w:val="000000"/>
                        </w:rPr>
                        <w:t>Wir gehen auf das Wort Gottes ein, um ihm Raum in unserem Alltag zu geben. Jede/r ist herzlich willkommen. Es braucht keine besonderen Vorkenntnisse, nur die Bereitschaft, sich auf das Wort Gottes einzulassen.</w:t>
                      </w:r>
                    </w:p>
                    <w:p w14:paraId="22039B8F" w14:textId="77777777" w:rsidR="00B855A9" w:rsidRDefault="00B855A9" w:rsidP="00571617">
                      <w:pPr>
                        <w:widowControl w:val="0"/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0B5294" w:themeColor="accent1" w:themeShade="BF"/>
                          <w:spacing w:val="8"/>
                          <w:w w:val="90"/>
                          <w:sz w:val="24"/>
                          <w:szCs w:val="24"/>
                          <w:lang w:val="de-AT" w:bidi="de-DE"/>
                        </w:rPr>
                      </w:pPr>
                    </w:p>
                    <w:p w14:paraId="0C2BD0AF" w14:textId="77777777" w:rsidR="00B855A9" w:rsidRPr="00B855A9" w:rsidRDefault="00B855A9" w:rsidP="00571617">
                      <w:pPr>
                        <w:widowControl w:val="0"/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0B5294" w:themeColor="accent1" w:themeShade="BF"/>
                          <w:spacing w:val="8"/>
                          <w:w w:val="90"/>
                          <w:sz w:val="10"/>
                          <w:szCs w:val="10"/>
                          <w:lang w:val="de-AT" w:bidi="de-DE"/>
                        </w:rPr>
                      </w:pPr>
                    </w:p>
                    <w:p w14:paraId="77F19225" w14:textId="6C1C13AD" w:rsidR="00C44EC7" w:rsidRPr="00B855A9" w:rsidRDefault="00C44EC7" w:rsidP="00571617">
                      <w:pPr>
                        <w:widowControl w:val="0"/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0B5294" w:themeColor="accent1" w:themeShade="BF"/>
                          <w:spacing w:val="8"/>
                          <w:w w:val="90"/>
                          <w:sz w:val="24"/>
                          <w:szCs w:val="24"/>
                          <w:lang w:val="de-AT" w:bidi="de-DE"/>
                        </w:rPr>
                      </w:pPr>
                      <w:r w:rsidRPr="00B855A9">
                        <w:rPr>
                          <w:rFonts w:ascii="Arial" w:eastAsia="Arial" w:hAnsi="Arial" w:cs="Arial"/>
                          <w:b/>
                          <w:bCs/>
                          <w:color w:val="0B5294" w:themeColor="accent1" w:themeShade="BF"/>
                          <w:spacing w:val="8"/>
                          <w:w w:val="90"/>
                          <w:sz w:val="24"/>
                          <w:szCs w:val="24"/>
                          <w:lang w:val="de-AT" w:bidi="de-DE"/>
                        </w:rPr>
                        <w:t>VORSCHAU</w:t>
                      </w:r>
                      <w:r w:rsidR="00B855A9">
                        <w:rPr>
                          <w:rFonts w:ascii="Arial" w:eastAsia="Arial" w:hAnsi="Arial" w:cs="Arial"/>
                          <w:b/>
                          <w:bCs/>
                          <w:color w:val="0B5294" w:themeColor="accent1" w:themeShade="BF"/>
                          <w:spacing w:val="8"/>
                          <w:w w:val="90"/>
                          <w:sz w:val="24"/>
                          <w:szCs w:val="24"/>
                          <w:lang w:val="de-AT" w:bidi="de-DE"/>
                        </w:rPr>
                        <w:t xml:space="preserve"> </w:t>
                      </w:r>
                      <w:r w:rsidRPr="00B855A9">
                        <w:rPr>
                          <w:rFonts w:ascii="Arial" w:eastAsia="Arial" w:hAnsi="Arial" w:cs="Arial"/>
                          <w:b/>
                          <w:bCs/>
                          <w:color w:val="0B5294" w:themeColor="accent1" w:themeShade="BF"/>
                          <w:spacing w:val="8"/>
                          <w:w w:val="90"/>
                          <w:sz w:val="24"/>
                          <w:szCs w:val="24"/>
                          <w:lang w:val="de-AT" w:bidi="de-DE"/>
                        </w:rPr>
                        <w:t>FEBRUAR 2024</w:t>
                      </w:r>
                    </w:p>
                    <w:p w14:paraId="0ED43040" w14:textId="77777777" w:rsidR="00C44EC7" w:rsidRP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</w:p>
                    <w:p w14:paraId="4422FE76" w14:textId="7999AB5D" w:rsidR="00C44EC7" w:rsidRPr="00FB645D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Freitag, 02. Februar 2024</w:t>
                      </w:r>
                    </w:p>
                    <w:p w14:paraId="0D88C68B" w14:textId="77777777" w:rsidR="00C44EC7" w:rsidRPr="00FB645D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4"/>
                          <w:szCs w:val="4"/>
                        </w:rPr>
                      </w:pPr>
                    </w:p>
                    <w:p w14:paraId="1DBE9E37" w14:textId="1263D9E4" w:rsid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07.30 Uhr: Hl. Messe mit Kerzenweihe</w:t>
                      </w:r>
                    </w:p>
                    <w:p w14:paraId="0059D5BE" w14:textId="77777777" w:rsidR="00C44EC7" w:rsidRP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10"/>
                          <w:szCs w:val="10"/>
                        </w:rPr>
                      </w:pPr>
                    </w:p>
                    <w:p w14:paraId="21327BBA" w14:textId="0602CDCE" w:rsidR="00C44EC7" w:rsidRPr="00FB645D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Samstag, 0</w:t>
                      </w:r>
                      <w:r w:rsidR="00695B64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 Februar 2024</w:t>
                      </w:r>
                    </w:p>
                    <w:p w14:paraId="28C15C7B" w14:textId="77777777" w:rsidR="00C44EC7" w:rsidRPr="00FB645D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4"/>
                          <w:szCs w:val="4"/>
                        </w:rPr>
                      </w:pPr>
                    </w:p>
                    <w:p w14:paraId="1D05926F" w14:textId="6115913B" w:rsid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07.30 Uhr: Hl. Messe mit Blasiussegen</w:t>
                      </w:r>
                    </w:p>
                    <w:p w14:paraId="00DB425A" w14:textId="77777777" w:rsidR="00C44EC7" w:rsidRP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4"/>
                          <w:szCs w:val="4"/>
                        </w:rPr>
                      </w:pPr>
                    </w:p>
                    <w:p w14:paraId="7BC91532" w14:textId="1A7B1760" w:rsid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18.00 Uhr: Vorabendmesse mit Blasiussegen in der Filialkirche St. Magdalen</w:t>
                      </w:r>
                    </w:p>
                    <w:p w14:paraId="22F6305F" w14:textId="77777777" w:rsid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14:paraId="194C5A57" w14:textId="77777777" w:rsidR="00C44EC7" w:rsidRPr="00C44EC7" w:rsidRDefault="00C44EC7" w:rsidP="00C44EC7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14:paraId="44011781" w14:textId="77777777" w:rsidR="00C44EC7" w:rsidRPr="00923510" w:rsidRDefault="00C44EC7" w:rsidP="00254B2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4B28">
        <w:rPr>
          <w:noProof/>
          <w:lang w:bidi="de-DE"/>
        </w:rPr>
        <w:drawing>
          <wp:anchor distT="0" distB="0" distL="114300" distR="114300" simplePos="0" relativeHeight="251635200" behindDoc="0" locked="0" layoutInCell="1" allowOverlap="1" wp14:anchorId="4BA0DF88" wp14:editId="06AE3452">
            <wp:simplePos x="0" y="0"/>
            <wp:positionH relativeFrom="column">
              <wp:posOffset>1381125</wp:posOffset>
            </wp:positionH>
            <wp:positionV relativeFrom="paragraph">
              <wp:posOffset>592455</wp:posOffset>
            </wp:positionV>
            <wp:extent cx="3378835" cy="2673985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2" r="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C564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F49811D" wp14:editId="62206691">
                <wp:simplePos x="0" y="0"/>
                <wp:positionH relativeFrom="column">
                  <wp:posOffset>228600</wp:posOffset>
                </wp:positionH>
                <wp:positionV relativeFrom="paragraph">
                  <wp:posOffset>1528763</wp:posOffset>
                </wp:positionV>
                <wp:extent cx="1371600" cy="8367712"/>
                <wp:effectExtent l="0" t="0" r="0" b="0"/>
                <wp:wrapNone/>
                <wp:docPr id="31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367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AD3F7D" w14:textId="47028243" w:rsidR="00EC159D" w:rsidRPr="00B855A9" w:rsidRDefault="004A37FB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Calibri" w:eastAsia="Arial" w:hAnsi="Calibri" w:cs="Calibri"/>
                                <w:color w:val="4FCDFF" w:themeColor="accent2" w:themeTint="99"/>
                                <w:spacing w:val="20"/>
                                <w:w w:val="90"/>
                                <w:sz w:val="28"/>
                                <w:szCs w:val="28"/>
                                <w:lang w:val="de-AT" w:bidi="de-DE"/>
                              </w:rPr>
                            </w:pPr>
                            <w:r>
                              <w:rPr>
                                <w:rFonts w:ascii="Calibri" w:eastAsia="Arial" w:hAnsi="Calibri" w:cs="Calibri"/>
                                <w:color w:val="4FCDFF" w:themeColor="accent2" w:themeTint="99"/>
                                <w:spacing w:val="20"/>
                                <w:w w:val="90"/>
                                <w:sz w:val="28"/>
                                <w:szCs w:val="28"/>
                                <w:lang w:val="de-AT" w:bidi="de-DE"/>
                              </w:rPr>
                              <w:t xml:space="preserve">Einzelsegen </w:t>
                            </w:r>
                            <w:r w:rsidR="00B855A9">
                              <w:rPr>
                                <w:rFonts w:ascii="Calibri" w:eastAsia="Arial" w:hAnsi="Calibri" w:cs="Calibri"/>
                                <w:color w:val="4FCDFF" w:themeColor="accent2" w:themeTint="99"/>
                                <w:spacing w:val="20"/>
                                <w:w w:val="90"/>
                                <w:sz w:val="28"/>
                                <w:szCs w:val="28"/>
                                <w:lang w:val="de-AT" w:bidi="de-DE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Arial" w:hAnsi="Calibri" w:cs="Calibri"/>
                                <w:color w:val="4FCDFF" w:themeColor="accent2" w:themeTint="99"/>
                                <w:spacing w:val="20"/>
                                <w:w w:val="90"/>
                                <w:sz w:val="28"/>
                                <w:szCs w:val="28"/>
                                <w:lang w:val="de-AT" w:bidi="de-DE"/>
                              </w:rPr>
                              <w:t>mit dem Allerheiligsten</w:t>
                            </w:r>
                          </w:p>
                          <w:p w14:paraId="7E49BD7F" w14:textId="17A2400E" w:rsidR="004A37FB" w:rsidRPr="004A37FB" w:rsidRDefault="004A37FB" w:rsidP="004C564B">
                            <w:pPr>
                              <w:spacing w:line="288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37F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Am </w:t>
                            </w:r>
                            <w:r w:rsidRPr="004A37FB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="009664A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Jänner</w:t>
                            </w:r>
                            <w:r w:rsidRPr="004A37FB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2024</w:t>
                            </w:r>
                            <w:r w:rsidRPr="004A37F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besteht </w:t>
                            </w:r>
                            <w:r w:rsidR="0057161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am Ende der Anbetung (17.30 – 18.30 Uhr) </w:t>
                            </w:r>
                            <w:r w:rsidRPr="004A37F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wieder die Möglichkeit, den </w:t>
                            </w:r>
                            <w:r w:rsidRPr="004A37FB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Einzelsegen</w:t>
                            </w:r>
                            <w:r w:rsidRPr="004A37F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mit dem Allerheiligsten in persönlichen </w:t>
                            </w:r>
                            <w:r w:rsidR="0057161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An-liegen</w:t>
                            </w:r>
                            <w:r w:rsidRPr="004A37F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zu erhalten.</w:t>
                            </w:r>
                          </w:p>
                          <w:p w14:paraId="37F2F442" w14:textId="77777777" w:rsidR="004A37FB" w:rsidRDefault="004A37FB" w:rsidP="004C564B">
                            <w:pPr>
                              <w:spacing w:line="288" w:lineRule="auto"/>
                              <w:rPr>
                                <w:rFonts w:ascii="Calibri" w:eastAsia="Arial" w:hAnsi="Calibri" w:cs="Calibri"/>
                                <w:color w:val="4FCDFF" w:themeColor="accent2" w:themeTint="99"/>
                                <w:spacing w:val="20"/>
                                <w:w w:val="90"/>
                                <w:sz w:val="28"/>
                                <w:szCs w:val="28"/>
                                <w:lang w:val="de-AT" w:bidi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0F39E5" wp14:editId="44E8DFF4">
                                  <wp:extent cx="1297940" cy="862756"/>
                                  <wp:effectExtent l="0" t="0" r="0" b="0"/>
                                  <wp:docPr id="1790594838" name="Grafik 1" descr="Ein Bild, das Statue, Kultstätte, Heiligtümer, Schrei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0594838" name="Grafik 1" descr="Ein Bild, das Statue, Kultstätte, Heiligtümer, Schrein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7940" cy="862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8FD925" w14:textId="36E1980F" w:rsidR="004A37FB" w:rsidRPr="00B855A9" w:rsidRDefault="004A37FB" w:rsidP="004C564B">
                            <w:pPr>
                              <w:spacing w:line="288" w:lineRule="auto"/>
                              <w:rPr>
                                <w:rFonts w:ascii="Calibri" w:hAnsi="Calibri" w:cs="Calibri"/>
                                <w:noProof/>
                                <w:color w:val="FFFFFF" w:themeColor="background1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923510">
                              <w:rPr>
                                <w:rFonts w:ascii="Calibri" w:hAnsi="Calibri" w:cs="Calibri"/>
                                <w:noProof/>
                                <w:color w:val="FFFFFF" w:themeColor="background1"/>
                                <w:sz w:val="12"/>
                                <w:szCs w:val="12"/>
                                <w:lang w:val="en-GB"/>
                              </w:rPr>
                              <w:t>Foto: P. Emmanuel-Maria Fitz OFM</w:t>
                            </w:r>
                          </w:p>
                          <w:p w14:paraId="2AE4DF76" w14:textId="6CCCF996" w:rsidR="004A37FB" w:rsidRDefault="004A37FB" w:rsidP="004C564B">
                            <w:pPr>
                              <w:spacing w:line="288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Arial" w:hAnsi="Calibri" w:cs="Calibri"/>
                                <w:color w:val="4FCDFF" w:themeColor="accent2" w:themeTint="99"/>
                                <w:spacing w:val="20"/>
                                <w:w w:val="90"/>
                                <w:sz w:val="28"/>
                                <w:szCs w:val="28"/>
                                <w:lang w:val="de-AT" w:bidi="de-DE"/>
                              </w:rPr>
                              <w:t>Herz-Mariä-Samstage</w:t>
                            </w:r>
                          </w:p>
                          <w:p w14:paraId="0EA9975A" w14:textId="268B4CD4" w:rsidR="004C564B" w:rsidRDefault="004A37FB" w:rsidP="004C564B">
                            <w:pPr>
                              <w:spacing w:line="288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37F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Jeden Samstag wird nach der Hl. Messe vor dem Aller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4A37FB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heiligsten um 08.00 Uhr der Rosenkranz mit Betrachtung gebetet.</w:t>
                            </w:r>
                          </w:p>
                          <w:p w14:paraId="3B1C333D" w14:textId="35A5DB7A" w:rsidR="00571617" w:rsidRPr="00B855A9" w:rsidRDefault="00B855A9" w:rsidP="00B855A9">
                            <w:pPr>
                              <w:spacing w:line="288" w:lineRule="auto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989E5F" wp14:editId="610066D8">
                                  <wp:extent cx="720000" cy="720000"/>
                                  <wp:effectExtent l="0" t="0" r="4445" b="4445"/>
                                  <wp:docPr id="1746006126" name="Grafik 1" descr="Ein Bild, das Muster, Quadrat, Symmetrie, Pixel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6006126" name="Grafik 1" descr="Ein Bild, das Muster, Quadrat, Symmetrie, Pixel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91DA0B" w14:textId="77777777" w:rsidR="00571617" w:rsidRPr="0049729E" w:rsidRDefault="00571617" w:rsidP="00571617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AT" w:eastAsia="de-AT"/>
                              </w:rPr>
                            </w:pPr>
                            <w:r w:rsidRPr="0049729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AT" w:eastAsia="de-AT"/>
                              </w:rPr>
                              <w:t>Villach-St. Nikolai</w:t>
                            </w:r>
                          </w:p>
                          <w:p w14:paraId="5A66B8A7" w14:textId="77777777" w:rsidR="00571617" w:rsidRDefault="00571617" w:rsidP="00571617">
                            <w:pPr>
                              <w:spacing w:after="0" w:line="240" w:lineRule="auto"/>
                              <w:outlineLvl w:val="3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AT" w:eastAsia="de-AT"/>
                              </w:rPr>
                            </w:pPr>
                            <w:r w:rsidRPr="0049729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AT" w:eastAsia="de-AT"/>
                              </w:rPr>
                              <w:t>Nikolai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AT" w:eastAsia="de-AT"/>
                              </w:rPr>
                              <w:t>p</w:t>
                            </w:r>
                            <w:r w:rsidRPr="0049729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AT" w:eastAsia="de-AT"/>
                              </w:rPr>
                              <w:t>latz 1</w:t>
                            </w:r>
                          </w:p>
                          <w:p w14:paraId="31C6C4A6" w14:textId="77777777" w:rsidR="00571617" w:rsidRPr="0089484A" w:rsidRDefault="00571617" w:rsidP="00571617">
                            <w:pPr>
                              <w:spacing w:after="0" w:line="240" w:lineRule="auto"/>
                              <w:outlineLvl w:val="3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AT" w:eastAsia="de-AT"/>
                              </w:rPr>
                            </w:pPr>
                            <w:r w:rsidRPr="0089484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de-AT" w:eastAsia="de-AT"/>
                              </w:rPr>
                              <w:t>9500 Villach</w:t>
                            </w:r>
                          </w:p>
                          <w:p w14:paraId="3172CFF3" w14:textId="77777777" w:rsidR="00571617" w:rsidRPr="0089484A" w:rsidRDefault="00571617" w:rsidP="0057161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  <w:lang w:val="de-AT" w:eastAsia="de-AT"/>
                              </w:rPr>
                            </w:pPr>
                            <w:r w:rsidRPr="0089484A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  <w:lang w:val="de-AT" w:eastAsia="de-AT"/>
                              </w:rPr>
                              <w:t xml:space="preserve">04242/24250 0676/8772-7766 </w:t>
                            </w:r>
                            <w:r w:rsidRPr="0089484A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  <w:lang w:val="de-AT" w:eastAsia="de-AT"/>
                              </w:rPr>
                              <w:br/>
                            </w:r>
                            <w:hyperlink r:id="rId10" w:history="1">
                              <w:r w:rsidRPr="0089484A">
                                <w:rPr>
                                  <w:rFonts w:ascii="Arial" w:eastAsia="Times New Roman" w:hAnsi="Arial" w:cs="Arial"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  <w:lang w:val="de-AT" w:eastAsia="de-AT"/>
                                </w:rPr>
                                <w:t>villach-stnikolai@kath-pfarre-kaernten.at</w:t>
                              </w:r>
                            </w:hyperlink>
                          </w:p>
                          <w:p w14:paraId="3A224896" w14:textId="01E3EAD5" w:rsidR="004C564B" w:rsidRPr="00571617" w:rsidRDefault="004C564B" w:rsidP="004C564B">
                            <w:pPr>
                              <w:spacing w:line="288" w:lineRule="auto"/>
                              <w:rPr>
                                <w:rFonts w:ascii="Calibri" w:hAnsi="Calibri" w:cs="Calibri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de-AT"/>
                              </w:rPr>
                            </w:pPr>
                          </w:p>
                          <w:p w14:paraId="5DB985BE" w14:textId="77777777" w:rsidR="004C564B" w:rsidRPr="00571617" w:rsidRDefault="004C564B" w:rsidP="004C564B">
                            <w:pPr>
                              <w:spacing w:line="288" w:lineRule="auto"/>
                              <w:rPr>
                                <w:rFonts w:ascii="Calibri" w:hAnsi="Calibri" w:cs="Calibri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de-AT"/>
                              </w:rPr>
                            </w:pPr>
                          </w:p>
                          <w:p w14:paraId="2DECB52A" w14:textId="3CAF8414" w:rsidR="004C564B" w:rsidRPr="00571617" w:rsidRDefault="004C564B" w:rsidP="004C564B">
                            <w:pPr>
                              <w:spacing w:line="288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  <w:lang w:val="de-AT"/>
                              </w:rPr>
                            </w:pPr>
                          </w:p>
                          <w:p w14:paraId="6CEED622" w14:textId="0E7ABB65" w:rsidR="004C564B" w:rsidRPr="00571617" w:rsidRDefault="004C564B" w:rsidP="004C564B">
                            <w:pPr>
                              <w:widowControl w:val="0"/>
                              <w:spacing w:after="40" w:line="360" w:lineRule="exact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w w:val="90"/>
                                <w:lang w:val="de-AT"/>
                              </w:rPr>
                            </w:pPr>
                          </w:p>
                          <w:p w14:paraId="20993F0F" w14:textId="7F85362F" w:rsidR="00EC159D" w:rsidRPr="00571617" w:rsidRDefault="00EC159D" w:rsidP="004C564B">
                            <w:pPr>
                              <w:widowControl w:val="0"/>
                              <w:spacing w:line="320" w:lineRule="exact"/>
                              <w:rPr>
                                <w:rFonts w:ascii="Calibri" w:hAnsi="Calibri" w:cs="Calibri"/>
                                <w:color w:val="FFFFFE"/>
                                <w:sz w:val="15"/>
                                <w:szCs w:val="15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9811D" id="Textfeld 35" o:spid="_x0000_s1032" type="#_x0000_t202" style="position:absolute;margin-left:18pt;margin-top:120.4pt;width:108pt;height:658.8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25AD3F7D" w14:textId="47028243" w:rsidR="00EC159D" w:rsidRPr="00B855A9" w:rsidRDefault="004A37FB" w:rsidP="00EC159D">
                      <w:pPr>
                        <w:widowControl w:val="0"/>
                        <w:spacing w:line="320" w:lineRule="exact"/>
                        <w:rPr>
                          <w:rFonts w:ascii="Calibri" w:eastAsia="Arial" w:hAnsi="Calibri" w:cs="Calibri"/>
                          <w:color w:val="4FCDFF" w:themeColor="accent2" w:themeTint="99"/>
                          <w:spacing w:val="20"/>
                          <w:w w:val="90"/>
                          <w:sz w:val="28"/>
                          <w:szCs w:val="28"/>
                          <w:lang w:val="de-AT" w:bidi="de-DE"/>
                        </w:rPr>
                      </w:pPr>
                      <w:r>
                        <w:rPr>
                          <w:rFonts w:ascii="Calibri" w:eastAsia="Arial" w:hAnsi="Calibri" w:cs="Calibri"/>
                          <w:color w:val="4FCDFF" w:themeColor="accent2" w:themeTint="99"/>
                          <w:spacing w:val="20"/>
                          <w:w w:val="90"/>
                          <w:sz w:val="28"/>
                          <w:szCs w:val="28"/>
                          <w:lang w:val="de-AT" w:bidi="de-DE"/>
                        </w:rPr>
                        <w:t xml:space="preserve">Einzelsegen </w:t>
                      </w:r>
                      <w:r w:rsidR="00B855A9">
                        <w:rPr>
                          <w:rFonts w:ascii="Calibri" w:eastAsia="Arial" w:hAnsi="Calibri" w:cs="Calibri"/>
                          <w:color w:val="4FCDFF" w:themeColor="accent2" w:themeTint="99"/>
                          <w:spacing w:val="20"/>
                          <w:w w:val="90"/>
                          <w:sz w:val="28"/>
                          <w:szCs w:val="28"/>
                          <w:lang w:val="de-AT" w:bidi="de-DE"/>
                        </w:rPr>
                        <w:t xml:space="preserve">   </w:t>
                      </w:r>
                      <w:r>
                        <w:rPr>
                          <w:rFonts w:ascii="Calibri" w:eastAsia="Arial" w:hAnsi="Calibri" w:cs="Calibri"/>
                          <w:color w:val="4FCDFF" w:themeColor="accent2" w:themeTint="99"/>
                          <w:spacing w:val="20"/>
                          <w:w w:val="90"/>
                          <w:sz w:val="28"/>
                          <w:szCs w:val="28"/>
                          <w:lang w:val="de-AT" w:bidi="de-DE"/>
                        </w:rPr>
                        <w:t>mit dem Allerheiligsten</w:t>
                      </w:r>
                    </w:p>
                    <w:p w14:paraId="7E49BD7F" w14:textId="17A2400E" w:rsidR="004A37FB" w:rsidRPr="004A37FB" w:rsidRDefault="004A37FB" w:rsidP="004C564B">
                      <w:pPr>
                        <w:spacing w:line="288" w:lineRule="auto"/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37F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Am </w:t>
                      </w:r>
                      <w:r w:rsidRPr="004A37FB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5. </w:t>
                      </w:r>
                      <w:r w:rsidR="009664A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Jänner</w:t>
                      </w:r>
                      <w:r w:rsidRPr="004A37FB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2024</w:t>
                      </w:r>
                      <w:r w:rsidRPr="004A37F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 besteht </w:t>
                      </w:r>
                      <w:r w:rsidR="00571617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am Ende der Anbetung (17.30 – 18.30 Uhr) </w:t>
                      </w:r>
                      <w:r w:rsidRPr="004A37F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wieder die Möglichkeit, den </w:t>
                      </w:r>
                      <w:r w:rsidRPr="004A37FB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Einzelsegen</w:t>
                      </w:r>
                      <w:r w:rsidRPr="004A37F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 mit dem Allerheiligsten in persönlichen </w:t>
                      </w:r>
                      <w:r w:rsidR="00571617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>An-liegen</w:t>
                      </w:r>
                      <w:r w:rsidRPr="004A37F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 zu erhalten.</w:t>
                      </w:r>
                    </w:p>
                    <w:p w14:paraId="37F2F442" w14:textId="77777777" w:rsidR="004A37FB" w:rsidRDefault="004A37FB" w:rsidP="004C564B">
                      <w:pPr>
                        <w:spacing w:line="288" w:lineRule="auto"/>
                        <w:rPr>
                          <w:rFonts w:ascii="Calibri" w:eastAsia="Arial" w:hAnsi="Calibri" w:cs="Calibri"/>
                          <w:color w:val="4FCDFF" w:themeColor="accent2" w:themeTint="99"/>
                          <w:spacing w:val="20"/>
                          <w:w w:val="90"/>
                          <w:sz w:val="28"/>
                          <w:szCs w:val="28"/>
                          <w:lang w:val="de-AT" w:bidi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0F39E5" wp14:editId="44E8DFF4">
                            <wp:extent cx="1297940" cy="862756"/>
                            <wp:effectExtent l="0" t="0" r="0" b="0"/>
                            <wp:docPr id="1790594838" name="Grafik 1" descr="Ein Bild, das Statue, Kultstätte, Heiligtümer, Schrei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0594838" name="Grafik 1" descr="Ein Bild, das Statue, Kultstätte, Heiligtümer, Schrein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7940" cy="862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8FD925" w14:textId="36E1980F" w:rsidR="004A37FB" w:rsidRPr="00B855A9" w:rsidRDefault="004A37FB" w:rsidP="004C564B">
                      <w:pPr>
                        <w:spacing w:line="288" w:lineRule="auto"/>
                        <w:rPr>
                          <w:rFonts w:ascii="Calibri" w:hAnsi="Calibri" w:cs="Calibri"/>
                          <w:noProof/>
                          <w:color w:val="FFFFFF" w:themeColor="background1"/>
                          <w:sz w:val="12"/>
                          <w:szCs w:val="12"/>
                          <w:lang w:val="en-GB"/>
                        </w:rPr>
                      </w:pPr>
                      <w:r w:rsidRPr="00923510">
                        <w:rPr>
                          <w:rFonts w:ascii="Calibri" w:hAnsi="Calibri" w:cs="Calibri"/>
                          <w:noProof/>
                          <w:color w:val="FFFFFF" w:themeColor="background1"/>
                          <w:sz w:val="12"/>
                          <w:szCs w:val="12"/>
                          <w:lang w:val="en-GB"/>
                        </w:rPr>
                        <w:t>Foto: P. Emmanuel-Maria Fitz OFM</w:t>
                      </w:r>
                    </w:p>
                    <w:p w14:paraId="2AE4DF76" w14:textId="6CCCF996" w:rsidR="004A37FB" w:rsidRDefault="004A37FB" w:rsidP="004C564B">
                      <w:pPr>
                        <w:spacing w:line="288" w:lineRule="auto"/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Arial" w:hAnsi="Calibri" w:cs="Calibri"/>
                          <w:color w:val="4FCDFF" w:themeColor="accent2" w:themeTint="99"/>
                          <w:spacing w:val="20"/>
                          <w:w w:val="90"/>
                          <w:sz w:val="28"/>
                          <w:szCs w:val="28"/>
                          <w:lang w:val="de-AT" w:bidi="de-DE"/>
                        </w:rPr>
                        <w:t>Herz-Mariä-Samstage</w:t>
                      </w:r>
                    </w:p>
                    <w:p w14:paraId="0EA9975A" w14:textId="268B4CD4" w:rsidR="004C564B" w:rsidRDefault="004A37FB" w:rsidP="004C564B">
                      <w:pPr>
                        <w:spacing w:line="288" w:lineRule="auto"/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37F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>Jeden Samstag wird nach der Hl. Messe vor dem Aller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4A37FB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>heiligsten um 08.00 Uhr der Rosenkranz mit Betrachtung gebetet.</w:t>
                      </w:r>
                    </w:p>
                    <w:p w14:paraId="3B1C333D" w14:textId="35A5DB7A" w:rsidR="00571617" w:rsidRPr="00B855A9" w:rsidRDefault="00B855A9" w:rsidP="00B855A9">
                      <w:pPr>
                        <w:spacing w:line="288" w:lineRule="auto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989E5F" wp14:editId="610066D8">
                            <wp:extent cx="720000" cy="720000"/>
                            <wp:effectExtent l="0" t="0" r="4445" b="4445"/>
                            <wp:docPr id="1746006126" name="Grafik 1" descr="Ein Bild, das Muster, Quadrat, Symmetrie, Pixel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6006126" name="Grafik 1" descr="Ein Bild, das Muster, Quadrat, Symmetrie, Pixel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91DA0B" w14:textId="77777777" w:rsidR="00571617" w:rsidRPr="0049729E" w:rsidRDefault="00571617" w:rsidP="00571617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AT" w:eastAsia="de-AT"/>
                        </w:rPr>
                      </w:pPr>
                      <w:r w:rsidRPr="0049729E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AT" w:eastAsia="de-AT"/>
                        </w:rPr>
                        <w:t>Villach-St. Nikolai</w:t>
                      </w:r>
                    </w:p>
                    <w:p w14:paraId="5A66B8A7" w14:textId="77777777" w:rsidR="00571617" w:rsidRDefault="00571617" w:rsidP="00571617">
                      <w:pPr>
                        <w:spacing w:after="0" w:line="240" w:lineRule="auto"/>
                        <w:outlineLvl w:val="3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AT" w:eastAsia="de-AT"/>
                        </w:rPr>
                      </w:pPr>
                      <w:r w:rsidRPr="0049729E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AT" w:eastAsia="de-AT"/>
                        </w:rPr>
                        <w:t>Nikolai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AT" w:eastAsia="de-AT"/>
                        </w:rPr>
                        <w:t>p</w:t>
                      </w:r>
                      <w:r w:rsidRPr="0049729E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AT" w:eastAsia="de-AT"/>
                        </w:rPr>
                        <w:t>latz 1</w:t>
                      </w:r>
                    </w:p>
                    <w:p w14:paraId="31C6C4A6" w14:textId="77777777" w:rsidR="00571617" w:rsidRPr="0089484A" w:rsidRDefault="00571617" w:rsidP="00571617">
                      <w:pPr>
                        <w:spacing w:after="0" w:line="240" w:lineRule="auto"/>
                        <w:outlineLvl w:val="3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AT" w:eastAsia="de-AT"/>
                        </w:rPr>
                      </w:pPr>
                      <w:r w:rsidRPr="0089484A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de-AT" w:eastAsia="de-AT"/>
                        </w:rPr>
                        <w:t>9500 Villach</w:t>
                      </w:r>
                    </w:p>
                    <w:p w14:paraId="3172CFF3" w14:textId="77777777" w:rsidR="00571617" w:rsidRPr="0089484A" w:rsidRDefault="00571617" w:rsidP="0057161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  <w:lang w:val="de-AT" w:eastAsia="de-AT"/>
                        </w:rPr>
                      </w:pPr>
                      <w:r w:rsidRPr="0089484A"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  <w:lang w:val="de-AT" w:eastAsia="de-AT"/>
                        </w:rPr>
                        <w:t xml:space="preserve">04242/24250 0676/8772-7766 </w:t>
                      </w:r>
                      <w:r w:rsidRPr="0089484A"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  <w:lang w:val="de-AT" w:eastAsia="de-AT"/>
                        </w:rPr>
                        <w:br/>
                      </w:r>
                      <w:hyperlink r:id="rId11" w:history="1">
                        <w:r w:rsidRPr="0089484A">
                          <w:rPr>
                            <w:rFonts w:ascii="Arial" w:eastAsia="Times New Roman" w:hAnsi="Arial" w:cs="Arial"/>
                            <w:color w:val="FFFFFF" w:themeColor="background1"/>
                            <w:sz w:val="20"/>
                            <w:szCs w:val="20"/>
                            <w:u w:val="single"/>
                            <w:lang w:val="de-AT" w:eastAsia="de-AT"/>
                          </w:rPr>
                          <w:t>villach-stnikolai@kath-pfarre-kaernten.at</w:t>
                        </w:r>
                      </w:hyperlink>
                    </w:p>
                    <w:p w14:paraId="3A224896" w14:textId="01E3EAD5" w:rsidR="004C564B" w:rsidRPr="00571617" w:rsidRDefault="004C564B" w:rsidP="004C564B">
                      <w:pPr>
                        <w:spacing w:line="288" w:lineRule="auto"/>
                        <w:rPr>
                          <w:rFonts w:ascii="Calibri" w:hAnsi="Calibri" w:cs="Calibri"/>
                          <w:noProof/>
                          <w:color w:val="FFFFFF" w:themeColor="background1"/>
                          <w:sz w:val="20"/>
                          <w:szCs w:val="20"/>
                          <w:lang w:val="de-AT"/>
                        </w:rPr>
                      </w:pPr>
                    </w:p>
                    <w:p w14:paraId="5DB985BE" w14:textId="77777777" w:rsidR="004C564B" w:rsidRPr="00571617" w:rsidRDefault="004C564B" w:rsidP="004C564B">
                      <w:pPr>
                        <w:spacing w:line="288" w:lineRule="auto"/>
                        <w:rPr>
                          <w:rFonts w:ascii="Calibri" w:hAnsi="Calibri" w:cs="Calibri"/>
                          <w:noProof/>
                          <w:color w:val="FFFFFF" w:themeColor="background1"/>
                          <w:sz w:val="20"/>
                          <w:szCs w:val="20"/>
                          <w:lang w:val="de-AT"/>
                        </w:rPr>
                      </w:pPr>
                    </w:p>
                    <w:p w14:paraId="2DECB52A" w14:textId="3CAF8414" w:rsidR="004C564B" w:rsidRPr="00571617" w:rsidRDefault="004C564B" w:rsidP="004C564B">
                      <w:pPr>
                        <w:spacing w:line="288" w:lineRule="auto"/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  <w:lang w:val="de-AT"/>
                        </w:rPr>
                      </w:pPr>
                    </w:p>
                    <w:p w14:paraId="6CEED622" w14:textId="0E7ABB65" w:rsidR="004C564B" w:rsidRPr="00571617" w:rsidRDefault="004C564B" w:rsidP="004C564B">
                      <w:pPr>
                        <w:widowControl w:val="0"/>
                        <w:spacing w:after="40" w:line="360" w:lineRule="exact"/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w w:val="90"/>
                          <w:lang w:val="de-AT"/>
                        </w:rPr>
                      </w:pPr>
                    </w:p>
                    <w:p w14:paraId="20993F0F" w14:textId="7F85362F" w:rsidR="00EC159D" w:rsidRPr="00571617" w:rsidRDefault="00EC159D" w:rsidP="004C564B">
                      <w:pPr>
                        <w:widowControl w:val="0"/>
                        <w:spacing w:line="320" w:lineRule="exact"/>
                        <w:rPr>
                          <w:rFonts w:ascii="Calibri" w:hAnsi="Calibri" w:cs="Calibri"/>
                          <w:color w:val="FFFFFE"/>
                          <w:sz w:val="15"/>
                          <w:szCs w:val="15"/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564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8C6E6D" wp14:editId="5C0F5C0A">
                <wp:simplePos x="0" y="0"/>
                <wp:positionH relativeFrom="column">
                  <wp:posOffset>4791074</wp:posOffset>
                </wp:positionH>
                <wp:positionV relativeFrom="paragraph">
                  <wp:posOffset>1152525</wp:posOffset>
                </wp:positionV>
                <wp:extent cx="2267903" cy="2294890"/>
                <wp:effectExtent l="0" t="0" r="0" b="0"/>
                <wp:wrapNone/>
                <wp:docPr id="33" name="Textfel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903" cy="229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F4255A" w14:textId="77777777" w:rsidR="00923510" w:rsidRPr="004A37FB" w:rsidRDefault="00923510" w:rsidP="00C44E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37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Beichtgelegenheit</w:t>
                            </w:r>
                            <w:r w:rsidRPr="004A37F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F60AFA" w14:textId="77777777" w:rsidR="00C44EC7" w:rsidRPr="004A37FB" w:rsidRDefault="00C44EC7" w:rsidP="00C44E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016E64AF" w14:textId="5191B63C" w:rsidR="00923510" w:rsidRPr="004A37FB" w:rsidRDefault="00C44EC7" w:rsidP="00C44E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37F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Während der Anbetung „Suche Gott in der Stille</w:t>
                            </w:r>
                            <w:r w:rsidR="004A37F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r w:rsidRPr="004A37F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(Montag bis Freitag von 17.30 bis 18.30 Uhr), j</w:t>
                            </w:r>
                            <w:r w:rsidR="00923510" w:rsidRPr="004A37F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eweils 15 Minuten vor den Gottesdiensten sowie auf Anfrage!</w:t>
                            </w:r>
                          </w:p>
                          <w:p w14:paraId="0EF8C8CB" w14:textId="77777777" w:rsidR="00C44EC7" w:rsidRPr="00C44EC7" w:rsidRDefault="00C44EC7" w:rsidP="00C44E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3194613" w14:textId="57487B21" w:rsidR="00923510" w:rsidRPr="004A37FB" w:rsidRDefault="00C44EC7" w:rsidP="00C44E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37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Antoniusandacht</w:t>
                            </w:r>
                            <w:proofErr w:type="spellEnd"/>
                            <w:r w:rsidRPr="004A37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mit Segen</w:t>
                            </w:r>
                          </w:p>
                          <w:p w14:paraId="24546BE6" w14:textId="77777777" w:rsidR="004A37FB" w:rsidRPr="004A37FB" w:rsidRDefault="004A37FB" w:rsidP="00C44E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610C847F" w14:textId="348D1F16" w:rsidR="00EC159D" w:rsidRPr="004A37FB" w:rsidRDefault="00C44EC7" w:rsidP="00C44EC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37F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Jeden </w:t>
                            </w:r>
                            <w:r w:rsidR="00B855A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Dienstag</w:t>
                            </w:r>
                            <w:r w:rsidRPr="004A37F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um 18.30 Uhr.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6E6D" id="Textfeld 39" o:spid="_x0000_s1033" type="#_x0000_t202" style="position:absolute;margin-left:377.25pt;margin-top:90.75pt;width:178.6pt;height:180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3DF4255A" w14:textId="77777777" w:rsidR="00923510" w:rsidRPr="004A37FB" w:rsidRDefault="00923510" w:rsidP="00C44E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37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Beichtgelegenheit</w:t>
                      </w:r>
                      <w:r w:rsidRPr="004A37F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F60AFA" w14:textId="77777777" w:rsidR="00C44EC7" w:rsidRPr="004A37FB" w:rsidRDefault="00C44EC7" w:rsidP="00C44E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016E64AF" w14:textId="5191B63C" w:rsidR="00923510" w:rsidRPr="004A37FB" w:rsidRDefault="00C44EC7" w:rsidP="00C44E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37F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Während der Anbetung „Suche Gott in der Stille</w:t>
                      </w:r>
                      <w:r w:rsidR="004A37F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r w:rsidRPr="004A37F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(Montag bis Freitag von 17.30 bis 18.30 Uhr), j</w:t>
                      </w:r>
                      <w:r w:rsidR="00923510" w:rsidRPr="004A37F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eweils 15 Minuten vor den Gottesdiensten sowie auf Anfrage!</w:t>
                      </w:r>
                    </w:p>
                    <w:p w14:paraId="0EF8C8CB" w14:textId="77777777" w:rsidR="00C44EC7" w:rsidRPr="00C44EC7" w:rsidRDefault="00C44EC7" w:rsidP="00C44E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3194613" w14:textId="57487B21" w:rsidR="00923510" w:rsidRPr="004A37FB" w:rsidRDefault="00C44EC7" w:rsidP="00C44E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4A37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Antoniusandacht</w:t>
                      </w:r>
                      <w:proofErr w:type="spellEnd"/>
                      <w:r w:rsidRPr="004A37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mit Segen</w:t>
                      </w:r>
                    </w:p>
                    <w:p w14:paraId="24546BE6" w14:textId="77777777" w:rsidR="004A37FB" w:rsidRPr="004A37FB" w:rsidRDefault="004A37FB" w:rsidP="00C44E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610C847F" w14:textId="348D1F16" w:rsidR="00EC159D" w:rsidRPr="004A37FB" w:rsidRDefault="00C44EC7" w:rsidP="00C44EC7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37F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Jeden </w:t>
                      </w:r>
                      <w:r w:rsidR="00B855A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Dienstag</w:t>
                      </w:r>
                      <w:r w:rsidRPr="004A37F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um 18.30 Uhr.</w:t>
                      </w:r>
                    </w:p>
                  </w:txbxContent>
                </v:textbox>
              </v:shape>
            </w:pict>
          </mc:Fallback>
        </mc:AlternateContent>
      </w:r>
      <w:r w:rsidR="004C564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F1519FB" wp14:editId="3CF95CDE">
                <wp:simplePos x="0" y="0"/>
                <wp:positionH relativeFrom="column">
                  <wp:posOffset>3787627</wp:posOffset>
                </wp:positionH>
                <wp:positionV relativeFrom="paragraph">
                  <wp:posOffset>590550</wp:posOffset>
                </wp:positionV>
                <wp:extent cx="2014220" cy="275908"/>
                <wp:effectExtent l="0" t="0" r="5080" b="0"/>
                <wp:wrapNone/>
                <wp:docPr id="26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220" cy="275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6033DE" w14:textId="021F180A" w:rsidR="00EC159D" w:rsidRPr="004C564B" w:rsidRDefault="004C564B" w:rsidP="00421260">
                            <w:pPr>
                              <w:widowControl w:val="0"/>
                              <w:spacing w:line="260" w:lineRule="exact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30"/>
                                <w:szCs w:val="30"/>
                                <w:lang w:val="de-AT"/>
                              </w:rPr>
                            </w:pPr>
                            <w:r w:rsidRPr="004C564B">
                              <w:rPr>
                                <w:rFonts w:ascii="Arial" w:eastAsia="Arial" w:hAnsi="Arial" w:cs="Arial"/>
                                <w:color w:val="FFFFFF" w:themeColor="background1"/>
                                <w:w w:val="90"/>
                                <w:sz w:val="30"/>
                                <w:szCs w:val="30"/>
                                <w:lang w:val="de-AT" w:bidi="de-DE"/>
                              </w:rPr>
                              <w:t>Pfarre Villach St. Nikolai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19FB" id="Textfeld 32" o:spid="_x0000_s1034" type="#_x0000_t202" style="position:absolute;margin-left:298.25pt;margin-top:46.5pt;width:158.6pt;height:2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06033DE" w14:textId="021F180A" w:rsidR="00EC159D" w:rsidRPr="004C564B" w:rsidRDefault="004C564B" w:rsidP="00421260">
                      <w:pPr>
                        <w:widowControl w:val="0"/>
                        <w:spacing w:line="260" w:lineRule="exact"/>
                        <w:jc w:val="right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30"/>
                          <w:szCs w:val="30"/>
                          <w:lang w:val="de-AT"/>
                        </w:rPr>
                      </w:pPr>
                      <w:r w:rsidRPr="004C564B">
                        <w:rPr>
                          <w:rFonts w:ascii="Arial" w:eastAsia="Arial" w:hAnsi="Arial" w:cs="Arial"/>
                          <w:color w:val="FFFFFF" w:themeColor="background1"/>
                          <w:w w:val="90"/>
                          <w:sz w:val="30"/>
                          <w:szCs w:val="30"/>
                          <w:lang w:val="de-AT" w:bidi="de-DE"/>
                        </w:rPr>
                        <w:t>Pfarre Villach St. Nikolai</w:t>
                      </w:r>
                    </w:p>
                  </w:txbxContent>
                </v:textbox>
              </v:shape>
            </w:pict>
          </mc:Fallback>
        </mc:AlternateContent>
      </w:r>
      <w:r w:rsidR="004C564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AD35E5B" wp14:editId="0A6813D2">
                <wp:simplePos x="0" y="0"/>
                <wp:positionH relativeFrom="column">
                  <wp:posOffset>152400</wp:posOffset>
                </wp:positionH>
                <wp:positionV relativeFrom="paragraph">
                  <wp:posOffset>308506</wp:posOffset>
                </wp:positionV>
                <wp:extent cx="1547813" cy="490537"/>
                <wp:effectExtent l="0" t="0" r="0" b="5080"/>
                <wp:wrapNone/>
                <wp:docPr id="483518052" name="Textfeld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813" cy="490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C9DCCF" w14:textId="05DDE475" w:rsidR="004C564B" w:rsidRPr="004C564B" w:rsidRDefault="004C564B" w:rsidP="004C564B">
                            <w:pPr>
                              <w:widowControl w:val="0"/>
                              <w:spacing w:line="760" w:lineRule="exact"/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40"/>
                                <w:szCs w:val="40"/>
                                <w:lang w:val="de-AT" w:bidi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40"/>
                                <w:szCs w:val="40"/>
                                <w:lang w:val="de-AT" w:bidi="de-DE"/>
                              </w:rPr>
                              <w:t>202</w:t>
                            </w:r>
                            <w:r w:rsidR="00FB645D"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40"/>
                                <w:szCs w:val="40"/>
                                <w:lang w:val="de-AT" w:bidi="de-D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35E5B" id="Textfeld 42" o:spid="_x0000_s1035" type="#_x0000_t202" style="position:absolute;margin-left:12pt;margin-top:24.3pt;width:121.9pt;height:38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5C9DCCF" w14:textId="05DDE475" w:rsidR="004C564B" w:rsidRPr="004C564B" w:rsidRDefault="004C564B" w:rsidP="004C564B">
                      <w:pPr>
                        <w:widowControl w:val="0"/>
                        <w:spacing w:line="760" w:lineRule="exact"/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40"/>
                          <w:szCs w:val="40"/>
                          <w:lang w:val="de-AT" w:bidi="de-DE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40"/>
                          <w:szCs w:val="40"/>
                          <w:lang w:val="de-AT" w:bidi="de-DE"/>
                        </w:rPr>
                        <w:t>202</w:t>
                      </w:r>
                      <w:r w:rsidR="00FB645D"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40"/>
                          <w:szCs w:val="40"/>
                          <w:lang w:val="de-AT" w:bidi="de-D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C564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EC7299A" wp14:editId="473669B8">
                <wp:simplePos x="0" y="0"/>
                <wp:positionH relativeFrom="column">
                  <wp:posOffset>152400</wp:posOffset>
                </wp:positionH>
                <wp:positionV relativeFrom="paragraph">
                  <wp:posOffset>4763</wp:posOffset>
                </wp:positionV>
                <wp:extent cx="1547813" cy="490537"/>
                <wp:effectExtent l="0" t="0" r="0" b="5080"/>
                <wp:wrapNone/>
                <wp:docPr id="36" name="Textfeld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813" cy="490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50ADDB" w14:textId="10BD4F3C" w:rsidR="00EC159D" w:rsidRPr="004C564B" w:rsidRDefault="00FB645D" w:rsidP="00EC159D">
                            <w:pPr>
                              <w:widowControl w:val="0"/>
                              <w:spacing w:line="760" w:lineRule="exact"/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40"/>
                                <w:szCs w:val="40"/>
                                <w:lang w:val="de-AT" w:bidi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spacing w:val="20"/>
                                <w:w w:val="90"/>
                                <w:sz w:val="40"/>
                                <w:szCs w:val="40"/>
                                <w:lang w:val="de-AT" w:bidi="de-DE"/>
                              </w:rPr>
                              <w:t>Jänner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299A" id="_x0000_s1036" type="#_x0000_t202" style="position:absolute;margin-left:12pt;margin-top:.4pt;width:121.9pt;height:38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" filled="f" fillcolor="#fffffe" stroked="f" strokecolor="#212120" insetpen="t">
                <v:textbox inset="2.88pt,2.88pt,2.88pt,2.88pt">
                  <w:txbxContent>
                    <w:p w14:paraId="1A50ADDB" w14:textId="10BD4F3C" w:rsidR="00EC159D" w:rsidRPr="004C564B" w:rsidRDefault="00FB645D" w:rsidP="00EC159D">
                      <w:pPr>
                        <w:widowControl w:val="0"/>
                        <w:spacing w:line="760" w:lineRule="exact"/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40"/>
                          <w:szCs w:val="40"/>
                          <w:lang w:val="de-AT" w:bidi="de-DE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spacing w:val="20"/>
                          <w:w w:val="90"/>
                          <w:sz w:val="40"/>
                          <w:szCs w:val="40"/>
                          <w:lang w:val="de-AT" w:bidi="de-DE"/>
                        </w:rPr>
                        <w:t>Jänner</w:t>
                      </w:r>
                    </w:p>
                  </w:txbxContent>
                </v:textbox>
              </v:shape>
            </w:pict>
          </mc:Fallback>
        </mc:AlternateContent>
      </w:r>
      <w:r w:rsidR="0040112A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7ABC6F6" wp14:editId="0E9BC70D">
                <wp:simplePos x="0" y="0"/>
                <wp:positionH relativeFrom="margin">
                  <wp:align>left</wp:align>
                </wp:positionH>
                <wp:positionV relativeFrom="paragraph">
                  <wp:posOffset>661988</wp:posOffset>
                </wp:positionV>
                <wp:extent cx="7319963" cy="975360"/>
                <wp:effectExtent l="0" t="0" r="14605" b="15240"/>
                <wp:wrapNone/>
                <wp:docPr id="50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963" cy="975360"/>
                          <a:chOff x="0" y="0"/>
                          <a:chExt cx="7543800" cy="975451"/>
                        </a:xfrm>
                      </wpg:grpSpPr>
                      <wps:wsp>
                        <wps:cNvPr id="38" name="Freihand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ihand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ihand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ihand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ihand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2CB2AF" id="Gruppieren 50" o:spid="_x0000_s1026" style="position:absolute;margin-left:0;margin-top:52.15pt;width:576.4pt;height:76.8pt;z-index:251640320;mso-position-horizontal:left;mso-position-horizontal-relative:margin;mso-width-relative:margin" coordsize="7543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">
                <v:shape id="Freihandform 44" o:spid="_x0000_s1027" style="position:absolute;top:1741;width:75406;height:6649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" path="m,215c947,,1842,35,2448,108e" filled="f" fillcolor="#fffffe" strokecolor="#fffffe" strokeweight=".5pt">
                  <v:stroke joinstyle="miter"/>
                  <v:shadow color="#8c8682"/>
                  <v:path arrowok="t" o:connecttype="custom" o:connectlocs="0,664845;7540625,333969" o:connectangles="0,0"/>
                </v:shape>
                <v:shape id="Freihandform 45" o:spid="_x0000_s1028" style="position:absolute;top:1415;width:75438;height:772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" path="m,250c938,,1835,2,2449,54e" filled="f" fillcolor="#fffffe" strokecolor="#fffffe" strokeweight=".5pt">
                  <v:stroke joinstyle="miter"/>
                  <v:shadow color="#8c8682"/>
                  <v:path arrowok="t" o:connecttype="custom" o:connectlocs="0,772795;7543800,166924" o:connectangles="0,0"/>
                </v:shape>
                <v:shape id="Freihandform 46" o:spid="_x0000_s1029" style="position:absolute;width:75406;height:7366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" path="m2448,71c1835,12,939,,,238e" filled="f" fillcolor="#fffffe" strokecolor="#efb32f" strokeweight=".5pt">
                  <v:stroke joinstyle="miter"/>
                  <v:shadow color="#8c8682"/>
                  <v:path arrowok="t" o:connecttype="custom" o:connectlocs="7540625,219742;0,736600" o:connectangles="0,0"/>
                </v:shape>
                <v:shape id="Freihandform 47" o:spid="_x0000_s1030" style="position:absolute;top:1088;width:75406;height:7328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" path="m,237c940,,1835,15,2448,75e" filled="f" fillcolor="#fffffe" strokecolor="#fffffe" strokeweight=".5pt">
                  <v:stroke joinstyle="miter"/>
                  <v:shadow color="#8c8682"/>
                  <v:path arrowok="t" o:connecttype="custom" o:connectlocs="0,732790;7540625,231896" o:connectangles="0,0"/>
                </v:shape>
                <v:shape id="Freihandform 48" o:spid="_x0000_s1031" style="position:absolute;top:2394;width:75406;height:7360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" path="m,238c939,,1834,12,2448,70e" filled="f" fillcolor="#fffffe" strokecolor="#efb32f" strokeweight=".5pt">
                  <v:stroke joinstyle="miter"/>
                  <v:shadow color="#8c8682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  <w:r w:rsidR="0040112A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17F8FB7" wp14:editId="25B935E0">
                <wp:simplePos x="0" y="0"/>
                <wp:positionH relativeFrom="margin">
                  <wp:align>right</wp:align>
                </wp:positionH>
                <wp:positionV relativeFrom="paragraph">
                  <wp:posOffset>590550</wp:posOffset>
                </wp:positionV>
                <wp:extent cx="2593975" cy="2675890"/>
                <wp:effectExtent l="0" t="0" r="0" b="0"/>
                <wp:wrapNone/>
                <wp:docPr id="1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267589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2EE43" id="Rechteck 3" o:spid="_x0000_s1026" style="position:absolute;margin-left:153.05pt;margin-top:46.5pt;width:204.25pt;height:210.7pt;z-index:2516331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</w:p>
    <w:sectPr w:rsidR="00007B1D" w:rsidSect="00764C84">
      <w:pgSz w:w="11906" w:h="16838" w:code="9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86A5A" w14:textId="77777777" w:rsidR="002B078D" w:rsidRDefault="002B078D" w:rsidP="00AA544E">
      <w:pPr>
        <w:spacing w:after="0" w:line="240" w:lineRule="auto"/>
      </w:pPr>
      <w:r>
        <w:separator/>
      </w:r>
    </w:p>
  </w:endnote>
  <w:endnote w:type="continuationSeparator" w:id="0">
    <w:p w14:paraId="00F4BFCD" w14:textId="77777777" w:rsidR="002B078D" w:rsidRDefault="002B078D" w:rsidP="00AA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39CB2" w14:textId="77777777" w:rsidR="002B078D" w:rsidRDefault="002B078D" w:rsidP="00AA544E">
      <w:pPr>
        <w:spacing w:after="0" w:line="240" w:lineRule="auto"/>
      </w:pPr>
      <w:r>
        <w:separator/>
      </w:r>
    </w:p>
  </w:footnote>
  <w:footnote w:type="continuationSeparator" w:id="0">
    <w:p w14:paraId="051076FD" w14:textId="77777777" w:rsidR="002B078D" w:rsidRDefault="002B078D" w:rsidP="00AA5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1781D"/>
    <w:multiLevelType w:val="hybridMultilevel"/>
    <w:tmpl w:val="5C6C27DA"/>
    <w:lvl w:ilvl="0" w:tplc="D4C2A5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F47E4"/>
    <w:multiLevelType w:val="hybridMultilevel"/>
    <w:tmpl w:val="423097B6"/>
    <w:lvl w:ilvl="0" w:tplc="72EC5E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911176">
    <w:abstractNumId w:val="0"/>
  </w:num>
  <w:num w:numId="2" w16cid:durableId="991979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64B"/>
    <w:rsid w:val="00007B1D"/>
    <w:rsid w:val="000B0462"/>
    <w:rsid w:val="000E3668"/>
    <w:rsid w:val="00116AF2"/>
    <w:rsid w:val="00130735"/>
    <w:rsid w:val="00142870"/>
    <w:rsid w:val="001C11DD"/>
    <w:rsid w:val="001F06C1"/>
    <w:rsid w:val="0020734B"/>
    <w:rsid w:val="0022230C"/>
    <w:rsid w:val="0022650E"/>
    <w:rsid w:val="00246BF9"/>
    <w:rsid w:val="00254B28"/>
    <w:rsid w:val="002656D6"/>
    <w:rsid w:val="0027180A"/>
    <w:rsid w:val="00280D76"/>
    <w:rsid w:val="002A0B7E"/>
    <w:rsid w:val="002B078D"/>
    <w:rsid w:val="002B2411"/>
    <w:rsid w:val="0040112A"/>
    <w:rsid w:val="00421260"/>
    <w:rsid w:val="00445E81"/>
    <w:rsid w:val="00470FEB"/>
    <w:rsid w:val="0049729E"/>
    <w:rsid w:val="004A0B0A"/>
    <w:rsid w:val="004A37FB"/>
    <w:rsid w:val="004C564B"/>
    <w:rsid w:val="00553A46"/>
    <w:rsid w:val="00571617"/>
    <w:rsid w:val="00571BC4"/>
    <w:rsid w:val="00584325"/>
    <w:rsid w:val="00590D44"/>
    <w:rsid w:val="005F72FD"/>
    <w:rsid w:val="00695B64"/>
    <w:rsid w:val="006B4D1E"/>
    <w:rsid w:val="007423DD"/>
    <w:rsid w:val="00764C84"/>
    <w:rsid w:val="00780475"/>
    <w:rsid w:val="008537C2"/>
    <w:rsid w:val="00870B1C"/>
    <w:rsid w:val="00920FD8"/>
    <w:rsid w:val="00923510"/>
    <w:rsid w:val="009664A0"/>
    <w:rsid w:val="00997CBA"/>
    <w:rsid w:val="00A046B2"/>
    <w:rsid w:val="00A25857"/>
    <w:rsid w:val="00A3780D"/>
    <w:rsid w:val="00A96557"/>
    <w:rsid w:val="00AA544E"/>
    <w:rsid w:val="00AB4520"/>
    <w:rsid w:val="00B32FA5"/>
    <w:rsid w:val="00B8020B"/>
    <w:rsid w:val="00B855A9"/>
    <w:rsid w:val="00B948E3"/>
    <w:rsid w:val="00BB0A7D"/>
    <w:rsid w:val="00BD3823"/>
    <w:rsid w:val="00C44EC7"/>
    <w:rsid w:val="00CA5C0E"/>
    <w:rsid w:val="00CB302F"/>
    <w:rsid w:val="00D12EA4"/>
    <w:rsid w:val="00D40929"/>
    <w:rsid w:val="00D4497E"/>
    <w:rsid w:val="00D96C60"/>
    <w:rsid w:val="00E03B09"/>
    <w:rsid w:val="00E17CE6"/>
    <w:rsid w:val="00E2014C"/>
    <w:rsid w:val="00E30EE3"/>
    <w:rsid w:val="00EC159D"/>
    <w:rsid w:val="00FA5842"/>
    <w:rsid w:val="00FB645D"/>
    <w:rsid w:val="00FD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2ADD6"/>
  <w15:chartTrackingRefBased/>
  <w15:docId w15:val="{553F2C63-1C16-4248-ABE0-A79A38FA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4972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paragraph" w:styleId="berschrift4">
    <w:name w:val="heading 4"/>
    <w:basedOn w:val="Standard"/>
    <w:link w:val="berschrift4Zchn"/>
    <w:uiPriority w:val="9"/>
    <w:qFormat/>
    <w:rsid w:val="004972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B452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0D76"/>
  </w:style>
  <w:style w:type="paragraph" w:styleId="Fuzeile">
    <w:name w:val="footer"/>
    <w:basedOn w:val="Standard"/>
    <w:link w:val="FuzeileZchn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0D76"/>
  </w:style>
  <w:style w:type="character" w:styleId="Fett">
    <w:name w:val="Strong"/>
    <w:basedOn w:val="Absatz-Standardschriftart"/>
    <w:uiPriority w:val="22"/>
    <w:qFormat/>
    <w:rsid w:val="00590D44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9729E"/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9729E"/>
    <w:rPr>
      <w:rFonts w:ascii="Times New Roman" w:eastAsia="Times New Roman" w:hAnsi="Times New Roman" w:cs="Times New Roman"/>
      <w:b/>
      <w:bCs/>
      <w:sz w:val="24"/>
      <w:szCs w:val="24"/>
      <w:lang w:val="de-AT" w:eastAsia="de-AT"/>
    </w:rPr>
  </w:style>
  <w:style w:type="character" w:customStyle="1" w:styleId="komma">
    <w:name w:val="komma"/>
    <w:basedOn w:val="Absatz-Standardschriftart"/>
    <w:rsid w:val="0049729E"/>
  </w:style>
  <w:style w:type="paragraph" w:styleId="StandardWeb">
    <w:name w:val="Normal (Web)"/>
    <w:basedOn w:val="Standard"/>
    <w:uiPriority w:val="99"/>
    <w:unhideWhenUsed/>
    <w:rsid w:val="00497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49729E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4A37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llach-stnikolai@kath-pfarre-kaernten.at" TargetMode="Externa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yperlink" Target="mailto:villach-stnikolai@kath-pfarre-kaernten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n\AppData\Roaming\Microsoft\Templates\Newsletter%20f&#252;r%20Technologieunternehmen%20(4%20Seiten).dotx" TargetMode="External"/></Relationships>
</file>

<file path=word/theme/theme1.xml><?xml version="1.0" encoding="utf-8"?>
<a:theme xmlns:a="http://schemas.openxmlformats.org/drawingml/2006/main" name="Office Theme">
  <a:themeElements>
    <a:clrScheme name="Bla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1D9E8466E26D469D22AB1BC4AA16A8" ma:contentTypeVersion="10" ma:contentTypeDescription="Ein neues Dokument erstellen." ma:contentTypeScope="" ma:versionID="7a2b60a3861dac096460fd2520c89fb7">
  <xsd:schema xmlns:xsd="http://www.w3.org/2001/XMLSchema" xmlns:xs="http://www.w3.org/2001/XMLSchema" xmlns:p="http://schemas.microsoft.com/office/2006/metadata/properties" xmlns:ns2="0f8060cf-fea8-4656-8bdc-048ce491d0fc" xmlns:ns3="d3f13f2a-c70d-46f2-8b94-d7bba7fd5d24" targetNamespace="http://schemas.microsoft.com/office/2006/metadata/properties" ma:root="true" ma:fieldsID="a829f05a00437f1492194a07f8fd9dca" ns2:_="" ns3:_="">
    <xsd:import namespace="0f8060cf-fea8-4656-8bdc-048ce491d0fc"/>
    <xsd:import namespace="d3f13f2a-c70d-46f2-8b94-d7bba7fd5d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060cf-fea8-4656-8bdc-048ce491d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553551b7-59a2-4040-968d-7a08593fba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13f2a-c70d-46f2-8b94-d7bba7fd5d2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2c71df1-5163-45c3-8adf-0eeb0e457066}" ma:internalName="TaxCatchAll" ma:showField="CatchAllData" ma:web="d3f13f2a-c70d-46f2-8b94-d7bba7fd5d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53255C-F76F-41F2-A5D5-B98F216296DB}"/>
</file>

<file path=customXml/itemProps2.xml><?xml version="1.0" encoding="utf-8"?>
<ds:datastoreItem xmlns:ds="http://schemas.openxmlformats.org/officeDocument/2006/customXml" ds:itemID="{D441EF27-FBAA-4221-A143-20AA3804C8B6}"/>
</file>

<file path=docProps/app.xml><?xml version="1.0" encoding="utf-8"?>
<Properties xmlns="http://schemas.openxmlformats.org/officeDocument/2006/extended-properties" xmlns:vt="http://schemas.openxmlformats.org/officeDocument/2006/docPropsVTypes">
  <Template>Newsletter für Technologieunternehmen (4 Seiten).dotx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Emmanuel-Maria Fitz</dc:creator>
  <cp:keywords/>
  <dc:description/>
  <cp:lastModifiedBy>Sieglinde Tschemernjak</cp:lastModifiedBy>
  <cp:revision>8</cp:revision>
  <cp:lastPrinted>2023-11-21T08:26:00Z</cp:lastPrinted>
  <dcterms:created xsi:type="dcterms:W3CDTF">2023-11-21T08:27:00Z</dcterms:created>
  <dcterms:modified xsi:type="dcterms:W3CDTF">2023-11-21T12:13:00Z</dcterms:modified>
</cp:coreProperties>
</file>