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A17BC9" w14:textId="6908DF88" w:rsidR="00007B1D" w:rsidRDefault="00807144">
      <w:r>
        <w:rPr>
          <w:noProof/>
          <w:lang w:bidi="de-DE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1253649E" wp14:editId="2D9334B0">
                <wp:simplePos x="0" y="0"/>
                <wp:positionH relativeFrom="margin">
                  <wp:posOffset>3162300</wp:posOffset>
                </wp:positionH>
                <wp:positionV relativeFrom="paragraph">
                  <wp:posOffset>85724</wp:posOffset>
                </wp:positionV>
                <wp:extent cx="3929380" cy="981075"/>
                <wp:effectExtent l="0" t="0" r="0" b="9525"/>
                <wp:wrapNone/>
                <wp:docPr id="27" name="Textfeld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29380" cy="981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43F268B" w14:textId="4A4E54E1" w:rsidR="00EC159D" w:rsidRPr="004C564B" w:rsidRDefault="004C564B" w:rsidP="004C564B">
                            <w:pPr>
                              <w:widowControl w:val="0"/>
                              <w:spacing w:line="1360" w:lineRule="exact"/>
                              <w:jc w:val="right"/>
                              <w:rPr>
                                <w:rFonts w:ascii="Arial" w:hAnsi="Arial" w:cs="Arial"/>
                                <w:color w:val="FFFFFE"/>
                                <w:w w:val="90"/>
                                <w:sz w:val="80"/>
                                <w:szCs w:val="80"/>
                                <w:lang w:val="de-AT"/>
                              </w:rPr>
                            </w:pPr>
                            <w:r w:rsidRPr="004C564B">
                              <w:rPr>
                                <w:rFonts w:ascii="Arial" w:eastAsia="Arial" w:hAnsi="Arial" w:cs="Arial"/>
                                <w:b/>
                                <w:color w:val="FFFFFE"/>
                                <w:w w:val="90"/>
                                <w:sz w:val="80"/>
                                <w:szCs w:val="80"/>
                                <w:lang w:val="de-AT" w:bidi="de-DE"/>
                              </w:rPr>
                              <w:t>NEWSLETTE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FFFFFE"/>
                                <w:w w:val="90"/>
                                <w:sz w:val="80"/>
                                <w:szCs w:val="80"/>
                                <w:lang w:val="de-AT" w:bidi="de-DE"/>
                              </w:rPr>
                              <w:t>R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53649E" id="_x0000_t202" coordsize="21600,21600" o:spt="202" path="m,l,21600r21600,l21600,xe">
                <v:stroke joinstyle="miter"/>
                <v:path gradientshapeok="t" o:connecttype="rect"/>
              </v:shapetype>
              <v:shape id="Textfeld 33" o:spid="_x0000_s1026" type="#_x0000_t202" style="position:absolute;margin-left:249pt;margin-top:6.75pt;width:309.4pt;height:77.25pt;z-index:25164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" filled="f" fillcolor="#fffffe" stroked="f" strokecolor="#212120" insetpen="t">
                <v:textbox inset="2.88pt,2.88pt,2.88pt,2.88pt">
                  <w:txbxContent>
                    <w:p w14:paraId="143F268B" w14:textId="4A4E54E1" w:rsidR="00EC159D" w:rsidRPr="004C564B" w:rsidRDefault="004C564B" w:rsidP="004C564B">
                      <w:pPr>
                        <w:widowControl w:val="0"/>
                        <w:spacing w:line="1360" w:lineRule="exact"/>
                        <w:jc w:val="right"/>
                        <w:rPr>
                          <w:rFonts w:ascii="Arial" w:hAnsi="Arial" w:cs="Arial"/>
                          <w:color w:val="FFFFFE"/>
                          <w:w w:val="90"/>
                          <w:sz w:val="80"/>
                          <w:szCs w:val="80"/>
                          <w:lang w:val="de-AT"/>
                        </w:rPr>
                      </w:pPr>
                      <w:r w:rsidRPr="004C564B">
                        <w:rPr>
                          <w:rFonts w:ascii="Arial" w:eastAsia="Arial" w:hAnsi="Arial" w:cs="Arial"/>
                          <w:b/>
                          <w:color w:val="FFFFFE"/>
                          <w:w w:val="90"/>
                          <w:sz w:val="80"/>
                          <w:szCs w:val="80"/>
                          <w:lang w:val="de-AT" w:bidi="de-DE"/>
                        </w:rPr>
                        <w:t>NEWSLETTE</w:t>
                      </w:r>
                      <w:r>
                        <w:rPr>
                          <w:rFonts w:ascii="Arial" w:eastAsia="Arial" w:hAnsi="Arial" w:cs="Arial"/>
                          <w:b/>
                          <w:color w:val="FFFFFE"/>
                          <w:w w:val="90"/>
                          <w:sz w:val="80"/>
                          <w:szCs w:val="80"/>
                          <w:lang w:val="de-AT" w:bidi="de-DE"/>
                        </w:rPr>
                        <w:t>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64C84">
        <w:rPr>
          <w:noProof/>
          <w:lang w:bidi="de-DE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3E95AA91" wp14:editId="19FEF2C0">
                <wp:simplePos x="0" y="0"/>
                <wp:positionH relativeFrom="margin">
                  <wp:align>left</wp:align>
                </wp:positionH>
                <wp:positionV relativeFrom="paragraph">
                  <wp:posOffset>10886</wp:posOffset>
                </wp:positionV>
                <wp:extent cx="1806575" cy="10201275"/>
                <wp:effectExtent l="0" t="0" r="3175" b="9525"/>
                <wp:wrapNone/>
                <wp:docPr id="2" name="Rechteck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6575" cy="10201275"/>
                        </a:xfrm>
                        <a:prstGeom prst="rect">
                          <a:avLst/>
                        </a:prstGeom>
                        <a:solidFill>
                          <a:srgbClr val="2E364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DCD6D4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EECBB8" id="Rechteck 5" o:spid="_x0000_s1026" style="position:absolute;margin-left:0;margin-top:.85pt;width:142.25pt;height:803.25pt;z-index:2516362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" fillcolor="#2e3640" stroked="f" strokecolor="#212120" insetpen="t">
                <v:shadow color="#dcd6d4"/>
                <v:textbox inset="2.88pt,2.88pt,2.88pt,2.88pt"/>
                <w10:wrap anchorx="margin"/>
              </v:rect>
            </w:pict>
          </mc:Fallback>
        </mc:AlternateContent>
      </w:r>
      <w:r w:rsidR="00764C84">
        <w:rPr>
          <w:noProof/>
          <w:lang w:bidi="de-DE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729E689A" wp14:editId="0FEB9754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7100570" cy="1843405"/>
                <wp:effectExtent l="0" t="0" r="5080" b="4445"/>
                <wp:wrapNone/>
                <wp:docPr id="3" name="Freihandform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100570" cy="1843405"/>
                        </a:xfrm>
                        <a:custGeom>
                          <a:avLst/>
                          <a:gdLst>
                            <a:gd name="T0" fmla="*/ 0 w 2448"/>
                            <a:gd name="T1" fmla="*/ 0 h 650"/>
                            <a:gd name="T2" fmla="*/ 0 w 2448"/>
                            <a:gd name="T3" fmla="*/ 650 h 650"/>
                            <a:gd name="T4" fmla="*/ 2448 w 2448"/>
                            <a:gd name="T5" fmla="*/ 466 h 650"/>
                            <a:gd name="T6" fmla="*/ 2448 w 2448"/>
                            <a:gd name="T7" fmla="*/ 0 h 650"/>
                            <a:gd name="T8" fmla="*/ 0 w 2448"/>
                            <a:gd name="T9" fmla="*/ 0 h 65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448" h="650">
                              <a:moveTo>
                                <a:pt x="0" y="0"/>
                              </a:moveTo>
                              <a:cubicBezTo>
                                <a:pt x="0" y="650"/>
                                <a:pt x="0" y="650"/>
                                <a:pt x="0" y="650"/>
                              </a:cubicBezTo>
                              <a:cubicBezTo>
                                <a:pt x="914" y="423"/>
                                <a:pt x="1786" y="414"/>
                                <a:pt x="2448" y="466"/>
                              </a:cubicBezTo>
                              <a:cubicBezTo>
                                <a:pt x="2448" y="0"/>
                                <a:pt x="2448" y="0"/>
                                <a:pt x="2448" y="0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8EA138"/>
                            </a:gs>
                            <a:gs pos="100000">
                              <a:srgbClr val="C6C831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21212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C868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F5F8E86" w14:textId="77777777" w:rsidR="004C564B" w:rsidRDefault="004C564B" w:rsidP="004C564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9E689A" id="Freihandform 6" o:spid="_x0000_s1027" style="position:absolute;margin-left:0;margin-top:0;width:559.1pt;height:145.15pt;z-index:2516382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coordsize="2448,6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" adj="-11796480,,5400" path="m,c,650,,650,,650,914,423,1786,414,2448,466,2448,,2448,,2448,l,xe" fillcolor="#8ea138" stroked="f" strokecolor="#212120">
                <v:fill color2="#c6c831" rotate="t" focus="100%" type="gradient"/>
                <v:stroke joinstyle="round"/>
                <v:shadow color="#8c8682"/>
                <v:formulas/>
                <v:path arrowok="t" o:connecttype="custom" o:connectlocs="0,0;0,1843405;7100570,1321580;7100570,0;0,0" o:connectangles="0,0,0,0,0" textboxrect="0,0,2448,650"/>
                <v:textbox>
                  <w:txbxContent>
                    <w:p w14:paraId="7F5F8E86" w14:textId="77777777" w:rsidR="004C564B" w:rsidRDefault="004C564B" w:rsidP="004C564B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21260">
        <w:rPr>
          <w:noProof/>
          <w:lang w:bidi="de-DE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6307189E" wp14:editId="3871E594">
                <wp:simplePos x="0" y="0"/>
                <wp:positionH relativeFrom="column">
                  <wp:posOffset>196850</wp:posOffset>
                </wp:positionH>
                <wp:positionV relativeFrom="paragraph">
                  <wp:posOffset>160020</wp:posOffset>
                </wp:positionV>
                <wp:extent cx="571500" cy="228600"/>
                <wp:effectExtent l="0" t="0" r="0" b="0"/>
                <wp:wrapNone/>
                <wp:docPr id="34" name="Textfeld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479AC9B" w14:textId="77777777" w:rsidR="00EC159D" w:rsidRDefault="00EC159D" w:rsidP="00EC159D">
                            <w:pPr>
                              <w:widowControl w:val="0"/>
                              <w:spacing w:line="160" w:lineRule="exact"/>
                              <w:rPr>
                                <w:rFonts w:ascii="Arial" w:hAnsi="Arial" w:cs="Arial"/>
                                <w:color w:val="2E3640"/>
                                <w:w w:val="90"/>
                                <w:sz w:val="14"/>
                                <w:szCs w:val="14"/>
                                <w:lang w:val="en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2E3640"/>
                                <w:spacing w:val="20"/>
                                <w:w w:val="90"/>
                                <w:sz w:val="14"/>
                                <w:szCs w:val="14"/>
                                <w:lang w:bidi="de-DE"/>
                              </w:rPr>
                              <w:t>AUSGABE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07189E" id="Textfeld 40" o:spid="_x0000_s1028" type="#_x0000_t202" style="position:absolute;margin-left:15.5pt;margin-top:12.6pt;width:45pt;height:18pt;z-index:2516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" filled="f" fillcolor="#fffffe" stroked="f" strokecolor="#212120" insetpen="t">
                <v:textbox inset="2.88pt,2.88pt,2.88pt,2.88pt">
                  <w:txbxContent>
                    <w:p w14:paraId="6479AC9B" w14:textId="77777777" w:rsidR="00EC159D" w:rsidRDefault="00EC159D" w:rsidP="00EC159D">
                      <w:pPr>
                        <w:widowControl w:val="0"/>
                        <w:spacing w:line="160" w:lineRule="exact"/>
                        <w:rPr>
                          <w:rFonts w:ascii="Arial" w:hAnsi="Arial" w:cs="Arial"/>
                          <w:color w:val="2E3640"/>
                          <w:w w:val="90"/>
                          <w:sz w:val="14"/>
                          <w:szCs w:val="14"/>
                          <w:lang w:val="en"/>
                        </w:rPr>
                      </w:pPr>
                      <w:r>
                        <w:rPr>
                          <w:rFonts w:ascii="Arial" w:eastAsia="Arial" w:hAnsi="Arial" w:cs="Arial"/>
                          <w:color w:val="2E3640"/>
                          <w:spacing w:val="20"/>
                          <w:w w:val="90"/>
                          <w:sz w:val="14"/>
                          <w:szCs w:val="14"/>
                          <w:lang w:bidi="de-DE"/>
                        </w:rPr>
                        <w:t>AUSGABE</w:t>
                      </w:r>
                    </w:p>
                  </w:txbxContent>
                </v:textbox>
              </v:shape>
            </w:pict>
          </mc:Fallback>
        </mc:AlternateContent>
      </w:r>
    </w:p>
    <w:p w14:paraId="0E16A6D0" w14:textId="2B2B280D" w:rsidR="00007B1D" w:rsidRDefault="00590D44">
      <w:r>
        <w:rPr>
          <w:noProof/>
          <w:lang w:bidi="de-DE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07D72A84" wp14:editId="7DC65FE9">
                <wp:simplePos x="0" y="0"/>
                <wp:positionH relativeFrom="column">
                  <wp:posOffset>2095500</wp:posOffset>
                </wp:positionH>
                <wp:positionV relativeFrom="paragraph">
                  <wp:posOffset>3671888</wp:posOffset>
                </wp:positionV>
                <wp:extent cx="2377440" cy="6296025"/>
                <wp:effectExtent l="0" t="0" r="3810" b="9525"/>
                <wp:wrapNone/>
                <wp:docPr id="44" name="Textfeld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7440" cy="6296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A9F45CB" w14:textId="0F852108" w:rsidR="00923510" w:rsidRDefault="00923510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923510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Samstag, 2. Dezember 2023</w:t>
                            </w:r>
                          </w:p>
                          <w:p w14:paraId="1AE48D99" w14:textId="77777777" w:rsidR="00590D44" w:rsidRPr="00590D44" w:rsidRDefault="00590D44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563AC438" w14:textId="77777777" w:rsidR="00923510" w:rsidRDefault="00923510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923510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09.00 – 11.00 Uhr: „33 Schritte – mit Maria zu Jesus“ im Pfarrzentrum</w:t>
                            </w:r>
                          </w:p>
                          <w:p w14:paraId="3C13BAFE" w14:textId="77777777" w:rsidR="00923510" w:rsidRPr="00923510" w:rsidRDefault="00923510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4"/>
                                <w:szCs w:val="4"/>
                                <w:lang w:val="de-AT"/>
                              </w:rPr>
                            </w:pPr>
                          </w:p>
                          <w:p w14:paraId="27866E23" w14:textId="7326FB80" w:rsidR="00923510" w:rsidRPr="00923510" w:rsidRDefault="00923510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</w:rPr>
                            </w:pPr>
                            <w:r w:rsidRPr="00923510">
                              <w:rPr>
                                <w:rFonts w:cstheme="minorHAnsi"/>
                                <w:color w:val="000000"/>
                              </w:rPr>
                              <w:t>Die „33 Schritte“ sind eine vertiefende Vorbereitung auf das Hochfest „Mariä Empfängnis</w:t>
                            </w:r>
                            <w:r w:rsidR="0089484A">
                              <w:rPr>
                                <w:rFonts w:cstheme="minorHAnsi"/>
                                <w:color w:val="000000"/>
                              </w:rPr>
                              <w:t>“</w:t>
                            </w:r>
                            <w:r w:rsidRPr="00923510">
                              <w:rPr>
                                <w:rFonts w:cstheme="minorHAnsi"/>
                                <w:color w:val="000000"/>
                              </w:rPr>
                              <w:t xml:space="preserve"> und der Erneuerung des Taufversprechens. Neben der persönlichen Vorbereitung werden dazu „Exerzitien im Alltag“ angeboten.</w:t>
                            </w:r>
                          </w:p>
                          <w:p w14:paraId="33085143" w14:textId="77777777" w:rsidR="00923510" w:rsidRPr="00590D44" w:rsidRDefault="00923510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6B3C0DBA" w14:textId="7B45778D" w:rsidR="00923510" w:rsidRPr="00923510" w:rsidRDefault="00923510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923510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16.00 Uhr: Adventkranzsegnung in der Pfarrkirche</w:t>
                            </w:r>
                          </w:p>
                          <w:p w14:paraId="7AFEB57C" w14:textId="77777777" w:rsidR="00923510" w:rsidRPr="00590D44" w:rsidRDefault="00923510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79E790AD" w14:textId="612246B0" w:rsidR="00923510" w:rsidRPr="00923510" w:rsidRDefault="00923510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923510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17.00 Uhr: Adventkonzert mit dem „Alpen-Adria-Chor“ Villach unter der Leitung von Michael Nowak</w:t>
                            </w:r>
                          </w:p>
                          <w:p w14:paraId="4E72E530" w14:textId="77777777" w:rsidR="00923510" w:rsidRPr="00590D44" w:rsidRDefault="00923510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43A643A5" w14:textId="1885574D" w:rsidR="00923510" w:rsidRPr="00923510" w:rsidRDefault="00923510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923510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18.00 Uhr: Vorabendmesse in der Filialkirche St. Magdalen mit Adventkranzsegnung</w:t>
                            </w:r>
                          </w:p>
                          <w:p w14:paraId="5C7DE216" w14:textId="77777777" w:rsidR="00923510" w:rsidRPr="00923510" w:rsidRDefault="00923510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  <w:p w14:paraId="3C8F05EC" w14:textId="2DD89BA8" w:rsidR="00590D44" w:rsidRDefault="00923510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923510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 xml:space="preserve">Sonntag, 3. Dezember 2023 </w:t>
                            </w:r>
                          </w:p>
                          <w:p w14:paraId="4D3454B7" w14:textId="77312E27" w:rsidR="00590D44" w:rsidRDefault="00923510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923510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1. Adventsonntag</w:t>
                            </w:r>
                          </w:p>
                          <w:p w14:paraId="6A8DA844" w14:textId="77777777" w:rsidR="00590D44" w:rsidRPr="00590D44" w:rsidRDefault="00590D44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64575B54" w14:textId="2638C295" w:rsidR="00923510" w:rsidRPr="00590D44" w:rsidRDefault="00923510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590D4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Nikolaussammlung „Bruder und Schwester in Not“</w:t>
                            </w:r>
                          </w:p>
                          <w:p w14:paraId="2F5CB795" w14:textId="77777777" w:rsidR="00923510" w:rsidRPr="00590D44" w:rsidRDefault="00923510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06579098" w14:textId="28CF2F77" w:rsidR="00923510" w:rsidRPr="00923510" w:rsidRDefault="00923510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923510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09.30 Uhr: Hl. Messe musikalisch umrahmt vom MGV Landskron</w:t>
                            </w:r>
                          </w:p>
                          <w:p w14:paraId="6852B9FC" w14:textId="77777777" w:rsidR="00923510" w:rsidRPr="00923510" w:rsidRDefault="00923510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  <w:p w14:paraId="4E03A139" w14:textId="77777777" w:rsidR="00590D44" w:rsidRDefault="00923510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923510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 xml:space="preserve">Sonntag, 3. Dezember </w:t>
                            </w:r>
                          </w:p>
                          <w:p w14:paraId="48B5DD2D" w14:textId="7C4CF03B" w:rsidR="00923510" w:rsidRDefault="00923510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923510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bis Sonntag, 10. Dezember 2023</w:t>
                            </w:r>
                          </w:p>
                          <w:p w14:paraId="22131285" w14:textId="77777777" w:rsidR="00590D44" w:rsidRPr="00590D44" w:rsidRDefault="00590D44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sz w:val="4"/>
                                <w:szCs w:val="4"/>
                                <w:lang w:val="de-AT"/>
                              </w:rPr>
                            </w:pPr>
                          </w:p>
                          <w:p w14:paraId="03F2DF05" w14:textId="77777777" w:rsidR="00923510" w:rsidRDefault="00923510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923510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 xml:space="preserve">800 Jahre </w:t>
                            </w:r>
                            <w:proofErr w:type="spellStart"/>
                            <w:r w:rsidRPr="00923510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Greccio</w:t>
                            </w:r>
                            <w:proofErr w:type="spellEnd"/>
                            <w:r w:rsidRPr="00923510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 xml:space="preserve"> - Krippenausstellung des Vereines der Krippenfreunde Villach im Pfarrzentrum</w:t>
                            </w:r>
                          </w:p>
                          <w:p w14:paraId="48BDF61C" w14:textId="77777777" w:rsidR="00590D44" w:rsidRPr="00923510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</w:rPr>
                            </w:pPr>
                            <w:r>
                              <w:rPr>
                                <w:rFonts w:cstheme="minorHAnsi"/>
                                <w:color w:val="000000"/>
                              </w:rPr>
                              <w:t>So</w:t>
                            </w:r>
                            <w:r w:rsidRPr="00923510">
                              <w:rPr>
                                <w:rFonts w:cstheme="minorHAnsi"/>
                                <w:color w:val="000000"/>
                              </w:rPr>
                              <w:t xml:space="preserve">, 3.12. </w:t>
                            </w:r>
                            <w:r>
                              <w:rPr>
                                <w:rFonts w:cstheme="minorHAnsi"/>
                                <w:color w:val="000000"/>
                              </w:rPr>
                              <w:t xml:space="preserve">| </w:t>
                            </w:r>
                            <w:r w:rsidRPr="00923510">
                              <w:rPr>
                                <w:rFonts w:cstheme="minorHAnsi"/>
                                <w:color w:val="000000"/>
                              </w:rPr>
                              <w:t>10</w:t>
                            </w:r>
                            <w:r>
                              <w:rPr>
                                <w:rFonts w:cstheme="minorHAnsi"/>
                                <w:color w:val="000000"/>
                              </w:rPr>
                              <w:t>.</w:t>
                            </w:r>
                            <w:r w:rsidRPr="00923510">
                              <w:rPr>
                                <w:rFonts w:cstheme="minorHAnsi"/>
                                <w:color w:val="000000"/>
                              </w:rPr>
                              <w:t>00 – 19.00 Uhr</w:t>
                            </w:r>
                          </w:p>
                          <w:p w14:paraId="3A9760DF" w14:textId="77777777" w:rsidR="00590D44" w:rsidRPr="00923510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</w:rPr>
                            </w:pPr>
                            <w:r>
                              <w:rPr>
                                <w:rFonts w:cstheme="minorHAnsi"/>
                                <w:color w:val="000000"/>
                              </w:rPr>
                              <w:t>Mo</w:t>
                            </w:r>
                            <w:r w:rsidRPr="00923510">
                              <w:rPr>
                                <w:rFonts w:cstheme="minorHAnsi"/>
                                <w:color w:val="000000"/>
                              </w:rPr>
                              <w:t xml:space="preserve">, 4.12 </w:t>
                            </w:r>
                            <w:r>
                              <w:rPr>
                                <w:rFonts w:cstheme="minorHAnsi"/>
                                <w:color w:val="000000"/>
                              </w:rPr>
                              <w:t>-</w:t>
                            </w:r>
                            <w:r w:rsidRPr="00923510">
                              <w:rPr>
                                <w:rFonts w:cstheme="minorHAnsi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cstheme="minorHAnsi"/>
                                <w:color w:val="000000"/>
                              </w:rPr>
                              <w:t>Do</w:t>
                            </w:r>
                            <w:r w:rsidRPr="00923510">
                              <w:rPr>
                                <w:rFonts w:cstheme="minorHAnsi"/>
                                <w:color w:val="000000"/>
                              </w:rPr>
                              <w:t xml:space="preserve">, 7.12. </w:t>
                            </w:r>
                            <w:r>
                              <w:rPr>
                                <w:rFonts w:cstheme="minorHAnsi"/>
                                <w:color w:val="000000"/>
                              </w:rPr>
                              <w:t>|</w:t>
                            </w:r>
                            <w:r w:rsidRPr="00923510">
                              <w:rPr>
                                <w:rFonts w:cstheme="minorHAnsi"/>
                                <w:color w:val="000000"/>
                              </w:rPr>
                              <w:t xml:space="preserve"> 14.00 – 19.00 Uhr</w:t>
                            </w:r>
                          </w:p>
                          <w:p w14:paraId="6B4171F7" w14:textId="39A98992" w:rsidR="00590D44" w:rsidRPr="00590D44" w:rsidRDefault="00590D44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</w:rPr>
                            </w:pPr>
                            <w:r>
                              <w:rPr>
                                <w:rFonts w:cstheme="minorHAnsi"/>
                                <w:color w:val="000000"/>
                              </w:rPr>
                              <w:t>Fr</w:t>
                            </w:r>
                            <w:r w:rsidRPr="00923510">
                              <w:rPr>
                                <w:rFonts w:cstheme="minorHAnsi"/>
                                <w:color w:val="000000"/>
                              </w:rPr>
                              <w:t xml:space="preserve">, 8.12. </w:t>
                            </w:r>
                            <w:r>
                              <w:rPr>
                                <w:rFonts w:cstheme="minorHAnsi"/>
                                <w:color w:val="000000"/>
                              </w:rPr>
                              <w:t>-</w:t>
                            </w:r>
                            <w:r w:rsidRPr="00923510">
                              <w:rPr>
                                <w:rFonts w:cstheme="minorHAnsi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cstheme="minorHAnsi"/>
                                <w:color w:val="000000"/>
                              </w:rPr>
                              <w:t>So</w:t>
                            </w:r>
                            <w:r w:rsidRPr="00923510">
                              <w:rPr>
                                <w:rFonts w:cstheme="minorHAnsi"/>
                                <w:color w:val="000000"/>
                              </w:rPr>
                              <w:t xml:space="preserve">, 10.12. </w:t>
                            </w:r>
                            <w:r>
                              <w:rPr>
                                <w:rFonts w:cstheme="minorHAnsi"/>
                                <w:color w:val="000000"/>
                              </w:rPr>
                              <w:t>|</w:t>
                            </w:r>
                            <w:r w:rsidRPr="00923510">
                              <w:rPr>
                                <w:rFonts w:cstheme="minorHAnsi"/>
                                <w:color w:val="000000"/>
                              </w:rPr>
                              <w:t xml:space="preserve"> 10.00 – 19.00 Uhr</w:t>
                            </w:r>
                          </w:p>
                          <w:p w14:paraId="57DC4E50" w14:textId="77777777" w:rsidR="00923510" w:rsidRPr="00590D44" w:rsidRDefault="00923510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7D72A84" id="_x0000_t202" coordsize="21600,21600" o:spt="202" path="m,l,21600r21600,l21600,xe">
                <v:stroke joinstyle="miter"/>
                <v:path gradientshapeok="t" o:connecttype="rect"/>
              </v:shapetype>
              <v:shape id="Textfeld 37" o:spid="_x0000_s1029" type="#_x0000_t202" style="position:absolute;margin-left:165pt;margin-top:289.15pt;width:187.2pt;height:495.7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" filled="f" fillcolor="#fffffe" stroked="f" strokecolor="#212120" insetpen="t">
                <v:textbox inset="2.88pt,2.88pt,2.88pt,2.88pt">
                  <w:txbxContent>
                    <w:p w14:paraId="6A9F45CB" w14:textId="0F852108" w:rsidR="00923510" w:rsidRDefault="00923510" w:rsidP="00254B28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923510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Samstag, 2. Dezember 2023</w:t>
                      </w:r>
                    </w:p>
                    <w:p w14:paraId="1AE48D99" w14:textId="77777777" w:rsidR="00590D44" w:rsidRPr="00590D44" w:rsidRDefault="00590D44" w:rsidP="00254B28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4"/>
                          <w:szCs w:val="4"/>
                        </w:rPr>
                      </w:pPr>
                    </w:p>
                    <w:p w14:paraId="563AC438" w14:textId="77777777" w:rsidR="00923510" w:rsidRDefault="00923510" w:rsidP="00254B28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923510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09.00 – 11.00 Uhr: „33 Schritte – mit Maria zu Jesus“ im Pfarrzentrum</w:t>
                      </w:r>
                    </w:p>
                    <w:p w14:paraId="3C13BAFE" w14:textId="77777777" w:rsidR="00923510" w:rsidRPr="00923510" w:rsidRDefault="00923510" w:rsidP="00254B28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4"/>
                          <w:szCs w:val="4"/>
                          <w:lang w:val="de-AT"/>
                        </w:rPr>
                      </w:pPr>
                    </w:p>
                    <w:p w14:paraId="27866E23" w14:textId="7326FB80" w:rsidR="00923510" w:rsidRPr="00923510" w:rsidRDefault="00923510" w:rsidP="00254B28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</w:rPr>
                      </w:pPr>
                      <w:r w:rsidRPr="00923510">
                        <w:rPr>
                          <w:rFonts w:cstheme="minorHAnsi"/>
                          <w:color w:val="000000"/>
                        </w:rPr>
                        <w:t>Die „33 Schritte“ sind eine vertiefende Vorbereitung auf das Hochfest „Mariä Empfängnis</w:t>
                      </w:r>
                      <w:r w:rsidR="0089484A">
                        <w:rPr>
                          <w:rFonts w:cstheme="minorHAnsi"/>
                          <w:color w:val="000000"/>
                        </w:rPr>
                        <w:t>“</w:t>
                      </w:r>
                      <w:r w:rsidRPr="00923510">
                        <w:rPr>
                          <w:rFonts w:cstheme="minorHAnsi"/>
                          <w:color w:val="000000"/>
                        </w:rPr>
                        <w:t xml:space="preserve"> und der Erneuerung des Taufversprechens. Neben der persönlichen Vorbereitung werden dazu „Exerzitien im Alltag“ angeboten.</w:t>
                      </w:r>
                    </w:p>
                    <w:p w14:paraId="33085143" w14:textId="77777777" w:rsidR="00923510" w:rsidRPr="00590D44" w:rsidRDefault="00923510" w:rsidP="00254B28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4"/>
                          <w:szCs w:val="4"/>
                        </w:rPr>
                      </w:pPr>
                    </w:p>
                    <w:p w14:paraId="6B3C0DBA" w14:textId="7B45778D" w:rsidR="00923510" w:rsidRPr="00923510" w:rsidRDefault="00923510" w:rsidP="00254B28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923510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16.00 Uhr: Adventkranzsegnung in der Pfarrkirche</w:t>
                      </w:r>
                    </w:p>
                    <w:p w14:paraId="7AFEB57C" w14:textId="77777777" w:rsidR="00923510" w:rsidRPr="00590D44" w:rsidRDefault="00923510" w:rsidP="00254B28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4"/>
                          <w:szCs w:val="4"/>
                        </w:rPr>
                      </w:pPr>
                    </w:p>
                    <w:p w14:paraId="79E790AD" w14:textId="612246B0" w:rsidR="00923510" w:rsidRPr="00923510" w:rsidRDefault="00923510" w:rsidP="00254B28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923510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17.00 Uhr: Adventkonzert mit dem „Alpen-Adria-Chor“ Villach unter der Leitung von Michael Nowak</w:t>
                      </w:r>
                    </w:p>
                    <w:p w14:paraId="4E72E530" w14:textId="77777777" w:rsidR="00923510" w:rsidRPr="00590D44" w:rsidRDefault="00923510" w:rsidP="00254B28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4"/>
                          <w:szCs w:val="4"/>
                        </w:rPr>
                      </w:pPr>
                    </w:p>
                    <w:p w14:paraId="43A643A5" w14:textId="1885574D" w:rsidR="00923510" w:rsidRPr="00923510" w:rsidRDefault="00923510" w:rsidP="00254B28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923510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18.00 Uhr: Vorabendmesse in der Filialkirche St. Magdalen mit Adventkranzsegnung</w:t>
                      </w:r>
                    </w:p>
                    <w:p w14:paraId="5C7DE216" w14:textId="77777777" w:rsidR="00923510" w:rsidRPr="00923510" w:rsidRDefault="00923510" w:rsidP="00254B28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10"/>
                          <w:szCs w:val="10"/>
                        </w:rPr>
                      </w:pPr>
                    </w:p>
                    <w:p w14:paraId="3C8F05EC" w14:textId="2DD89BA8" w:rsidR="00590D44" w:rsidRDefault="00923510" w:rsidP="00254B28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923510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 xml:space="preserve">Sonntag, 3. Dezember 2023 </w:t>
                      </w:r>
                    </w:p>
                    <w:p w14:paraId="4D3454B7" w14:textId="77312E27" w:rsidR="00590D44" w:rsidRDefault="00923510" w:rsidP="00254B28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923510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1. Adventsonntag</w:t>
                      </w:r>
                    </w:p>
                    <w:p w14:paraId="6A8DA844" w14:textId="77777777" w:rsidR="00590D44" w:rsidRPr="00590D44" w:rsidRDefault="00590D44" w:rsidP="00254B28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4"/>
                          <w:szCs w:val="4"/>
                        </w:rPr>
                      </w:pPr>
                    </w:p>
                    <w:p w14:paraId="64575B54" w14:textId="2638C295" w:rsidR="00923510" w:rsidRPr="00590D44" w:rsidRDefault="00923510" w:rsidP="00254B28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590D4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Nikolaussammlung „Bruder und Schwester in Not“</w:t>
                      </w:r>
                    </w:p>
                    <w:p w14:paraId="2F5CB795" w14:textId="77777777" w:rsidR="00923510" w:rsidRPr="00590D44" w:rsidRDefault="00923510" w:rsidP="00254B28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4"/>
                          <w:szCs w:val="4"/>
                        </w:rPr>
                      </w:pPr>
                    </w:p>
                    <w:p w14:paraId="06579098" w14:textId="28CF2F77" w:rsidR="00923510" w:rsidRPr="00923510" w:rsidRDefault="00923510" w:rsidP="00254B28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923510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09.30 Uhr: Hl. Messe musikalisch umrahmt vom MGV Landskron</w:t>
                      </w:r>
                    </w:p>
                    <w:p w14:paraId="6852B9FC" w14:textId="77777777" w:rsidR="00923510" w:rsidRPr="00923510" w:rsidRDefault="00923510" w:rsidP="00254B28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10"/>
                          <w:szCs w:val="10"/>
                        </w:rPr>
                      </w:pPr>
                    </w:p>
                    <w:p w14:paraId="4E03A139" w14:textId="77777777" w:rsidR="00590D44" w:rsidRDefault="00923510" w:rsidP="00254B28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923510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 xml:space="preserve">Sonntag, 3. Dezember </w:t>
                      </w:r>
                    </w:p>
                    <w:p w14:paraId="48B5DD2D" w14:textId="7C4CF03B" w:rsidR="00923510" w:rsidRDefault="00923510" w:rsidP="00254B28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923510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bis Sonntag, 10. Dezember 2023</w:t>
                      </w:r>
                    </w:p>
                    <w:p w14:paraId="22131285" w14:textId="77777777" w:rsidR="00590D44" w:rsidRPr="00590D44" w:rsidRDefault="00590D44" w:rsidP="00254B28">
                      <w:pPr>
                        <w:spacing w:after="0" w:line="240" w:lineRule="auto"/>
                        <w:rPr>
                          <w:rFonts w:cstheme="minorHAnsi"/>
                          <w:sz w:val="4"/>
                          <w:szCs w:val="4"/>
                          <w:lang w:val="de-AT"/>
                        </w:rPr>
                      </w:pPr>
                    </w:p>
                    <w:p w14:paraId="03F2DF05" w14:textId="77777777" w:rsidR="00923510" w:rsidRDefault="00923510" w:rsidP="00254B28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923510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 xml:space="preserve">800 Jahre </w:t>
                      </w:r>
                      <w:proofErr w:type="spellStart"/>
                      <w:r w:rsidRPr="00923510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Greccio</w:t>
                      </w:r>
                      <w:proofErr w:type="spellEnd"/>
                      <w:r w:rsidRPr="00923510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 xml:space="preserve"> - Krippenausstellung des Vereines der Krippenfreunde Villach im Pfarrzentrum</w:t>
                      </w:r>
                    </w:p>
                    <w:p w14:paraId="48BDF61C" w14:textId="77777777" w:rsidR="00590D44" w:rsidRPr="00923510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</w:rPr>
                      </w:pPr>
                      <w:r>
                        <w:rPr>
                          <w:rFonts w:cstheme="minorHAnsi"/>
                          <w:color w:val="000000"/>
                        </w:rPr>
                        <w:t>So</w:t>
                      </w:r>
                      <w:r w:rsidRPr="00923510">
                        <w:rPr>
                          <w:rFonts w:cstheme="minorHAnsi"/>
                          <w:color w:val="000000"/>
                        </w:rPr>
                        <w:t xml:space="preserve">, 3.12. </w:t>
                      </w:r>
                      <w:r>
                        <w:rPr>
                          <w:rFonts w:cstheme="minorHAnsi"/>
                          <w:color w:val="000000"/>
                        </w:rPr>
                        <w:t xml:space="preserve">| </w:t>
                      </w:r>
                      <w:r w:rsidRPr="00923510">
                        <w:rPr>
                          <w:rFonts w:cstheme="minorHAnsi"/>
                          <w:color w:val="000000"/>
                        </w:rPr>
                        <w:t>10</w:t>
                      </w:r>
                      <w:r>
                        <w:rPr>
                          <w:rFonts w:cstheme="minorHAnsi"/>
                          <w:color w:val="000000"/>
                        </w:rPr>
                        <w:t>.</w:t>
                      </w:r>
                      <w:r w:rsidRPr="00923510">
                        <w:rPr>
                          <w:rFonts w:cstheme="minorHAnsi"/>
                          <w:color w:val="000000"/>
                        </w:rPr>
                        <w:t>00 – 19.00 Uhr</w:t>
                      </w:r>
                    </w:p>
                    <w:p w14:paraId="3A9760DF" w14:textId="77777777" w:rsidR="00590D44" w:rsidRPr="00923510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</w:rPr>
                      </w:pPr>
                      <w:r>
                        <w:rPr>
                          <w:rFonts w:cstheme="minorHAnsi"/>
                          <w:color w:val="000000"/>
                        </w:rPr>
                        <w:t>Mo</w:t>
                      </w:r>
                      <w:r w:rsidRPr="00923510">
                        <w:rPr>
                          <w:rFonts w:cstheme="minorHAnsi"/>
                          <w:color w:val="000000"/>
                        </w:rPr>
                        <w:t xml:space="preserve">, 4.12 </w:t>
                      </w:r>
                      <w:r>
                        <w:rPr>
                          <w:rFonts w:cstheme="minorHAnsi"/>
                          <w:color w:val="000000"/>
                        </w:rPr>
                        <w:t>-</w:t>
                      </w:r>
                      <w:r w:rsidRPr="00923510">
                        <w:rPr>
                          <w:rFonts w:cstheme="minorHAnsi"/>
                          <w:color w:val="000000"/>
                        </w:rPr>
                        <w:t xml:space="preserve"> </w:t>
                      </w:r>
                      <w:r>
                        <w:rPr>
                          <w:rFonts w:cstheme="minorHAnsi"/>
                          <w:color w:val="000000"/>
                        </w:rPr>
                        <w:t>Do</w:t>
                      </w:r>
                      <w:r w:rsidRPr="00923510">
                        <w:rPr>
                          <w:rFonts w:cstheme="minorHAnsi"/>
                          <w:color w:val="000000"/>
                        </w:rPr>
                        <w:t xml:space="preserve">, 7.12. </w:t>
                      </w:r>
                      <w:r>
                        <w:rPr>
                          <w:rFonts w:cstheme="minorHAnsi"/>
                          <w:color w:val="000000"/>
                        </w:rPr>
                        <w:t>|</w:t>
                      </w:r>
                      <w:r w:rsidRPr="00923510">
                        <w:rPr>
                          <w:rFonts w:cstheme="minorHAnsi"/>
                          <w:color w:val="000000"/>
                        </w:rPr>
                        <w:t xml:space="preserve"> 14.00 – 19.00 Uhr</w:t>
                      </w:r>
                    </w:p>
                    <w:p w14:paraId="6B4171F7" w14:textId="39A98992" w:rsidR="00590D44" w:rsidRPr="00590D44" w:rsidRDefault="00590D44" w:rsidP="00254B28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</w:rPr>
                      </w:pPr>
                      <w:r>
                        <w:rPr>
                          <w:rFonts w:cstheme="minorHAnsi"/>
                          <w:color w:val="000000"/>
                        </w:rPr>
                        <w:t>Fr</w:t>
                      </w:r>
                      <w:r w:rsidRPr="00923510">
                        <w:rPr>
                          <w:rFonts w:cstheme="minorHAnsi"/>
                          <w:color w:val="000000"/>
                        </w:rPr>
                        <w:t xml:space="preserve">, 8.12. </w:t>
                      </w:r>
                      <w:r>
                        <w:rPr>
                          <w:rFonts w:cstheme="minorHAnsi"/>
                          <w:color w:val="000000"/>
                        </w:rPr>
                        <w:t>-</w:t>
                      </w:r>
                      <w:r w:rsidRPr="00923510">
                        <w:rPr>
                          <w:rFonts w:cstheme="minorHAnsi"/>
                          <w:color w:val="000000"/>
                        </w:rPr>
                        <w:t xml:space="preserve"> </w:t>
                      </w:r>
                      <w:r>
                        <w:rPr>
                          <w:rFonts w:cstheme="minorHAnsi"/>
                          <w:color w:val="000000"/>
                        </w:rPr>
                        <w:t>So</w:t>
                      </w:r>
                      <w:r w:rsidRPr="00923510">
                        <w:rPr>
                          <w:rFonts w:cstheme="minorHAnsi"/>
                          <w:color w:val="000000"/>
                        </w:rPr>
                        <w:t xml:space="preserve">, 10.12. </w:t>
                      </w:r>
                      <w:r>
                        <w:rPr>
                          <w:rFonts w:cstheme="minorHAnsi"/>
                          <w:color w:val="000000"/>
                        </w:rPr>
                        <w:t>|</w:t>
                      </w:r>
                      <w:r w:rsidRPr="00923510">
                        <w:rPr>
                          <w:rFonts w:cstheme="minorHAnsi"/>
                          <w:color w:val="000000"/>
                        </w:rPr>
                        <w:t xml:space="preserve"> 10.00 – 19.00 Uhr</w:t>
                      </w:r>
                    </w:p>
                    <w:p w14:paraId="57DC4E50" w14:textId="77777777" w:rsidR="00923510" w:rsidRPr="00590D44" w:rsidRDefault="00923510" w:rsidP="00254B28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4"/>
                          <w:szCs w:val="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54B28">
        <w:rPr>
          <w:noProof/>
          <w:lang w:bidi="de-DE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59B821DC" wp14:editId="433A5439">
                <wp:simplePos x="0" y="0"/>
                <wp:positionH relativeFrom="column">
                  <wp:posOffset>2052638</wp:posOffset>
                </wp:positionH>
                <wp:positionV relativeFrom="paragraph">
                  <wp:posOffset>3333750</wp:posOffset>
                </wp:positionV>
                <wp:extent cx="5295900" cy="337820"/>
                <wp:effectExtent l="0" t="0" r="0" b="5080"/>
                <wp:wrapNone/>
                <wp:docPr id="46" name="Textfeld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590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34F6965" w14:textId="7EBF9DC6" w:rsidR="00EC159D" w:rsidRPr="00923510" w:rsidRDefault="00923510" w:rsidP="00EC159D">
                            <w:pPr>
                              <w:widowControl w:val="0"/>
                              <w:spacing w:line="440" w:lineRule="exact"/>
                              <w:rPr>
                                <w:rFonts w:ascii="Arial" w:hAnsi="Arial" w:cs="Arial"/>
                                <w:color w:val="8EA138"/>
                                <w:w w:val="90"/>
                                <w:sz w:val="38"/>
                                <w:szCs w:val="38"/>
                                <w:lang w:val="de-AT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8EA138"/>
                                <w:spacing w:val="8"/>
                                <w:w w:val="90"/>
                                <w:sz w:val="38"/>
                                <w:szCs w:val="38"/>
                                <w:lang w:val="de-AT" w:bidi="de-DE"/>
                              </w:rPr>
                              <w:t>TERMINE IM DEZEMBER 2023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821DC" id="Textfeld 36" o:spid="_x0000_s1030" type="#_x0000_t202" style="position:absolute;margin-left:161.65pt;margin-top:262.5pt;width:417pt;height:26.6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" filled="f" fillcolor="#fffffe" stroked="f" strokecolor="#212120" insetpen="t">
                <v:textbox inset="2.88pt,2.88pt,2.88pt,2.88pt">
                  <w:txbxContent>
                    <w:p w14:paraId="034F6965" w14:textId="7EBF9DC6" w:rsidR="00EC159D" w:rsidRPr="00923510" w:rsidRDefault="00923510" w:rsidP="00EC159D">
                      <w:pPr>
                        <w:widowControl w:val="0"/>
                        <w:spacing w:line="440" w:lineRule="exact"/>
                        <w:rPr>
                          <w:rFonts w:ascii="Arial" w:hAnsi="Arial" w:cs="Arial"/>
                          <w:color w:val="8EA138"/>
                          <w:w w:val="90"/>
                          <w:sz w:val="38"/>
                          <w:szCs w:val="38"/>
                          <w:lang w:val="de-AT"/>
                        </w:rPr>
                      </w:pPr>
                      <w:r>
                        <w:rPr>
                          <w:rFonts w:ascii="Arial" w:eastAsia="Arial" w:hAnsi="Arial" w:cs="Arial"/>
                          <w:color w:val="8EA138"/>
                          <w:spacing w:val="8"/>
                          <w:w w:val="90"/>
                          <w:sz w:val="38"/>
                          <w:szCs w:val="38"/>
                          <w:lang w:val="de-AT" w:bidi="de-DE"/>
                        </w:rPr>
                        <w:t>TERMINE IM DEZEMBER 2023</w:t>
                      </w:r>
                    </w:p>
                  </w:txbxContent>
                </v:textbox>
              </v:shape>
            </w:pict>
          </mc:Fallback>
        </mc:AlternateContent>
      </w:r>
      <w:r w:rsidR="00254B28">
        <w:rPr>
          <w:noProof/>
          <w:lang w:bidi="de-DE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132B106C" wp14:editId="03898ECE">
                <wp:simplePos x="0" y="0"/>
                <wp:positionH relativeFrom="column">
                  <wp:posOffset>4657725</wp:posOffset>
                </wp:positionH>
                <wp:positionV relativeFrom="paragraph">
                  <wp:posOffset>3671888</wp:posOffset>
                </wp:positionV>
                <wp:extent cx="2377440" cy="6253162"/>
                <wp:effectExtent l="0" t="0" r="3810" b="0"/>
                <wp:wrapNone/>
                <wp:docPr id="32" name="Textfeld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7440" cy="62531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F88D112" w14:textId="31AC41AE" w:rsidR="00254B28" w:rsidRDefault="00254B28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254B28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Dienstag, 5. Dezember 2023</w:t>
                            </w:r>
                          </w:p>
                          <w:p w14:paraId="7FB07FE7" w14:textId="77777777" w:rsidR="00254B28" w:rsidRPr="00590D44" w:rsidRDefault="00254B28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0EC9551E" w14:textId="77777777" w:rsidR="00254B28" w:rsidRPr="00254B28" w:rsidRDefault="00254B28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254B28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Am Vorabend des Nikolaustages kommt der Nikolaus zu den Kindern in die Häuser und Wohnungen. Anfragen und Anmeldungen bitte bis zum 1. Dezember in der Pfarrkanzlei unter 04242/24250.</w:t>
                            </w:r>
                          </w:p>
                          <w:p w14:paraId="5CD30E81" w14:textId="77777777" w:rsidR="00254B28" w:rsidRPr="00254B28" w:rsidRDefault="00254B28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  <w:p w14:paraId="57B74746" w14:textId="77777777" w:rsidR="00590D44" w:rsidRDefault="00254B28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254B28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Mittwoch, 6. Dezember 2023</w:t>
                            </w:r>
                          </w:p>
                          <w:p w14:paraId="27E043F4" w14:textId="242C6F51" w:rsidR="00254B28" w:rsidRDefault="00254B28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254B28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Hl. Nikolaus</w:t>
                            </w:r>
                          </w:p>
                          <w:p w14:paraId="475D8CB8" w14:textId="77777777" w:rsidR="00254B28" w:rsidRPr="00590D44" w:rsidRDefault="00254B28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06E0C569" w14:textId="77777777" w:rsidR="00254B28" w:rsidRDefault="00254B28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254B28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 xml:space="preserve">17.00 – 18.30 Uhr: Nikolausmission Feiern Sie mit uns den Namenspatron unserer Kirche! </w:t>
                            </w:r>
                          </w:p>
                          <w:p w14:paraId="2F2F3F4C" w14:textId="780213A6" w:rsidR="00254B28" w:rsidRDefault="00254B28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</w:rPr>
                            </w:pPr>
                            <w:r w:rsidRPr="00254B28">
                              <w:rPr>
                                <w:rFonts w:cstheme="minorHAnsi"/>
                                <w:color w:val="000000"/>
                              </w:rPr>
                              <w:t>Während der Anbetung können vor dem Allerheiligsten Kerzen angezündet, Bibelsprüche gezogen und persönliche Bitten oder ein Dank in die „Gebetsbox“ eingeworfen werden, ebenso besteht Beichtgelegenheit.</w:t>
                            </w:r>
                          </w:p>
                          <w:p w14:paraId="055A7CF2" w14:textId="77777777" w:rsidR="00254B28" w:rsidRPr="00254B28" w:rsidRDefault="00254B28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  <w:p w14:paraId="10BF2363" w14:textId="6D633DEE" w:rsidR="00590D44" w:rsidRDefault="00254B28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254B28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Freitag, 8. Dezember 2023</w:t>
                            </w:r>
                          </w:p>
                          <w:p w14:paraId="429C1117" w14:textId="2D3621E5" w:rsidR="00254B28" w:rsidRDefault="00254B28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254B28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Mariä Empfängnis, Hochfest der ohne Erbsünde empfangenen Jungfrau und Gottesmutter Maria</w:t>
                            </w:r>
                          </w:p>
                          <w:p w14:paraId="3E1AA2B5" w14:textId="77777777" w:rsidR="00254B28" w:rsidRPr="00590D44" w:rsidRDefault="00254B28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784867F5" w14:textId="5BE4DA7F" w:rsidR="00254B28" w:rsidRPr="00254B28" w:rsidRDefault="00254B28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254B28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Hl. Messen um 09.30, 11.00</w:t>
                            </w:r>
                            <w:r w:rsidR="00CB302F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 xml:space="preserve"> und </w:t>
                            </w:r>
                            <w:r w:rsidRPr="00254B28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19.00 Uhr.</w:t>
                            </w:r>
                          </w:p>
                          <w:p w14:paraId="32CEB822" w14:textId="77777777" w:rsidR="00254B28" w:rsidRPr="00590D44" w:rsidRDefault="00254B28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1B407C48" w14:textId="1EE0D817" w:rsidR="00254B28" w:rsidRPr="00254B28" w:rsidRDefault="00254B28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254B28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12.00 Uhr: „33 Schritte – mit Maria zu Jesus“ (Weihe an Jesus durch Maria) in der Pfarrkirche</w:t>
                            </w:r>
                          </w:p>
                          <w:p w14:paraId="620AE9BC" w14:textId="77777777" w:rsidR="00254B28" w:rsidRPr="00254B28" w:rsidRDefault="00254B28" w:rsidP="00254B28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  <w:p w14:paraId="58B2BB3B" w14:textId="77777777" w:rsidR="00590D44" w:rsidRPr="00590D44" w:rsidRDefault="00254B28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590D44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Samstag, 9. Dezember 2023</w:t>
                            </w:r>
                          </w:p>
                          <w:p w14:paraId="6DC46B37" w14:textId="77777777" w:rsidR="00590D44" w:rsidRP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7790C3CF" w14:textId="235209EE" w:rsidR="00254B28" w:rsidRPr="0089484A" w:rsidRDefault="00254B28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89484A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 xml:space="preserve">07.30 Uhr: </w:t>
                            </w:r>
                            <w:proofErr w:type="spellStart"/>
                            <w:r w:rsidRPr="0089484A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Roratemesse</w:t>
                            </w:r>
                            <w:proofErr w:type="spellEnd"/>
                          </w:p>
                          <w:p w14:paraId="2D3F9B9E" w14:textId="77777777" w:rsidR="00590D44" w:rsidRPr="00590D44" w:rsidRDefault="00590D44" w:rsidP="00590D44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  <w:p w14:paraId="2C4C0970" w14:textId="77777777" w:rsidR="00923510" w:rsidRPr="00923510" w:rsidRDefault="00923510" w:rsidP="00254B28">
                            <w:pPr>
                              <w:widowControl w:val="0"/>
                              <w:spacing w:after="0" w:line="240" w:lineRule="auto"/>
                              <w:rPr>
                                <w:rFonts w:cstheme="minorHAnsi"/>
                                <w:color w:val="676767"/>
                                <w:sz w:val="24"/>
                                <w:szCs w:val="24"/>
                              </w:rPr>
                            </w:pPr>
                          </w:p>
                          <w:p w14:paraId="73B127B6" w14:textId="7831BB95" w:rsidR="00EC159D" w:rsidRPr="00923510" w:rsidRDefault="00EC159D" w:rsidP="00254B28">
                            <w:pPr>
                              <w:widowControl w:val="0"/>
                              <w:spacing w:line="320" w:lineRule="exact"/>
                              <w:rPr>
                                <w:rFonts w:ascii="Arial" w:hAnsi="Arial" w:cs="Arial"/>
                                <w:color w:val="676767"/>
                                <w:sz w:val="15"/>
                                <w:szCs w:val="15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B106C" id="Textfeld 38" o:spid="_x0000_s1031" type="#_x0000_t202" style="position:absolute;margin-left:366.75pt;margin-top:289.15pt;width:187.2pt;height:492.35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" filled="f" fillcolor="#fffffe" stroked="f" strokecolor="#212120" insetpen="t">
                <v:textbox inset="2.88pt,2.88pt,2.88pt,2.88pt">
                  <w:txbxContent>
                    <w:p w14:paraId="0F88D112" w14:textId="31AC41AE" w:rsidR="00254B28" w:rsidRDefault="00254B28" w:rsidP="00254B28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254B28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Dienstag, 5. Dezember 2023</w:t>
                      </w:r>
                    </w:p>
                    <w:p w14:paraId="7FB07FE7" w14:textId="77777777" w:rsidR="00254B28" w:rsidRPr="00590D44" w:rsidRDefault="00254B28" w:rsidP="00254B28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4"/>
                          <w:szCs w:val="4"/>
                        </w:rPr>
                      </w:pPr>
                    </w:p>
                    <w:p w14:paraId="0EC9551E" w14:textId="77777777" w:rsidR="00254B28" w:rsidRPr="00254B28" w:rsidRDefault="00254B28" w:rsidP="00254B28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254B28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Am Vorabend des Nikolaustages kommt der Nikolaus zu den Kindern in die Häuser und Wohnungen. Anfragen und Anmeldungen bitte bis zum 1. Dezember in der Pfarrkanzlei unter 04242/24250.</w:t>
                      </w:r>
                    </w:p>
                    <w:p w14:paraId="5CD30E81" w14:textId="77777777" w:rsidR="00254B28" w:rsidRPr="00254B28" w:rsidRDefault="00254B28" w:rsidP="00254B28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10"/>
                          <w:szCs w:val="10"/>
                        </w:rPr>
                      </w:pPr>
                    </w:p>
                    <w:p w14:paraId="57B74746" w14:textId="77777777" w:rsidR="00590D44" w:rsidRDefault="00254B28" w:rsidP="00254B28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254B28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Mittwoch, 6. Dezember 2023</w:t>
                      </w:r>
                    </w:p>
                    <w:p w14:paraId="27E043F4" w14:textId="242C6F51" w:rsidR="00254B28" w:rsidRDefault="00254B28" w:rsidP="00254B28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254B28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Hl. Nikolaus</w:t>
                      </w:r>
                    </w:p>
                    <w:p w14:paraId="475D8CB8" w14:textId="77777777" w:rsidR="00254B28" w:rsidRPr="00590D44" w:rsidRDefault="00254B28" w:rsidP="00254B28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4"/>
                          <w:szCs w:val="4"/>
                        </w:rPr>
                      </w:pPr>
                    </w:p>
                    <w:p w14:paraId="06E0C569" w14:textId="77777777" w:rsidR="00254B28" w:rsidRDefault="00254B28" w:rsidP="00254B28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254B28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 xml:space="preserve">17.00 – 18.30 Uhr: Nikolausmission Feiern Sie mit uns den Namenspatron unserer Kirche! </w:t>
                      </w:r>
                    </w:p>
                    <w:p w14:paraId="2F2F3F4C" w14:textId="780213A6" w:rsidR="00254B28" w:rsidRDefault="00254B28" w:rsidP="00254B28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</w:rPr>
                      </w:pPr>
                      <w:r w:rsidRPr="00254B28">
                        <w:rPr>
                          <w:rFonts w:cstheme="minorHAnsi"/>
                          <w:color w:val="000000"/>
                        </w:rPr>
                        <w:t>Während der Anbetung können vor dem Allerheiligsten Kerzen angezündet, Bibelsprüche gezogen und persönliche Bitten oder ein Dank in die „Gebetsbox“ eingeworfen werden, ebenso besteht Beichtgelegenheit.</w:t>
                      </w:r>
                    </w:p>
                    <w:p w14:paraId="055A7CF2" w14:textId="77777777" w:rsidR="00254B28" w:rsidRPr="00254B28" w:rsidRDefault="00254B28" w:rsidP="00254B28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10"/>
                          <w:szCs w:val="10"/>
                        </w:rPr>
                      </w:pPr>
                    </w:p>
                    <w:p w14:paraId="10BF2363" w14:textId="6D633DEE" w:rsidR="00590D44" w:rsidRDefault="00254B28" w:rsidP="00254B28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254B28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Freitag, 8. Dezember 2023</w:t>
                      </w:r>
                    </w:p>
                    <w:p w14:paraId="429C1117" w14:textId="2D3621E5" w:rsidR="00254B28" w:rsidRDefault="00254B28" w:rsidP="00254B28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254B28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Mariä Empfängnis, Hochfest der ohne Erbsünde empfangenen Jungfrau und Gottesmutter Maria</w:t>
                      </w:r>
                    </w:p>
                    <w:p w14:paraId="3E1AA2B5" w14:textId="77777777" w:rsidR="00254B28" w:rsidRPr="00590D44" w:rsidRDefault="00254B28" w:rsidP="00254B28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4"/>
                          <w:szCs w:val="4"/>
                        </w:rPr>
                      </w:pPr>
                    </w:p>
                    <w:p w14:paraId="784867F5" w14:textId="5BE4DA7F" w:rsidR="00254B28" w:rsidRPr="00254B28" w:rsidRDefault="00254B28" w:rsidP="00254B28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254B28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Hl. Messen um 09.30, 11.00</w:t>
                      </w:r>
                      <w:r w:rsidR="00CB302F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 xml:space="preserve"> und </w:t>
                      </w:r>
                      <w:r w:rsidRPr="00254B28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19.00 Uhr.</w:t>
                      </w:r>
                    </w:p>
                    <w:p w14:paraId="32CEB822" w14:textId="77777777" w:rsidR="00254B28" w:rsidRPr="00590D44" w:rsidRDefault="00254B28" w:rsidP="00254B28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4"/>
                          <w:szCs w:val="4"/>
                        </w:rPr>
                      </w:pPr>
                    </w:p>
                    <w:p w14:paraId="1B407C48" w14:textId="1EE0D817" w:rsidR="00254B28" w:rsidRPr="00254B28" w:rsidRDefault="00254B28" w:rsidP="00254B28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254B28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12.00 Uhr: „33 Schritte – mit Maria zu Jesus“ (Weihe an Jesus durch Maria) in der Pfarrkirche</w:t>
                      </w:r>
                    </w:p>
                    <w:p w14:paraId="620AE9BC" w14:textId="77777777" w:rsidR="00254B28" w:rsidRPr="00254B28" w:rsidRDefault="00254B28" w:rsidP="00254B28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10"/>
                          <w:szCs w:val="10"/>
                        </w:rPr>
                      </w:pPr>
                    </w:p>
                    <w:p w14:paraId="58B2BB3B" w14:textId="77777777" w:rsidR="00590D44" w:rsidRPr="00590D44" w:rsidRDefault="00254B28" w:rsidP="00590D4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590D44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Samstag, 9. Dezember 2023</w:t>
                      </w:r>
                    </w:p>
                    <w:p w14:paraId="6DC46B37" w14:textId="77777777" w:rsidR="00590D44" w:rsidRP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4"/>
                          <w:szCs w:val="4"/>
                        </w:rPr>
                      </w:pPr>
                    </w:p>
                    <w:p w14:paraId="7790C3CF" w14:textId="235209EE" w:rsidR="00254B28" w:rsidRPr="0089484A" w:rsidRDefault="00254B28" w:rsidP="00590D4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89484A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 xml:space="preserve">07.30 Uhr: </w:t>
                      </w:r>
                      <w:proofErr w:type="spellStart"/>
                      <w:r w:rsidRPr="0089484A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Roratemesse</w:t>
                      </w:r>
                      <w:proofErr w:type="spellEnd"/>
                    </w:p>
                    <w:p w14:paraId="2D3F9B9E" w14:textId="77777777" w:rsidR="00590D44" w:rsidRPr="00590D44" w:rsidRDefault="00590D44" w:rsidP="00590D44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bCs/>
                          <w:color w:val="000000"/>
                          <w:sz w:val="10"/>
                          <w:szCs w:val="10"/>
                        </w:rPr>
                      </w:pPr>
                    </w:p>
                    <w:p w14:paraId="2C4C0970" w14:textId="77777777" w:rsidR="00923510" w:rsidRPr="00923510" w:rsidRDefault="00923510" w:rsidP="00254B28">
                      <w:pPr>
                        <w:widowControl w:val="0"/>
                        <w:spacing w:after="0" w:line="240" w:lineRule="auto"/>
                        <w:rPr>
                          <w:rFonts w:cstheme="minorHAnsi"/>
                          <w:color w:val="676767"/>
                          <w:sz w:val="24"/>
                          <w:szCs w:val="24"/>
                        </w:rPr>
                      </w:pPr>
                    </w:p>
                    <w:p w14:paraId="73B127B6" w14:textId="7831BB95" w:rsidR="00EC159D" w:rsidRPr="00923510" w:rsidRDefault="00EC159D" w:rsidP="00254B28">
                      <w:pPr>
                        <w:widowControl w:val="0"/>
                        <w:spacing w:line="320" w:lineRule="exact"/>
                        <w:rPr>
                          <w:rFonts w:ascii="Arial" w:hAnsi="Arial" w:cs="Arial"/>
                          <w:color w:val="676767"/>
                          <w:sz w:val="15"/>
                          <w:szCs w:val="15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54B28">
        <w:rPr>
          <w:noProof/>
          <w:lang w:bidi="de-DE"/>
        </w:rPr>
        <w:drawing>
          <wp:anchor distT="0" distB="0" distL="114300" distR="114300" simplePos="0" relativeHeight="251635200" behindDoc="0" locked="0" layoutInCell="1" allowOverlap="1" wp14:anchorId="4BA0DF88" wp14:editId="06AE3452">
            <wp:simplePos x="0" y="0"/>
            <wp:positionH relativeFrom="column">
              <wp:posOffset>1381125</wp:posOffset>
            </wp:positionH>
            <wp:positionV relativeFrom="paragraph">
              <wp:posOffset>592455</wp:posOffset>
            </wp:positionV>
            <wp:extent cx="3378835" cy="2673985"/>
            <wp:effectExtent l="0" t="0" r="0" b="0"/>
            <wp:wrapNone/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ld 4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12" r="7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83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="004C564B">
        <w:rPr>
          <w:noProof/>
          <w:lang w:bidi="de-DE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6F49811D" wp14:editId="5A19734B">
                <wp:simplePos x="0" y="0"/>
                <wp:positionH relativeFrom="column">
                  <wp:posOffset>228600</wp:posOffset>
                </wp:positionH>
                <wp:positionV relativeFrom="paragraph">
                  <wp:posOffset>1528763</wp:posOffset>
                </wp:positionV>
                <wp:extent cx="1371600" cy="8367712"/>
                <wp:effectExtent l="0" t="0" r="0" b="0"/>
                <wp:wrapNone/>
                <wp:docPr id="31" name="Textfeld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83677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5AD3F7D" w14:textId="4F0F9F87" w:rsidR="00EC159D" w:rsidRPr="00923510" w:rsidRDefault="004C564B" w:rsidP="00EC159D">
                            <w:pPr>
                              <w:widowControl w:val="0"/>
                              <w:spacing w:line="320" w:lineRule="exact"/>
                              <w:rPr>
                                <w:rFonts w:ascii="Calibri" w:hAnsi="Calibri" w:cs="Calibri"/>
                                <w:color w:val="EF792F"/>
                                <w:spacing w:val="20"/>
                                <w:w w:val="90"/>
                                <w:sz w:val="28"/>
                                <w:szCs w:val="28"/>
                                <w:lang w:val="de-AT"/>
                              </w:rPr>
                            </w:pPr>
                            <w:r w:rsidRPr="00923510">
                              <w:rPr>
                                <w:rFonts w:ascii="Calibri" w:eastAsia="Arial" w:hAnsi="Calibri" w:cs="Calibri"/>
                                <w:color w:val="EF792F"/>
                                <w:spacing w:val="20"/>
                                <w:w w:val="90"/>
                                <w:sz w:val="28"/>
                                <w:szCs w:val="28"/>
                                <w:lang w:val="de-AT" w:bidi="de-DE"/>
                              </w:rPr>
                              <w:t>Weihnachts-projekt 2023 “Das Christkind von St. Nikolai“</w:t>
                            </w:r>
                          </w:p>
                          <w:p w14:paraId="7F62129F" w14:textId="1F566987" w:rsidR="004C564B" w:rsidRPr="00923510" w:rsidRDefault="004C564B" w:rsidP="004C564B">
                            <w:pPr>
                              <w:spacing w:line="288" w:lineRule="auto"/>
                              <w:rPr>
                                <w:rFonts w:ascii="Calibri" w:hAnsi="Calibri" w:cs="Calibri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923510">
                              <w:rPr>
                                <w:rFonts w:ascii="Calibri" w:hAnsi="Calibri" w:cs="Calibri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Nimm einen Stern oder eine Weihnachtskugel vom Christbaum im Eingangsbereich der Kirche und wirf den darauf angegebenen Betrag in den für die Aktion gekennzeichneten Opferstock. </w:t>
                            </w:r>
                          </w:p>
                          <w:p w14:paraId="49A72D9C" w14:textId="690B8EC0" w:rsidR="004C564B" w:rsidRPr="00923510" w:rsidRDefault="004C564B" w:rsidP="004C564B">
                            <w:pPr>
                              <w:spacing w:line="288" w:lineRule="auto"/>
                              <w:rPr>
                                <w:rFonts w:ascii="Calibri" w:hAnsi="Calibri" w:cs="Calibri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923510">
                              <w:rPr>
                                <w:rFonts w:ascii="Calibri" w:hAnsi="Calibri" w:cs="Calibri"/>
                                <w:color w:val="FFFFFF" w:themeColor="background1"/>
                                <w:sz w:val="24"/>
                                <w:szCs w:val="24"/>
                              </w:rPr>
                              <w:t>Deine Spende wird für die Erhaltung und Instandsetzung unserer Eisenbahn</w:t>
                            </w:r>
                            <w:r w:rsidR="00923510">
                              <w:rPr>
                                <w:rFonts w:ascii="Calibri" w:hAnsi="Calibri" w:cs="Calibri"/>
                                <w:color w:val="FFFFFF" w:themeColor="background1"/>
                                <w:sz w:val="24"/>
                                <w:szCs w:val="24"/>
                              </w:rPr>
                              <w:t>er</w:t>
                            </w:r>
                            <w:r w:rsidRPr="00923510">
                              <w:rPr>
                                <w:rFonts w:ascii="Calibri" w:hAnsi="Calibri" w:cs="Calibri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krippe verwendet. </w:t>
                            </w:r>
                          </w:p>
                          <w:p w14:paraId="424460E9" w14:textId="70B0AECC" w:rsidR="0049729E" w:rsidRPr="0049729E" w:rsidRDefault="004C564B" w:rsidP="004C564B">
                            <w:pPr>
                              <w:spacing w:line="288" w:lineRule="auto"/>
                              <w:rPr>
                                <w:rFonts w:ascii="Calibri" w:hAnsi="Calibri" w:cs="Calibri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923510">
                              <w:rPr>
                                <w:rFonts w:ascii="Calibri" w:hAnsi="Calibri" w:cs="Calibri"/>
                                <w:color w:val="FFFFFF" w:themeColor="background1"/>
                                <w:sz w:val="24"/>
                                <w:szCs w:val="24"/>
                              </w:rPr>
                              <w:t>Gemeinsam machen wir es möglich, die Krippe nach 38 Jahren wieder im neuen Glanz erstrahlen zu lassen. Danke für Deine wertvolle Unterstützung.</w:t>
                            </w:r>
                          </w:p>
                          <w:p w14:paraId="0EA9975A" w14:textId="198EDD2D" w:rsidR="004C564B" w:rsidRPr="00923510" w:rsidRDefault="004C564B" w:rsidP="004C564B">
                            <w:pPr>
                              <w:spacing w:line="288" w:lineRule="auto"/>
                              <w:rPr>
                                <w:rFonts w:ascii="Calibri" w:hAnsi="Calibri" w:cs="Calibri"/>
                                <w:noProof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923510">
                              <w:rPr>
                                <w:rFonts w:ascii="Calibri" w:hAnsi="Calibri" w:cs="Calibri"/>
                                <w:noProof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923510">
                              <w:rPr>
                                <w:rFonts w:ascii="Calibri" w:hAnsi="Calibri" w:cs="Calibri"/>
                                <w:noProof/>
                                <w:color w:val="FFFFFF" w:themeColor="background1"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2C5BE7A7" wp14:editId="1712F16E">
                                  <wp:extent cx="1204913" cy="803275"/>
                                  <wp:effectExtent l="0" t="0" r="0" b="0"/>
                                  <wp:docPr id="1934055199" name="Grafik 2" descr="Ein Bild, das Im Haus, Gelände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34055199" name="Grafik 2" descr="Ein Bild, das Im Haus, Gelände enthält.&#10;&#10;Automatisch generierte Beschreibu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21432" cy="8142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87AF063" w14:textId="69AA3808" w:rsidR="004C564B" w:rsidRPr="00923510" w:rsidRDefault="004C564B" w:rsidP="004C564B">
                            <w:pPr>
                              <w:spacing w:line="288" w:lineRule="auto"/>
                              <w:rPr>
                                <w:rFonts w:ascii="Calibri" w:hAnsi="Calibri" w:cs="Calibri"/>
                                <w:noProof/>
                                <w:color w:val="FFFFFF" w:themeColor="background1"/>
                                <w:sz w:val="12"/>
                                <w:szCs w:val="12"/>
                                <w:lang w:val="en-GB"/>
                              </w:rPr>
                            </w:pPr>
                            <w:r w:rsidRPr="00923510">
                              <w:rPr>
                                <w:rFonts w:ascii="Calibri" w:hAnsi="Calibri" w:cs="Calibri"/>
                                <w:noProof/>
                                <w:color w:val="FFFFFF" w:themeColor="background1"/>
                                <w:sz w:val="12"/>
                                <w:szCs w:val="12"/>
                                <w:lang w:val="en-GB"/>
                              </w:rPr>
                              <w:t>Foto: P. Emmanuel-Maria Fitz OFM</w:t>
                            </w:r>
                          </w:p>
                          <w:p w14:paraId="3A224896" w14:textId="01E3EAD5" w:rsidR="004C564B" w:rsidRPr="0022230C" w:rsidRDefault="004C564B" w:rsidP="004C564B">
                            <w:pPr>
                              <w:spacing w:line="288" w:lineRule="auto"/>
                              <w:rPr>
                                <w:rFonts w:ascii="Calibri" w:hAnsi="Calibri" w:cs="Calibri"/>
                                <w:noProof/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5DB985BE" w14:textId="77777777" w:rsidR="004C564B" w:rsidRPr="0022230C" w:rsidRDefault="004C564B" w:rsidP="004C564B">
                            <w:pPr>
                              <w:spacing w:line="288" w:lineRule="auto"/>
                              <w:rPr>
                                <w:rFonts w:ascii="Calibri" w:hAnsi="Calibri" w:cs="Calibri"/>
                                <w:noProof/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2DECB52A" w14:textId="3CAF8414" w:rsidR="004C564B" w:rsidRPr="0022230C" w:rsidRDefault="004C564B" w:rsidP="004C564B">
                            <w:pPr>
                              <w:spacing w:line="288" w:lineRule="auto"/>
                              <w:rPr>
                                <w:rFonts w:ascii="Calibri" w:hAnsi="Calibri" w:cs="Calibri"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6CEED622" w14:textId="0E7ABB65" w:rsidR="004C564B" w:rsidRPr="0022230C" w:rsidRDefault="004C564B" w:rsidP="004C564B">
                            <w:pPr>
                              <w:widowControl w:val="0"/>
                              <w:spacing w:after="40" w:line="360" w:lineRule="exact"/>
                              <w:jc w:val="right"/>
                              <w:rPr>
                                <w:rFonts w:ascii="Calibri" w:hAnsi="Calibri" w:cs="Calibri"/>
                                <w:b/>
                                <w:bCs/>
                                <w:color w:val="FFFFFF" w:themeColor="background1"/>
                                <w:w w:val="90"/>
                                <w:lang w:val="en-GB"/>
                              </w:rPr>
                            </w:pPr>
                          </w:p>
                          <w:p w14:paraId="20993F0F" w14:textId="7F85362F" w:rsidR="00EC159D" w:rsidRPr="0022230C" w:rsidRDefault="00EC159D" w:rsidP="004C564B">
                            <w:pPr>
                              <w:widowControl w:val="0"/>
                              <w:spacing w:line="320" w:lineRule="exact"/>
                              <w:rPr>
                                <w:rFonts w:ascii="Calibri" w:hAnsi="Calibri" w:cs="Calibri"/>
                                <w:color w:val="FFFFFE"/>
                                <w:sz w:val="15"/>
                                <w:szCs w:val="15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49811D" id="_x0000_t202" coordsize="21600,21600" o:spt="202" path="m,l,21600r21600,l21600,xe">
                <v:stroke joinstyle="miter"/>
                <v:path gradientshapeok="t" o:connecttype="rect"/>
              </v:shapetype>
              <v:shape id="Textfeld 35" o:spid="_x0000_s1032" type="#_x0000_t202" style="position:absolute;margin-left:18pt;margin-top:120.4pt;width:108pt;height:658.85pt;z-index:251648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" filled="f" fillcolor="#fffffe" stroked="f" strokecolor="#212120" insetpen="t">
                <v:textbox inset="2.88pt,2.88pt,2.88pt,2.88pt">
                  <w:txbxContent>
                    <w:p w14:paraId="25AD3F7D" w14:textId="4F0F9F87" w:rsidR="00EC159D" w:rsidRPr="00923510" w:rsidRDefault="004C564B" w:rsidP="00EC159D">
                      <w:pPr>
                        <w:widowControl w:val="0"/>
                        <w:spacing w:line="320" w:lineRule="exact"/>
                        <w:rPr>
                          <w:rFonts w:ascii="Calibri" w:hAnsi="Calibri" w:cs="Calibri"/>
                          <w:color w:val="EF792F"/>
                          <w:spacing w:val="20"/>
                          <w:w w:val="90"/>
                          <w:sz w:val="28"/>
                          <w:szCs w:val="28"/>
                          <w:lang w:val="de-AT"/>
                        </w:rPr>
                      </w:pPr>
                      <w:r w:rsidRPr="00923510">
                        <w:rPr>
                          <w:rFonts w:ascii="Calibri" w:eastAsia="Arial" w:hAnsi="Calibri" w:cs="Calibri"/>
                          <w:color w:val="EF792F"/>
                          <w:spacing w:val="20"/>
                          <w:w w:val="90"/>
                          <w:sz w:val="28"/>
                          <w:szCs w:val="28"/>
                          <w:lang w:val="de-AT" w:bidi="de-DE"/>
                        </w:rPr>
                        <w:t>Weihnachts-projekt 2023 “Das Christkind von St. Nikolai“</w:t>
                      </w:r>
                    </w:p>
                    <w:p w14:paraId="7F62129F" w14:textId="1F566987" w:rsidR="004C564B" w:rsidRPr="00923510" w:rsidRDefault="004C564B" w:rsidP="004C564B">
                      <w:pPr>
                        <w:spacing w:line="288" w:lineRule="auto"/>
                        <w:rPr>
                          <w:rFonts w:ascii="Calibri" w:hAnsi="Calibri" w:cs="Calibri"/>
                          <w:color w:val="FFFFFF" w:themeColor="background1"/>
                          <w:sz w:val="24"/>
                          <w:szCs w:val="24"/>
                        </w:rPr>
                      </w:pPr>
                      <w:r w:rsidRPr="00923510">
                        <w:rPr>
                          <w:rFonts w:ascii="Calibri" w:hAnsi="Calibri" w:cs="Calibri"/>
                          <w:color w:val="FFFFFF" w:themeColor="background1"/>
                          <w:sz w:val="24"/>
                          <w:szCs w:val="24"/>
                        </w:rPr>
                        <w:t xml:space="preserve">Nimm einen Stern oder eine Weihnachtskugel vom Christbaum im Eingangsbereich der Kirche und wirf den darauf angegebenen Betrag in den für die Aktion gekennzeichneten Opferstock. </w:t>
                      </w:r>
                    </w:p>
                    <w:p w14:paraId="49A72D9C" w14:textId="690B8EC0" w:rsidR="004C564B" w:rsidRPr="00923510" w:rsidRDefault="004C564B" w:rsidP="004C564B">
                      <w:pPr>
                        <w:spacing w:line="288" w:lineRule="auto"/>
                        <w:rPr>
                          <w:rFonts w:ascii="Calibri" w:hAnsi="Calibri" w:cs="Calibri"/>
                          <w:color w:val="FFFFFF" w:themeColor="background1"/>
                          <w:sz w:val="24"/>
                          <w:szCs w:val="24"/>
                        </w:rPr>
                      </w:pPr>
                      <w:r w:rsidRPr="00923510">
                        <w:rPr>
                          <w:rFonts w:ascii="Calibri" w:hAnsi="Calibri" w:cs="Calibri"/>
                          <w:color w:val="FFFFFF" w:themeColor="background1"/>
                          <w:sz w:val="24"/>
                          <w:szCs w:val="24"/>
                        </w:rPr>
                        <w:t>Deine Spende wird für die Erhaltung und Instandsetzung unserer Eisenbahn</w:t>
                      </w:r>
                      <w:r w:rsidR="00923510">
                        <w:rPr>
                          <w:rFonts w:ascii="Calibri" w:hAnsi="Calibri" w:cs="Calibri"/>
                          <w:color w:val="FFFFFF" w:themeColor="background1"/>
                          <w:sz w:val="24"/>
                          <w:szCs w:val="24"/>
                        </w:rPr>
                        <w:t>er</w:t>
                      </w:r>
                      <w:r w:rsidRPr="00923510">
                        <w:rPr>
                          <w:rFonts w:ascii="Calibri" w:hAnsi="Calibri" w:cs="Calibri"/>
                          <w:color w:val="FFFFFF" w:themeColor="background1"/>
                          <w:sz w:val="24"/>
                          <w:szCs w:val="24"/>
                        </w:rPr>
                        <w:t xml:space="preserve">krippe verwendet. </w:t>
                      </w:r>
                    </w:p>
                    <w:p w14:paraId="424460E9" w14:textId="70B0AECC" w:rsidR="0049729E" w:rsidRPr="0049729E" w:rsidRDefault="004C564B" w:rsidP="004C564B">
                      <w:pPr>
                        <w:spacing w:line="288" w:lineRule="auto"/>
                        <w:rPr>
                          <w:rFonts w:ascii="Calibri" w:hAnsi="Calibri" w:cs="Calibri"/>
                          <w:color w:val="FFFFFF" w:themeColor="background1"/>
                          <w:sz w:val="24"/>
                          <w:szCs w:val="24"/>
                        </w:rPr>
                      </w:pPr>
                      <w:r w:rsidRPr="00923510">
                        <w:rPr>
                          <w:rFonts w:ascii="Calibri" w:hAnsi="Calibri" w:cs="Calibri"/>
                          <w:color w:val="FFFFFF" w:themeColor="background1"/>
                          <w:sz w:val="24"/>
                          <w:szCs w:val="24"/>
                        </w:rPr>
                        <w:t>Gemeinsam machen wir es möglich, die Krippe nach 38 Jahren wieder im neuen Glanz erstrahlen zu lassen. Danke für Deine wertvolle Unterstützung.</w:t>
                      </w:r>
                    </w:p>
                    <w:p w14:paraId="0EA9975A" w14:textId="198EDD2D" w:rsidR="004C564B" w:rsidRPr="00923510" w:rsidRDefault="004C564B" w:rsidP="004C564B">
                      <w:pPr>
                        <w:spacing w:line="288" w:lineRule="auto"/>
                        <w:rPr>
                          <w:rFonts w:ascii="Calibri" w:hAnsi="Calibri" w:cs="Calibri"/>
                          <w:noProof/>
                          <w:color w:val="FFFFFF" w:themeColor="background1"/>
                          <w:sz w:val="20"/>
                          <w:szCs w:val="20"/>
                        </w:rPr>
                      </w:pPr>
                      <w:r w:rsidRPr="00923510">
                        <w:rPr>
                          <w:rFonts w:ascii="Calibri" w:hAnsi="Calibri" w:cs="Calibri"/>
                          <w:noProof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r w:rsidRPr="00923510">
                        <w:rPr>
                          <w:rFonts w:ascii="Calibri" w:hAnsi="Calibri" w:cs="Calibri"/>
                          <w:noProof/>
                          <w:color w:val="FFFFFF" w:themeColor="background1"/>
                          <w:sz w:val="20"/>
                          <w:szCs w:val="20"/>
                        </w:rPr>
                        <w:drawing>
                          <wp:inline distT="0" distB="0" distL="0" distR="0" wp14:anchorId="2C5BE7A7" wp14:editId="1712F16E">
                            <wp:extent cx="1204913" cy="803275"/>
                            <wp:effectExtent l="0" t="0" r="0" b="0"/>
                            <wp:docPr id="1934055199" name="Grafik 2" descr="Ein Bild, das Im Haus, Gelände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34055199" name="Grafik 2" descr="Ein Bild, das Im Haus, Gelände enthält.&#10;&#10;Automatisch generierte Beschreibu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21432" cy="8142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87AF063" w14:textId="69AA3808" w:rsidR="004C564B" w:rsidRPr="00923510" w:rsidRDefault="004C564B" w:rsidP="004C564B">
                      <w:pPr>
                        <w:spacing w:line="288" w:lineRule="auto"/>
                        <w:rPr>
                          <w:rFonts w:ascii="Calibri" w:hAnsi="Calibri" w:cs="Calibri"/>
                          <w:noProof/>
                          <w:color w:val="FFFFFF" w:themeColor="background1"/>
                          <w:sz w:val="12"/>
                          <w:szCs w:val="12"/>
                          <w:lang w:val="en-GB"/>
                        </w:rPr>
                      </w:pPr>
                      <w:r w:rsidRPr="00923510">
                        <w:rPr>
                          <w:rFonts w:ascii="Calibri" w:hAnsi="Calibri" w:cs="Calibri"/>
                          <w:noProof/>
                          <w:color w:val="FFFFFF" w:themeColor="background1"/>
                          <w:sz w:val="12"/>
                          <w:szCs w:val="12"/>
                          <w:lang w:val="en-GB"/>
                        </w:rPr>
                        <w:t>Foto: P. Emmanuel-Maria Fitz OFM</w:t>
                      </w:r>
                    </w:p>
                    <w:p w14:paraId="3A224896" w14:textId="01E3EAD5" w:rsidR="004C564B" w:rsidRPr="0022230C" w:rsidRDefault="004C564B" w:rsidP="004C564B">
                      <w:pPr>
                        <w:spacing w:line="288" w:lineRule="auto"/>
                        <w:rPr>
                          <w:rFonts w:ascii="Calibri" w:hAnsi="Calibri" w:cs="Calibri"/>
                          <w:noProof/>
                          <w:color w:val="FFFFFF" w:themeColor="background1"/>
                          <w:sz w:val="20"/>
                          <w:szCs w:val="20"/>
                          <w:lang w:val="en-GB"/>
                        </w:rPr>
                      </w:pPr>
                    </w:p>
                    <w:p w14:paraId="5DB985BE" w14:textId="77777777" w:rsidR="004C564B" w:rsidRPr="0022230C" w:rsidRDefault="004C564B" w:rsidP="004C564B">
                      <w:pPr>
                        <w:spacing w:line="288" w:lineRule="auto"/>
                        <w:rPr>
                          <w:rFonts w:ascii="Calibri" w:hAnsi="Calibri" w:cs="Calibri"/>
                          <w:noProof/>
                          <w:color w:val="FFFFFF" w:themeColor="background1"/>
                          <w:sz w:val="20"/>
                          <w:szCs w:val="20"/>
                          <w:lang w:val="en-GB"/>
                        </w:rPr>
                      </w:pPr>
                    </w:p>
                    <w:p w14:paraId="2DECB52A" w14:textId="3CAF8414" w:rsidR="004C564B" w:rsidRPr="0022230C" w:rsidRDefault="004C564B" w:rsidP="004C564B">
                      <w:pPr>
                        <w:spacing w:line="288" w:lineRule="auto"/>
                        <w:rPr>
                          <w:rFonts w:ascii="Calibri" w:hAnsi="Calibri" w:cs="Calibri"/>
                          <w:color w:val="FFFFFF" w:themeColor="background1"/>
                          <w:sz w:val="24"/>
                          <w:szCs w:val="24"/>
                          <w:lang w:val="en-GB"/>
                        </w:rPr>
                      </w:pPr>
                    </w:p>
                    <w:p w14:paraId="6CEED622" w14:textId="0E7ABB65" w:rsidR="004C564B" w:rsidRPr="0022230C" w:rsidRDefault="004C564B" w:rsidP="004C564B">
                      <w:pPr>
                        <w:widowControl w:val="0"/>
                        <w:spacing w:after="40" w:line="360" w:lineRule="exact"/>
                        <w:jc w:val="right"/>
                        <w:rPr>
                          <w:rFonts w:ascii="Calibri" w:hAnsi="Calibri" w:cs="Calibri"/>
                          <w:b/>
                          <w:bCs/>
                          <w:color w:val="FFFFFF" w:themeColor="background1"/>
                          <w:w w:val="90"/>
                          <w:lang w:val="en-GB"/>
                        </w:rPr>
                      </w:pPr>
                    </w:p>
                    <w:p w14:paraId="20993F0F" w14:textId="7F85362F" w:rsidR="00EC159D" w:rsidRPr="0022230C" w:rsidRDefault="00EC159D" w:rsidP="004C564B">
                      <w:pPr>
                        <w:widowControl w:val="0"/>
                        <w:spacing w:line="320" w:lineRule="exact"/>
                        <w:rPr>
                          <w:rFonts w:ascii="Calibri" w:hAnsi="Calibri" w:cs="Calibri"/>
                          <w:color w:val="FFFFFE"/>
                          <w:sz w:val="15"/>
                          <w:szCs w:val="15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C564B">
        <w:rPr>
          <w:noProof/>
          <w:lang w:bidi="de-DE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128C6E6D" wp14:editId="5C0F5C0A">
                <wp:simplePos x="0" y="0"/>
                <wp:positionH relativeFrom="column">
                  <wp:posOffset>4791074</wp:posOffset>
                </wp:positionH>
                <wp:positionV relativeFrom="paragraph">
                  <wp:posOffset>1152525</wp:posOffset>
                </wp:positionV>
                <wp:extent cx="2267903" cy="2294890"/>
                <wp:effectExtent l="0" t="0" r="0" b="0"/>
                <wp:wrapNone/>
                <wp:docPr id="33" name="Textfeld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7903" cy="2294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DF4255A" w14:textId="77777777" w:rsidR="00923510" w:rsidRDefault="00923510" w:rsidP="00923510">
                            <w:pPr>
                              <w:spacing w:line="288" w:lineRule="auto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923510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  <w:t>Beichtgelegenheit</w:t>
                            </w:r>
                            <w:r w:rsidRPr="00923510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016E64AF" w14:textId="5A49BFE4" w:rsidR="00923510" w:rsidRPr="00923510" w:rsidRDefault="00923510" w:rsidP="00923510">
                            <w:pPr>
                              <w:spacing w:line="288" w:lineRule="auto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923510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in der Advent- und Weihnachtszeit während der Eucharistischen Anbetung, jeweils 15 Minuten vor den Gottesdiensten sowie auf Anfrage!</w:t>
                            </w:r>
                          </w:p>
                          <w:p w14:paraId="03194613" w14:textId="372FB667" w:rsidR="00923510" w:rsidRPr="00923510" w:rsidRDefault="00923510" w:rsidP="00923510">
                            <w:pPr>
                              <w:spacing w:line="288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923510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„Suche Gott in der Stille“ –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      </w:t>
                            </w:r>
                            <w:r w:rsidRPr="00923510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  <w:t>Gebet vor dem Allerheiligsten</w:t>
                            </w:r>
                          </w:p>
                          <w:p w14:paraId="7BA1F8BA" w14:textId="77777777" w:rsidR="00923510" w:rsidRPr="00923510" w:rsidRDefault="00923510" w:rsidP="00923510">
                            <w:pPr>
                              <w:spacing w:line="288" w:lineRule="auto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923510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täglich am Montag und Mittwoch bis Freitag von 17.30 bis 18.30 Uhr, am Dienstag von 17.30 bis 19.00 Uhr.</w:t>
                            </w:r>
                          </w:p>
                          <w:p w14:paraId="610C847F" w14:textId="63C3BEAD" w:rsidR="00EC159D" w:rsidRPr="00923510" w:rsidRDefault="00EC159D" w:rsidP="00BD3823">
                            <w:pPr>
                              <w:widowControl w:val="0"/>
                              <w:spacing w:after="40" w:line="360" w:lineRule="exact"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w w:val="90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C6E6D" id="Textfeld 39" o:spid="_x0000_s1033" type="#_x0000_t202" style="position:absolute;margin-left:377.25pt;margin-top:90.75pt;width:178.6pt;height:180.7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" filled="f" fillcolor="#fffffe" stroked="f" strokecolor="#212120" insetpen="t">
                <v:textbox inset="2.88pt,2.88pt,2.88pt,2.88pt">
                  <w:txbxContent>
                    <w:p w14:paraId="3DF4255A" w14:textId="77777777" w:rsidR="00923510" w:rsidRDefault="00923510" w:rsidP="00923510">
                      <w:pPr>
                        <w:spacing w:line="288" w:lineRule="auto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 w:rsidRPr="00923510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  <w:t>Beichtgelegenheit</w:t>
                      </w:r>
                      <w:r w:rsidRPr="00923510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016E64AF" w14:textId="5A49BFE4" w:rsidR="00923510" w:rsidRPr="00923510" w:rsidRDefault="00923510" w:rsidP="00923510">
                      <w:pPr>
                        <w:spacing w:line="288" w:lineRule="auto"/>
                        <w:jc w:val="center"/>
                        <w:rPr>
                          <w:color w:val="FFFFFF" w:themeColor="background1"/>
                        </w:rPr>
                      </w:pPr>
                      <w:r w:rsidRPr="00923510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in der Advent- und Weihnachtszeit während der Eucharistischen Anbetung, jeweils 15 Minuten vor den Gottesdiensten sowie auf Anfrage!</w:t>
                      </w:r>
                    </w:p>
                    <w:p w14:paraId="03194613" w14:textId="372FB667" w:rsidR="00923510" w:rsidRPr="00923510" w:rsidRDefault="00923510" w:rsidP="00923510">
                      <w:pPr>
                        <w:spacing w:line="288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</w:pPr>
                      <w:r w:rsidRPr="00923510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  <w:t xml:space="preserve">„Suche Gott in der Stille“ –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  <w:t xml:space="preserve">       </w:t>
                      </w:r>
                      <w:r w:rsidRPr="00923510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  <w:t>Gebet vor dem Allerheiligsten</w:t>
                      </w:r>
                    </w:p>
                    <w:p w14:paraId="7BA1F8BA" w14:textId="77777777" w:rsidR="00923510" w:rsidRPr="00923510" w:rsidRDefault="00923510" w:rsidP="00923510">
                      <w:pPr>
                        <w:spacing w:line="288" w:lineRule="auto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 w:rsidRPr="00923510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täglich am Montag und Mittwoch bis Freitag von 17.30 bis 18.30 Uhr, am Dienstag von 17.30 bis 19.00 Uhr.</w:t>
                      </w:r>
                    </w:p>
                    <w:p w14:paraId="610C847F" w14:textId="63C3BEAD" w:rsidR="00EC159D" w:rsidRPr="00923510" w:rsidRDefault="00EC159D" w:rsidP="00BD3823">
                      <w:pPr>
                        <w:widowControl w:val="0"/>
                        <w:spacing w:after="40" w:line="360" w:lineRule="exact"/>
                        <w:jc w:val="right"/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w w:val="9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C564B">
        <w:rPr>
          <w:noProof/>
          <w:lang w:bidi="de-DE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6F1519FB" wp14:editId="3CF95CDE">
                <wp:simplePos x="0" y="0"/>
                <wp:positionH relativeFrom="column">
                  <wp:posOffset>3787627</wp:posOffset>
                </wp:positionH>
                <wp:positionV relativeFrom="paragraph">
                  <wp:posOffset>590550</wp:posOffset>
                </wp:positionV>
                <wp:extent cx="2014220" cy="275908"/>
                <wp:effectExtent l="0" t="0" r="5080" b="0"/>
                <wp:wrapNone/>
                <wp:docPr id="26" name="Textfeld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4220" cy="2759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06033DE" w14:textId="021F180A" w:rsidR="00EC159D" w:rsidRPr="004C564B" w:rsidRDefault="004C564B" w:rsidP="00421260">
                            <w:pPr>
                              <w:widowControl w:val="0"/>
                              <w:spacing w:line="260" w:lineRule="exact"/>
                              <w:jc w:val="right"/>
                              <w:rPr>
                                <w:rFonts w:ascii="Arial" w:hAnsi="Arial" w:cs="Arial"/>
                                <w:color w:val="FFFFFF" w:themeColor="background1"/>
                                <w:w w:val="90"/>
                                <w:sz w:val="30"/>
                                <w:szCs w:val="30"/>
                                <w:lang w:val="de-AT"/>
                              </w:rPr>
                            </w:pPr>
                            <w:r w:rsidRPr="004C564B">
                              <w:rPr>
                                <w:rFonts w:ascii="Arial" w:eastAsia="Arial" w:hAnsi="Arial" w:cs="Arial"/>
                                <w:color w:val="FFFFFF" w:themeColor="background1"/>
                                <w:w w:val="90"/>
                                <w:sz w:val="30"/>
                                <w:szCs w:val="30"/>
                                <w:lang w:val="de-AT" w:bidi="de-DE"/>
                              </w:rPr>
                              <w:t>Pfarre Villach St. Nikolai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1519FB" id="Textfeld 32" o:spid="_x0000_s1034" type="#_x0000_t202" style="position:absolute;margin-left:298.25pt;margin-top:46.5pt;width:158.6pt;height:21.7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" filled="f" fillcolor="#fffffe" stroked="f" strokecolor="#212120" insetpen="t">
                <v:textbox inset="2.88pt,2.88pt,2.88pt,2.88pt">
                  <w:txbxContent>
                    <w:p w14:paraId="506033DE" w14:textId="021F180A" w:rsidR="00EC159D" w:rsidRPr="004C564B" w:rsidRDefault="004C564B" w:rsidP="00421260">
                      <w:pPr>
                        <w:widowControl w:val="0"/>
                        <w:spacing w:line="260" w:lineRule="exact"/>
                        <w:jc w:val="right"/>
                        <w:rPr>
                          <w:rFonts w:ascii="Arial" w:hAnsi="Arial" w:cs="Arial"/>
                          <w:color w:val="FFFFFF" w:themeColor="background1"/>
                          <w:w w:val="90"/>
                          <w:sz w:val="30"/>
                          <w:szCs w:val="30"/>
                          <w:lang w:val="de-AT"/>
                        </w:rPr>
                      </w:pPr>
                      <w:r w:rsidRPr="004C564B">
                        <w:rPr>
                          <w:rFonts w:ascii="Arial" w:eastAsia="Arial" w:hAnsi="Arial" w:cs="Arial"/>
                          <w:color w:val="FFFFFF" w:themeColor="background1"/>
                          <w:w w:val="90"/>
                          <w:sz w:val="30"/>
                          <w:szCs w:val="30"/>
                          <w:lang w:val="de-AT" w:bidi="de-DE"/>
                        </w:rPr>
                        <w:t>Pfarre Villach St. Nikolai</w:t>
                      </w:r>
                    </w:p>
                  </w:txbxContent>
                </v:textbox>
              </v:shape>
            </w:pict>
          </mc:Fallback>
        </mc:AlternateContent>
      </w:r>
      <w:r w:rsidR="004C564B">
        <w:rPr>
          <w:noProof/>
          <w:lang w:bidi="de-DE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2AD35E5B" wp14:editId="0A6813D2">
                <wp:simplePos x="0" y="0"/>
                <wp:positionH relativeFrom="column">
                  <wp:posOffset>152400</wp:posOffset>
                </wp:positionH>
                <wp:positionV relativeFrom="paragraph">
                  <wp:posOffset>308506</wp:posOffset>
                </wp:positionV>
                <wp:extent cx="1547813" cy="490537"/>
                <wp:effectExtent l="0" t="0" r="0" b="5080"/>
                <wp:wrapNone/>
                <wp:docPr id="483518052" name="Textfeld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7813" cy="4905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5C9DCCF" w14:textId="3F0338CC" w:rsidR="004C564B" w:rsidRPr="004C564B" w:rsidRDefault="004C564B" w:rsidP="004C564B">
                            <w:pPr>
                              <w:widowControl w:val="0"/>
                              <w:spacing w:line="760" w:lineRule="exact"/>
                              <w:rPr>
                                <w:rFonts w:ascii="Arial" w:eastAsia="Arial" w:hAnsi="Arial" w:cs="Arial"/>
                                <w:color w:val="FFFFFE"/>
                                <w:spacing w:val="20"/>
                                <w:w w:val="90"/>
                                <w:sz w:val="40"/>
                                <w:szCs w:val="40"/>
                                <w:lang w:val="de-AT" w:bidi="de-DE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FFFFFE"/>
                                <w:spacing w:val="20"/>
                                <w:w w:val="90"/>
                                <w:sz w:val="40"/>
                                <w:szCs w:val="40"/>
                                <w:lang w:val="de-AT" w:bidi="de-DE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D35E5B" id="Textfeld 42" o:spid="_x0000_s1035" type="#_x0000_t202" style="position:absolute;margin-left:12pt;margin-top:24.3pt;width:121.9pt;height:38.6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" filled="f" fillcolor="#fffffe" stroked="f" strokecolor="#212120" insetpen="t">
                <v:textbox inset="2.88pt,2.88pt,2.88pt,2.88pt">
                  <w:txbxContent>
                    <w:p w14:paraId="55C9DCCF" w14:textId="3F0338CC" w:rsidR="004C564B" w:rsidRPr="004C564B" w:rsidRDefault="004C564B" w:rsidP="004C564B">
                      <w:pPr>
                        <w:widowControl w:val="0"/>
                        <w:spacing w:line="760" w:lineRule="exact"/>
                        <w:rPr>
                          <w:rFonts w:ascii="Arial" w:eastAsia="Arial" w:hAnsi="Arial" w:cs="Arial"/>
                          <w:color w:val="FFFFFE"/>
                          <w:spacing w:val="20"/>
                          <w:w w:val="90"/>
                          <w:sz w:val="40"/>
                          <w:szCs w:val="40"/>
                          <w:lang w:val="de-AT" w:bidi="de-DE"/>
                        </w:rPr>
                      </w:pPr>
                      <w:r>
                        <w:rPr>
                          <w:rFonts w:ascii="Arial" w:eastAsia="Arial" w:hAnsi="Arial" w:cs="Arial"/>
                          <w:color w:val="FFFFFE"/>
                          <w:spacing w:val="20"/>
                          <w:w w:val="90"/>
                          <w:sz w:val="40"/>
                          <w:szCs w:val="40"/>
                          <w:lang w:val="de-AT" w:bidi="de-DE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="004C564B">
        <w:rPr>
          <w:noProof/>
          <w:lang w:bidi="de-DE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1EC7299A" wp14:editId="473669B8">
                <wp:simplePos x="0" y="0"/>
                <wp:positionH relativeFrom="column">
                  <wp:posOffset>152400</wp:posOffset>
                </wp:positionH>
                <wp:positionV relativeFrom="paragraph">
                  <wp:posOffset>4763</wp:posOffset>
                </wp:positionV>
                <wp:extent cx="1547813" cy="490537"/>
                <wp:effectExtent l="0" t="0" r="0" b="5080"/>
                <wp:wrapNone/>
                <wp:docPr id="36" name="Textfeld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7813" cy="4905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A50ADDB" w14:textId="6087DE3B" w:rsidR="00EC159D" w:rsidRPr="004C564B" w:rsidRDefault="004C564B" w:rsidP="00EC159D">
                            <w:pPr>
                              <w:widowControl w:val="0"/>
                              <w:spacing w:line="760" w:lineRule="exact"/>
                              <w:rPr>
                                <w:rFonts w:ascii="Arial" w:eastAsia="Arial" w:hAnsi="Arial" w:cs="Arial"/>
                                <w:color w:val="FFFFFE"/>
                                <w:spacing w:val="20"/>
                                <w:w w:val="90"/>
                                <w:sz w:val="40"/>
                                <w:szCs w:val="40"/>
                                <w:lang w:val="de-AT" w:bidi="de-DE"/>
                              </w:rPr>
                            </w:pPr>
                            <w:r w:rsidRPr="004C564B">
                              <w:rPr>
                                <w:rFonts w:ascii="Arial" w:eastAsia="Arial" w:hAnsi="Arial" w:cs="Arial"/>
                                <w:color w:val="FFFFFE"/>
                                <w:spacing w:val="20"/>
                                <w:w w:val="90"/>
                                <w:sz w:val="40"/>
                                <w:szCs w:val="40"/>
                                <w:lang w:val="de-AT" w:bidi="de-DE"/>
                              </w:rPr>
                              <w:t>Dezember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C7299A" id="_x0000_s1036" type="#_x0000_t202" style="position:absolute;margin-left:12pt;margin-top:.4pt;width:121.9pt;height:38.6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" filled="f" fillcolor="#fffffe" stroked="f" strokecolor="#212120" insetpen="t">
                <v:textbox inset="2.88pt,2.88pt,2.88pt,2.88pt">
                  <w:txbxContent>
                    <w:p w14:paraId="1A50ADDB" w14:textId="6087DE3B" w:rsidR="00EC159D" w:rsidRPr="004C564B" w:rsidRDefault="004C564B" w:rsidP="00EC159D">
                      <w:pPr>
                        <w:widowControl w:val="0"/>
                        <w:spacing w:line="760" w:lineRule="exact"/>
                        <w:rPr>
                          <w:rFonts w:ascii="Arial" w:eastAsia="Arial" w:hAnsi="Arial" w:cs="Arial"/>
                          <w:color w:val="FFFFFE"/>
                          <w:spacing w:val="20"/>
                          <w:w w:val="90"/>
                          <w:sz w:val="40"/>
                          <w:szCs w:val="40"/>
                          <w:lang w:val="de-AT" w:bidi="de-DE"/>
                        </w:rPr>
                      </w:pPr>
                      <w:r w:rsidRPr="004C564B">
                        <w:rPr>
                          <w:rFonts w:ascii="Arial" w:eastAsia="Arial" w:hAnsi="Arial" w:cs="Arial"/>
                          <w:color w:val="FFFFFE"/>
                          <w:spacing w:val="20"/>
                          <w:w w:val="90"/>
                          <w:sz w:val="40"/>
                          <w:szCs w:val="40"/>
                          <w:lang w:val="de-AT" w:bidi="de-DE"/>
                        </w:rPr>
                        <w:t>Dezember</w:t>
                      </w:r>
                    </w:p>
                  </w:txbxContent>
                </v:textbox>
              </v:shape>
            </w:pict>
          </mc:Fallback>
        </mc:AlternateContent>
      </w:r>
      <w:r w:rsidR="0040112A">
        <w:rPr>
          <w:noProof/>
          <w:lang w:bidi="de-DE"/>
        </w:rPr>
        <mc:AlternateContent>
          <mc:Choice Requires="wpg">
            <w:drawing>
              <wp:anchor distT="0" distB="0" distL="114300" distR="114300" simplePos="0" relativeHeight="251640320" behindDoc="0" locked="0" layoutInCell="1" allowOverlap="1" wp14:anchorId="67ABC6F6" wp14:editId="0E9BC70D">
                <wp:simplePos x="0" y="0"/>
                <wp:positionH relativeFrom="margin">
                  <wp:align>left</wp:align>
                </wp:positionH>
                <wp:positionV relativeFrom="paragraph">
                  <wp:posOffset>661988</wp:posOffset>
                </wp:positionV>
                <wp:extent cx="7319963" cy="975360"/>
                <wp:effectExtent l="0" t="0" r="14605" b="15240"/>
                <wp:wrapNone/>
                <wp:docPr id="50" name="Gruppieren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19963" cy="975360"/>
                          <a:chOff x="0" y="0"/>
                          <a:chExt cx="7543800" cy="975451"/>
                        </a:xfrm>
                      </wpg:grpSpPr>
                      <wps:wsp>
                        <wps:cNvPr id="38" name="Freihandform 44"/>
                        <wps:cNvSpPr>
                          <a:spLocks/>
                        </wps:cNvSpPr>
                        <wps:spPr bwMode="auto">
                          <a:xfrm>
                            <a:off x="0" y="174172"/>
                            <a:ext cx="7540625" cy="664845"/>
                          </a:xfrm>
                          <a:custGeom>
                            <a:avLst/>
                            <a:gdLst>
                              <a:gd name="T0" fmla="*/ 0 w 2448"/>
                              <a:gd name="T1" fmla="*/ 215 h 215"/>
                              <a:gd name="T2" fmla="*/ 2448 w 2448"/>
                              <a:gd name="T3" fmla="*/ 108 h 2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48" h="215">
                                <a:moveTo>
                                  <a:pt x="0" y="215"/>
                                </a:moveTo>
                                <a:cubicBezTo>
                                  <a:pt x="947" y="0"/>
                                  <a:pt x="1842" y="35"/>
                                  <a:pt x="2448" y="108"/>
                                </a:cubicBez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E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E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C868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Freihandform 45"/>
                        <wps:cNvSpPr>
                          <a:spLocks/>
                        </wps:cNvSpPr>
                        <wps:spPr bwMode="auto">
                          <a:xfrm>
                            <a:off x="0" y="141514"/>
                            <a:ext cx="7543800" cy="772795"/>
                          </a:xfrm>
                          <a:custGeom>
                            <a:avLst/>
                            <a:gdLst>
                              <a:gd name="T0" fmla="*/ 0 w 2449"/>
                              <a:gd name="T1" fmla="*/ 250 h 250"/>
                              <a:gd name="T2" fmla="*/ 2449 w 2449"/>
                              <a:gd name="T3" fmla="*/ 54 h 2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49" h="250">
                                <a:moveTo>
                                  <a:pt x="0" y="250"/>
                                </a:moveTo>
                                <a:cubicBezTo>
                                  <a:pt x="938" y="0"/>
                                  <a:pt x="1835" y="2"/>
                                  <a:pt x="2449" y="54"/>
                                </a:cubicBez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E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E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C868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Freihandform 4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540625" cy="736600"/>
                          </a:xfrm>
                          <a:custGeom>
                            <a:avLst/>
                            <a:gdLst>
                              <a:gd name="T0" fmla="*/ 2448 w 2448"/>
                              <a:gd name="T1" fmla="*/ 71 h 238"/>
                              <a:gd name="T2" fmla="*/ 0 w 2448"/>
                              <a:gd name="T3" fmla="*/ 238 h 2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48" h="238">
                                <a:moveTo>
                                  <a:pt x="2448" y="71"/>
                                </a:moveTo>
                                <a:cubicBezTo>
                                  <a:pt x="1835" y="12"/>
                                  <a:pt x="939" y="0"/>
                                  <a:pt x="0" y="238"/>
                                </a:cubicBez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EFB32F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E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C868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Freihandform 47"/>
                        <wps:cNvSpPr>
                          <a:spLocks/>
                        </wps:cNvSpPr>
                        <wps:spPr bwMode="auto">
                          <a:xfrm>
                            <a:off x="0" y="108857"/>
                            <a:ext cx="7540625" cy="732790"/>
                          </a:xfrm>
                          <a:custGeom>
                            <a:avLst/>
                            <a:gdLst>
                              <a:gd name="T0" fmla="*/ 0 w 2448"/>
                              <a:gd name="T1" fmla="*/ 237 h 237"/>
                              <a:gd name="T2" fmla="*/ 2448 w 2448"/>
                              <a:gd name="T3" fmla="*/ 75 h 2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48" h="237">
                                <a:moveTo>
                                  <a:pt x="0" y="237"/>
                                </a:moveTo>
                                <a:cubicBezTo>
                                  <a:pt x="940" y="0"/>
                                  <a:pt x="1835" y="15"/>
                                  <a:pt x="2448" y="75"/>
                                </a:cubicBez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E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E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C868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ihandform 48"/>
                        <wps:cNvSpPr>
                          <a:spLocks/>
                        </wps:cNvSpPr>
                        <wps:spPr bwMode="auto">
                          <a:xfrm>
                            <a:off x="0" y="239486"/>
                            <a:ext cx="7540625" cy="735965"/>
                          </a:xfrm>
                          <a:custGeom>
                            <a:avLst/>
                            <a:gdLst>
                              <a:gd name="T0" fmla="*/ 0 w 2448"/>
                              <a:gd name="T1" fmla="*/ 238 h 238"/>
                              <a:gd name="T2" fmla="*/ 2448 w 2448"/>
                              <a:gd name="T3" fmla="*/ 70 h 2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48" h="238">
                                <a:moveTo>
                                  <a:pt x="0" y="238"/>
                                </a:moveTo>
                                <a:cubicBezTo>
                                  <a:pt x="939" y="0"/>
                                  <a:pt x="1834" y="12"/>
                                  <a:pt x="2448" y="70"/>
                                </a:cubicBez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EFB32F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E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C868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44ADB02" id="Gruppieren 50" o:spid="_x0000_s1026" style="position:absolute;margin-left:0;margin-top:52.15pt;width:576.4pt;height:76.8pt;z-index:251640320;mso-position-horizontal:left;mso-position-horizontal-relative:margin;mso-width-relative:margin" coordsize="75438,97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">
                <v:shape id="Freihandform 44" o:spid="_x0000_s1027" style="position:absolute;top:1741;width:75406;height:6649;visibility:visible;mso-wrap-style:square;v-text-anchor:top" coordsize="244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" path="m,215c947,,1842,35,2448,108e" filled="f" fillcolor="#fffffe" strokecolor="#fffffe" strokeweight=".5pt">
                  <v:stroke joinstyle="miter"/>
                  <v:shadow color="#8c8682"/>
                  <v:path arrowok="t" o:connecttype="custom" o:connectlocs="0,664845;7540625,333969" o:connectangles="0,0"/>
                </v:shape>
                <v:shape id="Freihandform 45" o:spid="_x0000_s1028" style="position:absolute;top:1415;width:75438;height:7728;visibility:visible;mso-wrap-style:square;v-text-anchor:top" coordsize="2449,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" path="m,250c938,,1835,2,2449,54e" filled="f" fillcolor="#fffffe" strokecolor="#fffffe" strokeweight=".5pt">
                  <v:stroke joinstyle="miter"/>
                  <v:shadow color="#8c8682"/>
                  <v:path arrowok="t" o:connecttype="custom" o:connectlocs="0,772795;7543800,166924" o:connectangles="0,0"/>
                </v:shape>
                <v:shape id="Freihandform 46" o:spid="_x0000_s1029" style="position:absolute;width:75406;height:7366;visibility:visible;mso-wrap-style:square;v-text-anchor:top" coordsize="2448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" path="m2448,71c1835,12,939,,,238e" filled="f" fillcolor="#fffffe" strokecolor="#efb32f" strokeweight=".5pt">
                  <v:stroke joinstyle="miter"/>
                  <v:shadow color="#8c8682"/>
                  <v:path arrowok="t" o:connecttype="custom" o:connectlocs="7540625,219742;0,736600" o:connectangles="0,0"/>
                </v:shape>
                <v:shape id="Freihandform 47" o:spid="_x0000_s1030" style="position:absolute;top:1088;width:75406;height:7328;visibility:visible;mso-wrap-style:square;v-text-anchor:top" coordsize="2448,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" path="m,237c940,,1835,15,2448,75e" filled="f" fillcolor="#fffffe" strokecolor="#fffffe" strokeweight=".5pt">
                  <v:stroke joinstyle="miter"/>
                  <v:shadow color="#8c8682"/>
                  <v:path arrowok="t" o:connecttype="custom" o:connectlocs="0,732790;7540625,231896" o:connectangles="0,0"/>
                </v:shape>
                <v:shape id="Freihandform 48" o:spid="_x0000_s1031" style="position:absolute;top:2394;width:75406;height:7360;visibility:visible;mso-wrap-style:square;v-text-anchor:top" coordsize="2448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" path="m,238c939,,1834,12,2448,70e" filled="f" fillcolor="#fffffe" strokecolor="#efb32f" strokeweight=".5pt">
                  <v:stroke joinstyle="miter"/>
                  <v:shadow color="#8c8682"/>
                  <v:path arrowok="t" o:connecttype="custom" o:connectlocs="0,735965;7540625,216460" o:connectangles="0,0"/>
                </v:shape>
                <w10:wrap anchorx="margin"/>
              </v:group>
            </w:pict>
          </mc:Fallback>
        </mc:AlternateContent>
      </w:r>
      <w:r w:rsidR="0040112A">
        <w:rPr>
          <w:noProof/>
          <w:lang w:bidi="de-DE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517F8FB7" wp14:editId="25B935E0">
                <wp:simplePos x="0" y="0"/>
                <wp:positionH relativeFrom="margin">
                  <wp:align>right</wp:align>
                </wp:positionH>
                <wp:positionV relativeFrom="paragraph">
                  <wp:posOffset>590550</wp:posOffset>
                </wp:positionV>
                <wp:extent cx="2593975" cy="2675890"/>
                <wp:effectExtent l="0" t="0" r="0" b="0"/>
                <wp:wrapNone/>
                <wp:docPr id="1" name="Rechteck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93975" cy="2675890"/>
                        </a:xfrm>
                        <a:prstGeom prst="rect">
                          <a:avLst/>
                        </a:prstGeom>
                        <a:solidFill>
                          <a:srgbClr val="2E364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DCD6D4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337C7B" id="Rechteck 3" o:spid="_x0000_s1026" style="position:absolute;margin-left:153.05pt;margin-top:46.5pt;width:204.25pt;height:210.7pt;z-index:25163315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" fillcolor="#2e3640" stroked="f" strokecolor="#212120" insetpen="t">
                <v:shadow color="#dcd6d4"/>
                <v:textbox inset="2.88pt,2.88pt,2.88pt,2.88pt"/>
                <w10:wrap anchorx="margin"/>
              </v:rect>
            </w:pict>
          </mc:Fallback>
        </mc:AlternateContent>
      </w:r>
      <w:r w:rsidR="00007B1D">
        <w:rPr>
          <w:lang w:bidi="de-DE"/>
        </w:rPr>
        <w:br w:type="page"/>
      </w:r>
    </w:p>
    <w:p w14:paraId="160A3668" w14:textId="2BB91844" w:rsidR="00D4497E" w:rsidRDefault="0089484A">
      <w:r w:rsidRPr="00007B1D">
        <w:rPr>
          <w:noProof/>
          <w:lang w:bidi="de-DE"/>
        </w:rPr>
        <w:lastRenderedPageBreak/>
        <mc:AlternateContent>
          <mc:Choice Requires="wps">
            <w:drawing>
              <wp:anchor distT="36576" distB="36576" distL="36576" distR="36576" simplePos="0" relativeHeight="251654656" behindDoc="0" locked="0" layoutInCell="1" allowOverlap="1" wp14:anchorId="4D549669" wp14:editId="19A0117C">
                <wp:simplePos x="0" y="0"/>
                <wp:positionH relativeFrom="margin">
                  <wp:posOffset>-1829</wp:posOffset>
                </wp:positionH>
                <wp:positionV relativeFrom="page">
                  <wp:posOffset>226771</wp:posOffset>
                </wp:positionV>
                <wp:extent cx="1828800" cy="10291902"/>
                <wp:effectExtent l="0" t="0" r="0" b="0"/>
                <wp:wrapNone/>
                <wp:docPr id="7" name="Rechteck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10291902"/>
                        </a:xfrm>
                        <a:prstGeom prst="rect">
                          <a:avLst/>
                        </a:prstGeom>
                        <a:solidFill>
                          <a:srgbClr val="2E364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DCD6D4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80CDB3" id="Rechteck 4" o:spid="_x0000_s1026" style="position:absolute;margin-left:-.15pt;margin-top:17.85pt;width:2in;height:810.4pt;z-index:251654656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" fillcolor="#2e3640" stroked="f" strokecolor="#212120" insetpen="t">
                <v:shadow color="#dcd6d4"/>
                <v:textbox inset="2.88pt,2.88pt,2.88pt,2.88pt"/>
                <w10:wrap anchorx="margin" anchory="page"/>
              </v:rect>
            </w:pict>
          </mc:Fallback>
        </mc:AlternateContent>
      </w:r>
      <w:r w:rsidR="0049729E" w:rsidRPr="00007B1D">
        <w:rPr>
          <w:noProof/>
          <w:lang w:bidi="de-DE"/>
        </w:rPr>
        <mc:AlternateContent>
          <mc:Choice Requires="wps">
            <w:drawing>
              <wp:anchor distT="36576" distB="36576" distL="36576" distR="36576" simplePos="0" relativeHeight="251656704" behindDoc="1" locked="0" layoutInCell="1" allowOverlap="1" wp14:anchorId="154A383A" wp14:editId="09901CE2">
                <wp:simplePos x="0" y="0"/>
                <wp:positionH relativeFrom="column">
                  <wp:posOffset>190500</wp:posOffset>
                </wp:positionH>
                <wp:positionV relativeFrom="page">
                  <wp:posOffset>495300</wp:posOffset>
                </wp:positionV>
                <wp:extent cx="1485900" cy="9677400"/>
                <wp:effectExtent l="0" t="0" r="0" b="0"/>
                <wp:wrapTight wrapText="bothSides">
                  <wp:wrapPolygon edited="0">
                    <wp:start x="0" y="0"/>
                    <wp:lineTo x="0" y="21557"/>
                    <wp:lineTo x="21323" y="21557"/>
                    <wp:lineTo x="21323" y="0"/>
                    <wp:lineTo x="0" y="0"/>
                  </wp:wrapPolygon>
                </wp:wrapTight>
                <wp:docPr id="6" name="Textfeld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5900" cy="9677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1046BA7" w14:textId="7F225CF1" w:rsidR="00D12EA4" w:rsidRPr="0049729E" w:rsidRDefault="0049729E" w:rsidP="0049729E">
                            <w:pPr>
                              <w:widowControl w:val="0"/>
                              <w:spacing w:line="440" w:lineRule="exact"/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6B4D1E">
                              <w:rPr>
                                <w:rFonts w:ascii="Arial" w:eastAsia="Arial" w:hAnsi="Arial" w:cs="Arial"/>
                                <w:color w:val="EF792F"/>
                                <w:w w:val="90"/>
                                <w:sz w:val="28"/>
                                <w:szCs w:val="28"/>
                                <w:lang w:val="de-AT" w:bidi="de-DE"/>
                              </w:rPr>
                              <w:t xml:space="preserve">Sternsingen in </w:t>
                            </w:r>
                            <w:r w:rsidR="006B4D1E" w:rsidRPr="006B4D1E">
                              <w:rPr>
                                <w:rFonts w:ascii="Arial" w:eastAsia="Arial" w:hAnsi="Arial" w:cs="Arial"/>
                                <w:color w:val="EF792F"/>
                                <w:w w:val="90"/>
                                <w:sz w:val="28"/>
                                <w:szCs w:val="28"/>
                                <w:lang w:val="de-AT" w:bidi="de-DE"/>
                              </w:rPr>
                              <w:t xml:space="preserve">  </w:t>
                            </w:r>
                            <w:r w:rsidR="006B4D1E">
                              <w:rPr>
                                <w:rFonts w:ascii="Arial" w:eastAsia="Arial" w:hAnsi="Arial" w:cs="Arial"/>
                                <w:color w:val="EF792F"/>
                                <w:w w:val="90"/>
                                <w:sz w:val="28"/>
                                <w:szCs w:val="28"/>
                                <w:lang w:val="de-AT" w:bidi="de-DE"/>
                              </w:rPr>
                              <w:t xml:space="preserve">  </w:t>
                            </w:r>
                            <w:r w:rsidRPr="006B4D1E">
                              <w:rPr>
                                <w:rFonts w:ascii="Arial" w:eastAsia="Arial" w:hAnsi="Arial" w:cs="Arial"/>
                                <w:color w:val="EF792F"/>
                                <w:w w:val="90"/>
                                <w:sz w:val="28"/>
                                <w:szCs w:val="28"/>
                                <w:lang w:val="de-AT" w:bidi="de-DE"/>
                              </w:rPr>
                              <w:t>St. Nikolai</w:t>
                            </w:r>
                            <w:r w:rsidR="00D12EA4" w:rsidRPr="006B4D1E">
                              <w:rPr>
                                <w:rFonts w:ascii="Arial" w:eastAsia="Arial" w:hAnsi="Arial" w:cs="Arial"/>
                                <w:color w:val="EF792F"/>
                                <w:w w:val="90"/>
                                <w:sz w:val="28"/>
                                <w:szCs w:val="28"/>
                                <w:lang w:val="de-AT" w:bidi="de-DE"/>
                              </w:rPr>
                              <w:t xml:space="preserve"> </w:t>
                            </w:r>
                          </w:p>
                          <w:p w14:paraId="5541FA42" w14:textId="77777777" w:rsidR="0049729E" w:rsidRDefault="00D12EA4" w:rsidP="0049729E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49729E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  <w:t>Samstag, 6. Jänner 2024</w:t>
                            </w:r>
                          </w:p>
                          <w:p w14:paraId="71A29FF6" w14:textId="277882E3" w:rsidR="00D12EA4" w:rsidRPr="0049729E" w:rsidRDefault="00D12EA4" w:rsidP="0049729E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49729E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  <w:t>Erscheinung des Herrn</w:t>
                            </w:r>
                          </w:p>
                          <w:p w14:paraId="7758D322" w14:textId="77777777" w:rsidR="0049729E" w:rsidRPr="0049729E" w:rsidRDefault="0049729E" w:rsidP="0049729E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4"/>
                                <w:szCs w:val="4"/>
                              </w:rPr>
                            </w:pPr>
                          </w:p>
                          <w:p w14:paraId="27F190F5" w14:textId="3107B8D8" w:rsidR="0049729E" w:rsidRDefault="00D12EA4" w:rsidP="0049729E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49729E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Jeweils bei den Hl. Messen um 09.30 und um 11.00 Uhr</w:t>
                            </w:r>
                            <w:r w:rsidR="0089484A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798EA6E6" w14:textId="77777777" w:rsidR="0049729E" w:rsidRPr="0049729E" w:rsidRDefault="0049729E" w:rsidP="0049729E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</w:p>
                          <w:p w14:paraId="06DF8659" w14:textId="6598A79B" w:rsidR="00D12EA4" w:rsidRPr="0049729E" w:rsidRDefault="0049729E" w:rsidP="0049729E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A</w:t>
                            </w:r>
                            <w:r w:rsidR="00D12EA4" w:rsidRPr="0049729E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nschließend am Nikolaiplatz und bei der Hl. Messe um 19.00 Uhr.</w:t>
                            </w:r>
                          </w:p>
                          <w:p w14:paraId="6512120B" w14:textId="77777777" w:rsidR="0049729E" w:rsidRPr="0049729E" w:rsidRDefault="0049729E" w:rsidP="0049729E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</w:p>
                          <w:p w14:paraId="4831C00D" w14:textId="172AD7BB" w:rsidR="00D12EA4" w:rsidRDefault="00D12EA4" w:rsidP="0049729E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49729E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KEINE Hl. Messe in St. Magdalen!</w:t>
                            </w:r>
                          </w:p>
                          <w:p w14:paraId="160F37A7" w14:textId="77777777" w:rsidR="0049729E" w:rsidRDefault="0049729E" w:rsidP="0049729E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  <w:p w14:paraId="2B909458" w14:textId="7EFC3401" w:rsidR="0049729E" w:rsidRDefault="0049729E" w:rsidP="0049729E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77603ABF" wp14:editId="53FBD3E1">
                                  <wp:extent cx="1400175" cy="1052830"/>
                                  <wp:effectExtent l="0" t="0" r="9525" b="0"/>
                                  <wp:docPr id="429624227" name="Grafik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0175" cy="10528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7863A14" w14:textId="77777777" w:rsidR="0049729E" w:rsidRPr="0049729E" w:rsidRDefault="0049729E" w:rsidP="0049729E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</w:p>
                          <w:p w14:paraId="4D103AFA" w14:textId="4B7CF428" w:rsidR="0049729E" w:rsidRPr="00E03B09" w:rsidRDefault="0049729E" w:rsidP="0049729E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12"/>
                                <w:szCs w:val="12"/>
                                <w:lang w:val="en-GB"/>
                              </w:rPr>
                            </w:pPr>
                            <w:r w:rsidRPr="00CB302F">
                              <w:rPr>
                                <w:rFonts w:ascii="Arial" w:hAnsi="Arial" w:cs="Arial"/>
                                <w:color w:val="FFFFFF" w:themeColor="background1"/>
                                <w:sz w:val="12"/>
                                <w:szCs w:val="12"/>
                                <w:lang w:val="en-GB"/>
                              </w:rPr>
                              <w:t>Foto: P. Emmanuel-Maria Fitz OFM</w:t>
                            </w:r>
                          </w:p>
                          <w:p w14:paraId="52965114" w14:textId="77777777" w:rsidR="0049729E" w:rsidRDefault="0049729E" w:rsidP="0049729E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0C0ECCDE" w14:textId="29F8BB5B" w:rsidR="0049729E" w:rsidRDefault="00E03B09" w:rsidP="00E03B09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386CCC" wp14:editId="7C6F0E1A">
                                  <wp:extent cx="720000" cy="720000"/>
                                  <wp:effectExtent l="0" t="0" r="4445" b="4445"/>
                                  <wp:docPr id="1746006126" name="Grafik 1" descr="Ein Bild, das Muster, Quadrat, Symmetrie, Pixel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46006126" name="Grafik 1" descr="Ein Bild, das Muster, Quadrat, Symmetrie, Pixel enthält.&#10;&#10;Automatisch generierte Beschreibu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20000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0DE1AED" w14:textId="77777777" w:rsidR="0049729E" w:rsidRDefault="0049729E" w:rsidP="0049729E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  <w:p w14:paraId="4C1B3304" w14:textId="77777777" w:rsidR="00E03B09" w:rsidRPr="00E03B09" w:rsidRDefault="00E03B09" w:rsidP="0049729E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</w:p>
                          <w:p w14:paraId="1D1D3C17" w14:textId="2DFC3A29" w:rsidR="0049729E" w:rsidRPr="0049729E" w:rsidRDefault="0049729E" w:rsidP="0049729E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9729E"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Die Franziskaner, der </w:t>
                            </w:r>
                            <w:proofErr w:type="spellStart"/>
                            <w:r w:rsidRPr="0049729E"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  <w:t>Pfarrge</w:t>
                            </w:r>
                            <w:r w:rsidR="00CB302F"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  <w:t>-</w:t>
                            </w:r>
                            <w:r w:rsidRPr="0049729E"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  <w:t>meinderat</w:t>
                            </w:r>
                            <w:proofErr w:type="spellEnd"/>
                            <w:r w:rsidRPr="0049729E"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und alle Mitarbeiter der Pfarre wünschen Ihnen Frohe Weih</w:t>
                            </w:r>
                            <w:r w:rsidR="00CB302F"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  <w:t>-</w:t>
                            </w:r>
                            <w:r w:rsidRPr="0049729E"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  <w:t>nachten und ein gesegnetes Neues Jahr 2024!</w:t>
                            </w:r>
                          </w:p>
                          <w:p w14:paraId="65B764ED" w14:textId="77777777" w:rsidR="004A0B0A" w:rsidRDefault="004A0B0A" w:rsidP="0049729E">
                            <w:pPr>
                              <w:spacing w:after="0" w:line="240" w:lineRule="auto"/>
                              <w:outlineLvl w:val="2"/>
                              <w:rPr>
                                <w:rFonts w:eastAsia="Times New Roman" w:cstheme="minorHAnsi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lang w:val="de-AT" w:eastAsia="de-AT"/>
                              </w:rPr>
                            </w:pPr>
                          </w:p>
                          <w:p w14:paraId="21EF8D80" w14:textId="7C447AE5" w:rsidR="006B4D1E" w:rsidRDefault="006B4D1E" w:rsidP="0049729E">
                            <w:pPr>
                              <w:spacing w:after="0" w:line="240" w:lineRule="auto"/>
                              <w:outlineLvl w:val="2"/>
                              <w:rPr>
                                <w:rFonts w:eastAsia="Times New Roman" w:cstheme="minorHAnsi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lang w:val="de-AT" w:eastAsia="de-AT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10F1709F" wp14:editId="197A43D4">
                                  <wp:extent cx="1295400" cy="862330"/>
                                  <wp:effectExtent l="0" t="0" r="0" b="0"/>
                                  <wp:docPr id="1218672522" name="Grafik 7" descr="Ein Bild, das Bild, Kunst, Gebäude, Mythologie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18672522" name="Grafik 7" descr="Ein Bild, das Bild, Kunst, Gebäude, Mythologie enthält.&#10;&#10;Automatisch generierte Beschreibu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5400" cy="8623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55F071C" w14:textId="77777777" w:rsidR="004A0B0A" w:rsidRDefault="004A0B0A" w:rsidP="0049729E">
                            <w:pPr>
                              <w:spacing w:after="0" w:line="240" w:lineRule="auto"/>
                              <w:outlineLvl w:val="2"/>
                              <w:rPr>
                                <w:rFonts w:eastAsia="Times New Roman" w:cstheme="minorHAnsi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lang w:val="de-AT" w:eastAsia="de-AT"/>
                              </w:rPr>
                            </w:pPr>
                          </w:p>
                          <w:p w14:paraId="5A14D42D" w14:textId="77777777" w:rsidR="00CB302F" w:rsidRDefault="00CB302F" w:rsidP="0049729E">
                            <w:pPr>
                              <w:spacing w:after="0" w:line="240" w:lineRule="auto"/>
                              <w:outlineLvl w:val="2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lang w:val="de-AT" w:eastAsia="de-AT"/>
                              </w:rPr>
                            </w:pPr>
                          </w:p>
                          <w:p w14:paraId="4ED5BA86" w14:textId="77777777" w:rsidR="00E03B09" w:rsidRDefault="00E03B09" w:rsidP="0049729E">
                            <w:pPr>
                              <w:spacing w:after="0" w:line="240" w:lineRule="auto"/>
                              <w:outlineLvl w:val="2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lang w:val="de-AT" w:eastAsia="de-AT"/>
                              </w:rPr>
                            </w:pPr>
                          </w:p>
                          <w:p w14:paraId="7F7EA9D8" w14:textId="40500D23" w:rsidR="0049729E" w:rsidRPr="0049729E" w:rsidRDefault="0049729E" w:rsidP="0049729E">
                            <w:pPr>
                              <w:spacing w:after="0" w:line="240" w:lineRule="auto"/>
                              <w:outlineLvl w:val="2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lang w:val="de-AT" w:eastAsia="de-AT"/>
                              </w:rPr>
                            </w:pPr>
                            <w:r w:rsidRPr="0049729E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lang w:val="de-AT" w:eastAsia="de-AT"/>
                              </w:rPr>
                              <w:t>Villach-St. Nikolai</w:t>
                            </w:r>
                          </w:p>
                          <w:p w14:paraId="521BA7C3" w14:textId="59A54C72" w:rsidR="004A0B0A" w:rsidRDefault="0049729E" w:rsidP="0049729E">
                            <w:pPr>
                              <w:spacing w:after="0" w:line="240" w:lineRule="auto"/>
                              <w:outlineLvl w:val="3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lang w:val="de-AT" w:eastAsia="de-AT"/>
                              </w:rPr>
                            </w:pPr>
                            <w:r w:rsidRPr="0049729E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lang w:val="de-AT" w:eastAsia="de-AT"/>
                              </w:rPr>
                              <w:t>Nikolai</w:t>
                            </w:r>
                            <w:r w:rsidR="0027180A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lang w:val="de-AT" w:eastAsia="de-AT"/>
                              </w:rPr>
                              <w:t>p</w:t>
                            </w:r>
                            <w:r w:rsidRPr="0049729E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lang w:val="de-AT" w:eastAsia="de-AT"/>
                              </w:rPr>
                              <w:t>latz 1</w:t>
                            </w:r>
                          </w:p>
                          <w:p w14:paraId="3946B510" w14:textId="69A09FB4" w:rsidR="0049729E" w:rsidRPr="0089484A" w:rsidRDefault="0049729E" w:rsidP="0049729E">
                            <w:pPr>
                              <w:spacing w:after="0" w:line="240" w:lineRule="auto"/>
                              <w:outlineLvl w:val="3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lang w:val="de-AT" w:eastAsia="de-AT"/>
                              </w:rPr>
                            </w:pPr>
                            <w:r w:rsidRPr="0089484A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lang w:val="de-AT" w:eastAsia="de-AT"/>
                              </w:rPr>
                              <w:t>9500 Villach</w:t>
                            </w:r>
                          </w:p>
                          <w:p w14:paraId="689CE85F" w14:textId="4663C540" w:rsidR="0049729E" w:rsidRPr="0089484A" w:rsidRDefault="0049729E" w:rsidP="0049729E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FFFFFF" w:themeColor="background1"/>
                                <w:sz w:val="20"/>
                                <w:szCs w:val="20"/>
                                <w:lang w:val="de-AT" w:eastAsia="de-AT"/>
                              </w:rPr>
                            </w:pPr>
                            <w:r w:rsidRPr="0089484A">
                              <w:rPr>
                                <w:rFonts w:ascii="Arial" w:eastAsia="Times New Roman" w:hAnsi="Arial" w:cs="Arial"/>
                                <w:color w:val="FFFFFF" w:themeColor="background1"/>
                                <w:sz w:val="20"/>
                                <w:szCs w:val="20"/>
                                <w:lang w:val="de-AT" w:eastAsia="de-AT"/>
                              </w:rPr>
                              <w:t xml:space="preserve">04242/24250 0676/8772-7766 </w:t>
                            </w:r>
                            <w:r w:rsidRPr="0089484A">
                              <w:rPr>
                                <w:rFonts w:ascii="Arial" w:eastAsia="Times New Roman" w:hAnsi="Arial" w:cs="Arial"/>
                                <w:color w:val="FFFFFF" w:themeColor="background1"/>
                                <w:sz w:val="20"/>
                                <w:szCs w:val="20"/>
                                <w:lang w:val="de-AT" w:eastAsia="de-AT"/>
                              </w:rPr>
                              <w:br/>
                            </w:r>
                            <w:hyperlink r:id="rId13" w:history="1">
                              <w:r w:rsidRPr="0089484A">
                                <w:rPr>
                                  <w:rFonts w:ascii="Arial" w:eastAsia="Times New Roman" w:hAnsi="Arial" w:cs="Arial"/>
                                  <w:color w:val="FFFFFF" w:themeColor="background1"/>
                                  <w:sz w:val="20"/>
                                  <w:szCs w:val="20"/>
                                  <w:u w:val="single"/>
                                  <w:lang w:val="de-AT" w:eastAsia="de-AT"/>
                                </w:rPr>
                                <w:t>villach-stnikolai@kath-pfarre-kaernten.at</w:t>
                              </w:r>
                            </w:hyperlink>
                          </w:p>
                          <w:p w14:paraId="73971520" w14:textId="77777777" w:rsidR="0049729E" w:rsidRPr="0089484A" w:rsidRDefault="0049729E" w:rsidP="00D12EA4">
                            <w:pPr>
                              <w:widowControl w:val="0"/>
                              <w:spacing w:line="32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15"/>
                                <w:szCs w:val="15"/>
                                <w:lang w:val="de-AT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4A383A" id="Textfeld 8" o:spid="_x0000_s1037" type="#_x0000_t202" style="position:absolute;margin-left:15pt;margin-top:39pt;width:117pt;height:762pt;z-index:-2516597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" filled="f" fillcolor="#fffffe" stroked="f" strokecolor="#212120" insetpen="t">
                <v:textbox inset="2.88pt,2.88pt,2.88pt,2.88pt">
                  <w:txbxContent>
                    <w:p w14:paraId="11046BA7" w14:textId="7F225CF1" w:rsidR="00D12EA4" w:rsidRPr="0049729E" w:rsidRDefault="0049729E" w:rsidP="0049729E">
                      <w:pPr>
                        <w:widowControl w:val="0"/>
                        <w:spacing w:line="440" w:lineRule="exact"/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</w:rPr>
                      </w:pPr>
                      <w:r w:rsidRPr="006B4D1E">
                        <w:rPr>
                          <w:rFonts w:ascii="Arial" w:eastAsia="Arial" w:hAnsi="Arial" w:cs="Arial"/>
                          <w:color w:val="EF792F"/>
                          <w:w w:val="90"/>
                          <w:sz w:val="28"/>
                          <w:szCs w:val="28"/>
                          <w:lang w:val="de-AT" w:bidi="de-DE"/>
                        </w:rPr>
                        <w:t xml:space="preserve">Sternsingen in </w:t>
                      </w:r>
                      <w:r w:rsidR="006B4D1E" w:rsidRPr="006B4D1E">
                        <w:rPr>
                          <w:rFonts w:ascii="Arial" w:eastAsia="Arial" w:hAnsi="Arial" w:cs="Arial"/>
                          <w:color w:val="EF792F"/>
                          <w:w w:val="90"/>
                          <w:sz w:val="28"/>
                          <w:szCs w:val="28"/>
                          <w:lang w:val="de-AT" w:bidi="de-DE"/>
                        </w:rPr>
                        <w:t xml:space="preserve">  </w:t>
                      </w:r>
                      <w:r w:rsidR="006B4D1E">
                        <w:rPr>
                          <w:rFonts w:ascii="Arial" w:eastAsia="Arial" w:hAnsi="Arial" w:cs="Arial"/>
                          <w:color w:val="EF792F"/>
                          <w:w w:val="90"/>
                          <w:sz w:val="28"/>
                          <w:szCs w:val="28"/>
                          <w:lang w:val="de-AT" w:bidi="de-DE"/>
                        </w:rPr>
                        <w:t xml:space="preserve">  </w:t>
                      </w:r>
                      <w:r w:rsidRPr="006B4D1E">
                        <w:rPr>
                          <w:rFonts w:ascii="Arial" w:eastAsia="Arial" w:hAnsi="Arial" w:cs="Arial"/>
                          <w:color w:val="EF792F"/>
                          <w:w w:val="90"/>
                          <w:sz w:val="28"/>
                          <w:szCs w:val="28"/>
                          <w:lang w:val="de-AT" w:bidi="de-DE"/>
                        </w:rPr>
                        <w:t>St. Nikolai</w:t>
                      </w:r>
                      <w:r w:rsidR="00D12EA4" w:rsidRPr="006B4D1E">
                        <w:rPr>
                          <w:rFonts w:ascii="Arial" w:eastAsia="Arial" w:hAnsi="Arial" w:cs="Arial"/>
                          <w:color w:val="EF792F"/>
                          <w:w w:val="90"/>
                          <w:sz w:val="28"/>
                          <w:szCs w:val="28"/>
                          <w:lang w:val="de-AT" w:bidi="de-DE"/>
                        </w:rPr>
                        <w:t xml:space="preserve"> </w:t>
                      </w:r>
                    </w:p>
                    <w:p w14:paraId="5541FA42" w14:textId="77777777" w:rsidR="0049729E" w:rsidRDefault="00D12EA4" w:rsidP="0049729E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</w:pPr>
                      <w:r w:rsidRPr="0049729E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  <w:t>Samstag, 6. Jänner 2024</w:t>
                      </w:r>
                    </w:p>
                    <w:p w14:paraId="71A29FF6" w14:textId="277882E3" w:rsidR="00D12EA4" w:rsidRPr="0049729E" w:rsidRDefault="00D12EA4" w:rsidP="0049729E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</w:pPr>
                      <w:r w:rsidRPr="0049729E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  <w:t>Erscheinung des Herrn</w:t>
                      </w:r>
                    </w:p>
                    <w:p w14:paraId="7758D322" w14:textId="77777777" w:rsidR="0049729E" w:rsidRPr="0049729E" w:rsidRDefault="0049729E" w:rsidP="0049729E">
                      <w:pPr>
                        <w:spacing w:after="0" w:line="240" w:lineRule="auto"/>
                        <w:rPr>
                          <w:rFonts w:ascii="Arial" w:hAnsi="Arial" w:cs="Arial"/>
                          <w:color w:val="FFFFFF" w:themeColor="background1"/>
                          <w:sz w:val="4"/>
                          <w:szCs w:val="4"/>
                        </w:rPr>
                      </w:pPr>
                    </w:p>
                    <w:p w14:paraId="27F190F5" w14:textId="3107B8D8" w:rsidR="0049729E" w:rsidRDefault="00D12EA4" w:rsidP="0049729E">
                      <w:pPr>
                        <w:spacing w:after="0" w:line="240" w:lineRule="auto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 w:rsidRPr="0049729E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Jeweils bei den Hl. Messen um 09.30 und um 11.00 Uhr</w:t>
                      </w:r>
                      <w:r w:rsidR="0089484A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.</w:t>
                      </w:r>
                    </w:p>
                    <w:p w14:paraId="798EA6E6" w14:textId="77777777" w:rsidR="0049729E" w:rsidRPr="0049729E" w:rsidRDefault="0049729E" w:rsidP="0049729E">
                      <w:pPr>
                        <w:spacing w:after="0" w:line="240" w:lineRule="auto"/>
                        <w:rPr>
                          <w:rFonts w:ascii="Arial" w:hAnsi="Arial" w:cs="Arial"/>
                          <w:color w:val="FFFFFF" w:themeColor="background1"/>
                          <w:sz w:val="10"/>
                          <w:szCs w:val="10"/>
                        </w:rPr>
                      </w:pPr>
                    </w:p>
                    <w:p w14:paraId="06DF8659" w14:textId="6598A79B" w:rsidR="00D12EA4" w:rsidRPr="0049729E" w:rsidRDefault="0049729E" w:rsidP="0049729E">
                      <w:pPr>
                        <w:spacing w:after="0" w:line="240" w:lineRule="auto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A</w:t>
                      </w:r>
                      <w:r w:rsidR="00D12EA4" w:rsidRPr="0049729E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nschließend am Nikolaiplatz und bei der Hl. Messe um 19.00 Uhr.</w:t>
                      </w:r>
                    </w:p>
                    <w:p w14:paraId="6512120B" w14:textId="77777777" w:rsidR="0049729E" w:rsidRPr="0049729E" w:rsidRDefault="0049729E" w:rsidP="0049729E">
                      <w:pPr>
                        <w:spacing w:after="0" w:line="240" w:lineRule="auto"/>
                        <w:rPr>
                          <w:rFonts w:ascii="Arial" w:hAnsi="Arial" w:cs="Arial"/>
                          <w:color w:val="FFFFFF" w:themeColor="background1"/>
                          <w:sz w:val="10"/>
                          <w:szCs w:val="10"/>
                        </w:rPr>
                      </w:pPr>
                    </w:p>
                    <w:p w14:paraId="4831C00D" w14:textId="172AD7BB" w:rsidR="00D12EA4" w:rsidRDefault="00D12EA4" w:rsidP="0049729E">
                      <w:pPr>
                        <w:spacing w:after="0" w:line="240" w:lineRule="auto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 w:rsidRPr="0049729E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KEINE Hl. Messe in St. Magdalen!</w:t>
                      </w:r>
                    </w:p>
                    <w:p w14:paraId="160F37A7" w14:textId="77777777" w:rsidR="0049729E" w:rsidRDefault="0049729E" w:rsidP="0049729E">
                      <w:pPr>
                        <w:spacing w:after="0" w:line="240" w:lineRule="auto"/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  <w:p w14:paraId="2B909458" w14:textId="7EFC3401" w:rsidR="0049729E" w:rsidRDefault="0049729E" w:rsidP="0049729E">
                      <w:pPr>
                        <w:spacing w:after="0" w:line="240" w:lineRule="auto"/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  <w:drawing>
                          <wp:inline distT="0" distB="0" distL="0" distR="0" wp14:anchorId="77603ABF" wp14:editId="53FBD3E1">
                            <wp:extent cx="1400175" cy="1052830"/>
                            <wp:effectExtent l="0" t="0" r="9525" b="0"/>
                            <wp:docPr id="429624227" name="Grafik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00175" cy="10528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7863A14" w14:textId="77777777" w:rsidR="0049729E" w:rsidRPr="0049729E" w:rsidRDefault="0049729E" w:rsidP="0049729E">
                      <w:pPr>
                        <w:spacing w:after="0" w:line="240" w:lineRule="auto"/>
                        <w:rPr>
                          <w:rFonts w:ascii="Arial" w:hAnsi="Arial" w:cs="Arial"/>
                          <w:color w:val="FFFFFF" w:themeColor="background1"/>
                          <w:sz w:val="16"/>
                          <w:szCs w:val="16"/>
                        </w:rPr>
                      </w:pPr>
                    </w:p>
                    <w:p w14:paraId="4D103AFA" w14:textId="4B7CF428" w:rsidR="0049729E" w:rsidRPr="00E03B09" w:rsidRDefault="0049729E" w:rsidP="0049729E">
                      <w:pPr>
                        <w:spacing w:after="0" w:line="240" w:lineRule="auto"/>
                        <w:rPr>
                          <w:rFonts w:ascii="Arial" w:hAnsi="Arial" w:cs="Arial"/>
                          <w:color w:val="FFFFFF" w:themeColor="background1"/>
                          <w:sz w:val="12"/>
                          <w:szCs w:val="12"/>
                          <w:lang w:val="en-GB"/>
                        </w:rPr>
                      </w:pPr>
                      <w:r w:rsidRPr="00CB302F">
                        <w:rPr>
                          <w:rFonts w:ascii="Arial" w:hAnsi="Arial" w:cs="Arial"/>
                          <w:color w:val="FFFFFF" w:themeColor="background1"/>
                          <w:sz w:val="12"/>
                          <w:szCs w:val="12"/>
                          <w:lang w:val="en-GB"/>
                        </w:rPr>
                        <w:t>Foto: P. Emmanuel-Maria Fitz OFM</w:t>
                      </w:r>
                    </w:p>
                    <w:p w14:paraId="52965114" w14:textId="77777777" w:rsidR="0049729E" w:rsidRDefault="0049729E" w:rsidP="0049729E">
                      <w:pPr>
                        <w:spacing w:after="0" w:line="240" w:lineRule="auto"/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  <w:lang w:val="en-GB"/>
                        </w:rPr>
                      </w:pPr>
                    </w:p>
                    <w:p w14:paraId="0C0ECCDE" w14:textId="29F8BB5B" w:rsidR="0049729E" w:rsidRDefault="00E03B09" w:rsidP="00E03B09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6386CCC" wp14:editId="7C6F0E1A">
                            <wp:extent cx="720000" cy="720000"/>
                            <wp:effectExtent l="0" t="0" r="4445" b="4445"/>
                            <wp:docPr id="1746006126" name="Grafik 1" descr="Ein Bild, das Muster, Quadrat, Symmetrie, Pixel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46006126" name="Grafik 1" descr="Ein Bild, das Muster, Quadrat, Symmetrie, Pixel enthält.&#10;&#10;Automatisch generierte Beschreibu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20000" cy="72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0DE1AED" w14:textId="77777777" w:rsidR="0049729E" w:rsidRDefault="0049729E" w:rsidP="0049729E">
                      <w:pPr>
                        <w:spacing w:after="0" w:line="240" w:lineRule="auto"/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  <w:p w14:paraId="4C1B3304" w14:textId="77777777" w:rsidR="00E03B09" w:rsidRPr="00E03B09" w:rsidRDefault="00E03B09" w:rsidP="0049729E">
                      <w:pPr>
                        <w:spacing w:after="0" w:line="240" w:lineRule="auto"/>
                        <w:rPr>
                          <w:rFonts w:ascii="Arial" w:hAnsi="Arial" w:cs="Arial"/>
                          <w:color w:val="FFFFFF" w:themeColor="background1"/>
                          <w:sz w:val="10"/>
                          <w:szCs w:val="10"/>
                        </w:rPr>
                      </w:pPr>
                    </w:p>
                    <w:p w14:paraId="1D1D3C17" w14:textId="2DFC3A29" w:rsidR="0049729E" w:rsidRPr="0049729E" w:rsidRDefault="0049729E" w:rsidP="0049729E">
                      <w:pPr>
                        <w:spacing w:after="0" w:line="240" w:lineRule="auto"/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</w:pPr>
                      <w:r w:rsidRPr="0049729E"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  <w:t xml:space="preserve">Die Franziskaner, der </w:t>
                      </w:r>
                      <w:proofErr w:type="spellStart"/>
                      <w:r w:rsidRPr="0049729E"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  <w:t>Pfarrge</w:t>
                      </w:r>
                      <w:r w:rsidR="00CB302F"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  <w:t>-</w:t>
                      </w:r>
                      <w:r w:rsidRPr="0049729E"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  <w:t>meinderat</w:t>
                      </w:r>
                      <w:proofErr w:type="spellEnd"/>
                      <w:r w:rsidRPr="0049729E"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  <w:t xml:space="preserve"> und alle Mitarbeiter der Pfarre wünschen Ihnen Frohe Weih</w:t>
                      </w:r>
                      <w:r w:rsidR="00CB302F"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  <w:t>-</w:t>
                      </w:r>
                      <w:r w:rsidRPr="0049729E"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  <w:t>nachten und ein gesegnetes Neues Jahr 2024!</w:t>
                      </w:r>
                    </w:p>
                    <w:p w14:paraId="65B764ED" w14:textId="77777777" w:rsidR="004A0B0A" w:rsidRDefault="004A0B0A" w:rsidP="0049729E">
                      <w:pPr>
                        <w:spacing w:after="0" w:line="240" w:lineRule="auto"/>
                        <w:outlineLvl w:val="2"/>
                        <w:rPr>
                          <w:rFonts w:eastAsia="Times New Roman" w:cstheme="minorHAnsi"/>
                          <w:b/>
                          <w:bCs/>
                          <w:color w:val="FFFFFF" w:themeColor="background1"/>
                          <w:sz w:val="20"/>
                          <w:szCs w:val="20"/>
                          <w:lang w:val="de-AT" w:eastAsia="de-AT"/>
                        </w:rPr>
                      </w:pPr>
                    </w:p>
                    <w:p w14:paraId="21EF8D80" w14:textId="7C447AE5" w:rsidR="006B4D1E" w:rsidRDefault="006B4D1E" w:rsidP="0049729E">
                      <w:pPr>
                        <w:spacing w:after="0" w:line="240" w:lineRule="auto"/>
                        <w:outlineLvl w:val="2"/>
                        <w:rPr>
                          <w:rFonts w:eastAsia="Times New Roman" w:cstheme="minorHAnsi"/>
                          <w:b/>
                          <w:bCs/>
                          <w:color w:val="FFFFFF" w:themeColor="background1"/>
                          <w:sz w:val="20"/>
                          <w:szCs w:val="20"/>
                          <w:lang w:val="de-AT" w:eastAsia="de-AT"/>
                        </w:rPr>
                      </w:pPr>
                      <w:r>
                        <w:rPr>
                          <w:rFonts w:ascii="Calibri" w:hAnsi="Calibri" w:cs="Calibri"/>
                          <w:noProof/>
                          <w:color w:val="FFFFFF" w:themeColor="background1"/>
                          <w:sz w:val="24"/>
                          <w:szCs w:val="24"/>
                        </w:rPr>
                        <w:drawing>
                          <wp:inline distT="0" distB="0" distL="0" distR="0" wp14:anchorId="10F1709F" wp14:editId="197A43D4">
                            <wp:extent cx="1295400" cy="862330"/>
                            <wp:effectExtent l="0" t="0" r="0" b="0"/>
                            <wp:docPr id="1218672522" name="Grafik 7" descr="Ein Bild, das Bild, Kunst, Gebäude, Mythologie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18672522" name="Grafik 7" descr="Ein Bild, das Bild, Kunst, Gebäude, Mythologie enthält.&#10;&#10;Automatisch generierte Beschreibu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95400" cy="8623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55F071C" w14:textId="77777777" w:rsidR="004A0B0A" w:rsidRDefault="004A0B0A" w:rsidP="0049729E">
                      <w:pPr>
                        <w:spacing w:after="0" w:line="240" w:lineRule="auto"/>
                        <w:outlineLvl w:val="2"/>
                        <w:rPr>
                          <w:rFonts w:eastAsia="Times New Roman" w:cstheme="minorHAnsi"/>
                          <w:b/>
                          <w:bCs/>
                          <w:color w:val="FFFFFF" w:themeColor="background1"/>
                          <w:sz w:val="20"/>
                          <w:szCs w:val="20"/>
                          <w:lang w:val="de-AT" w:eastAsia="de-AT"/>
                        </w:rPr>
                      </w:pPr>
                    </w:p>
                    <w:p w14:paraId="5A14D42D" w14:textId="77777777" w:rsidR="00CB302F" w:rsidRDefault="00CB302F" w:rsidP="0049729E">
                      <w:pPr>
                        <w:spacing w:after="0" w:line="240" w:lineRule="auto"/>
                        <w:outlineLvl w:val="2"/>
                        <w:rPr>
                          <w:rFonts w:ascii="Arial" w:eastAsia="Times New Roman" w:hAnsi="Arial" w:cs="Arial"/>
                          <w:b/>
                          <w:bCs/>
                          <w:color w:val="FFFFFF" w:themeColor="background1"/>
                          <w:sz w:val="20"/>
                          <w:szCs w:val="20"/>
                          <w:lang w:val="de-AT" w:eastAsia="de-AT"/>
                        </w:rPr>
                      </w:pPr>
                    </w:p>
                    <w:p w14:paraId="4ED5BA86" w14:textId="77777777" w:rsidR="00E03B09" w:rsidRDefault="00E03B09" w:rsidP="0049729E">
                      <w:pPr>
                        <w:spacing w:after="0" w:line="240" w:lineRule="auto"/>
                        <w:outlineLvl w:val="2"/>
                        <w:rPr>
                          <w:rFonts w:ascii="Arial" w:eastAsia="Times New Roman" w:hAnsi="Arial" w:cs="Arial"/>
                          <w:b/>
                          <w:bCs/>
                          <w:color w:val="FFFFFF" w:themeColor="background1"/>
                          <w:sz w:val="20"/>
                          <w:szCs w:val="20"/>
                          <w:lang w:val="de-AT" w:eastAsia="de-AT"/>
                        </w:rPr>
                      </w:pPr>
                    </w:p>
                    <w:p w14:paraId="7F7EA9D8" w14:textId="40500D23" w:rsidR="0049729E" w:rsidRPr="0049729E" w:rsidRDefault="0049729E" w:rsidP="0049729E">
                      <w:pPr>
                        <w:spacing w:after="0" w:line="240" w:lineRule="auto"/>
                        <w:outlineLvl w:val="2"/>
                        <w:rPr>
                          <w:rFonts w:ascii="Arial" w:eastAsia="Times New Roman" w:hAnsi="Arial" w:cs="Arial"/>
                          <w:b/>
                          <w:bCs/>
                          <w:color w:val="FFFFFF" w:themeColor="background1"/>
                          <w:sz w:val="20"/>
                          <w:szCs w:val="20"/>
                          <w:lang w:val="de-AT" w:eastAsia="de-AT"/>
                        </w:rPr>
                      </w:pPr>
                      <w:r w:rsidRPr="0049729E">
                        <w:rPr>
                          <w:rFonts w:ascii="Arial" w:eastAsia="Times New Roman" w:hAnsi="Arial" w:cs="Arial"/>
                          <w:b/>
                          <w:bCs/>
                          <w:color w:val="FFFFFF" w:themeColor="background1"/>
                          <w:sz w:val="20"/>
                          <w:szCs w:val="20"/>
                          <w:lang w:val="de-AT" w:eastAsia="de-AT"/>
                        </w:rPr>
                        <w:t>Villach-St. Nikolai</w:t>
                      </w:r>
                    </w:p>
                    <w:p w14:paraId="521BA7C3" w14:textId="59A54C72" w:rsidR="004A0B0A" w:rsidRDefault="0049729E" w:rsidP="0049729E">
                      <w:pPr>
                        <w:spacing w:after="0" w:line="240" w:lineRule="auto"/>
                        <w:outlineLvl w:val="3"/>
                        <w:rPr>
                          <w:rFonts w:ascii="Arial" w:eastAsia="Times New Roman" w:hAnsi="Arial" w:cs="Arial"/>
                          <w:b/>
                          <w:bCs/>
                          <w:color w:val="FFFFFF" w:themeColor="background1"/>
                          <w:sz w:val="20"/>
                          <w:szCs w:val="20"/>
                          <w:lang w:val="de-AT" w:eastAsia="de-AT"/>
                        </w:rPr>
                      </w:pPr>
                      <w:r w:rsidRPr="0049729E">
                        <w:rPr>
                          <w:rFonts w:ascii="Arial" w:eastAsia="Times New Roman" w:hAnsi="Arial" w:cs="Arial"/>
                          <w:b/>
                          <w:bCs/>
                          <w:color w:val="FFFFFF" w:themeColor="background1"/>
                          <w:sz w:val="20"/>
                          <w:szCs w:val="20"/>
                          <w:lang w:val="de-AT" w:eastAsia="de-AT"/>
                        </w:rPr>
                        <w:t>Nikolai</w:t>
                      </w:r>
                      <w:r w:rsidR="0027180A">
                        <w:rPr>
                          <w:rFonts w:ascii="Arial" w:eastAsia="Times New Roman" w:hAnsi="Arial" w:cs="Arial"/>
                          <w:b/>
                          <w:bCs/>
                          <w:color w:val="FFFFFF" w:themeColor="background1"/>
                          <w:sz w:val="20"/>
                          <w:szCs w:val="20"/>
                          <w:lang w:val="de-AT" w:eastAsia="de-AT"/>
                        </w:rPr>
                        <w:t>p</w:t>
                      </w:r>
                      <w:r w:rsidRPr="0049729E">
                        <w:rPr>
                          <w:rFonts w:ascii="Arial" w:eastAsia="Times New Roman" w:hAnsi="Arial" w:cs="Arial"/>
                          <w:b/>
                          <w:bCs/>
                          <w:color w:val="FFFFFF" w:themeColor="background1"/>
                          <w:sz w:val="20"/>
                          <w:szCs w:val="20"/>
                          <w:lang w:val="de-AT" w:eastAsia="de-AT"/>
                        </w:rPr>
                        <w:t>latz 1</w:t>
                      </w:r>
                    </w:p>
                    <w:p w14:paraId="3946B510" w14:textId="69A09FB4" w:rsidR="0049729E" w:rsidRPr="0089484A" w:rsidRDefault="0049729E" w:rsidP="0049729E">
                      <w:pPr>
                        <w:spacing w:after="0" w:line="240" w:lineRule="auto"/>
                        <w:outlineLvl w:val="3"/>
                        <w:rPr>
                          <w:rFonts w:ascii="Arial" w:eastAsia="Times New Roman" w:hAnsi="Arial" w:cs="Arial"/>
                          <w:b/>
                          <w:bCs/>
                          <w:color w:val="FFFFFF" w:themeColor="background1"/>
                          <w:sz w:val="20"/>
                          <w:szCs w:val="20"/>
                          <w:lang w:val="de-AT" w:eastAsia="de-AT"/>
                        </w:rPr>
                      </w:pPr>
                      <w:r w:rsidRPr="0089484A">
                        <w:rPr>
                          <w:rFonts w:ascii="Arial" w:eastAsia="Times New Roman" w:hAnsi="Arial" w:cs="Arial"/>
                          <w:b/>
                          <w:bCs/>
                          <w:color w:val="FFFFFF" w:themeColor="background1"/>
                          <w:sz w:val="20"/>
                          <w:szCs w:val="20"/>
                          <w:lang w:val="de-AT" w:eastAsia="de-AT"/>
                        </w:rPr>
                        <w:t>9500 Villach</w:t>
                      </w:r>
                    </w:p>
                    <w:p w14:paraId="689CE85F" w14:textId="4663C540" w:rsidR="0049729E" w:rsidRPr="0089484A" w:rsidRDefault="0049729E" w:rsidP="0049729E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FFFFFF" w:themeColor="background1"/>
                          <w:sz w:val="20"/>
                          <w:szCs w:val="20"/>
                          <w:lang w:val="de-AT" w:eastAsia="de-AT"/>
                        </w:rPr>
                      </w:pPr>
                      <w:r w:rsidRPr="0089484A">
                        <w:rPr>
                          <w:rFonts w:ascii="Arial" w:eastAsia="Times New Roman" w:hAnsi="Arial" w:cs="Arial"/>
                          <w:color w:val="FFFFFF" w:themeColor="background1"/>
                          <w:sz w:val="20"/>
                          <w:szCs w:val="20"/>
                          <w:lang w:val="de-AT" w:eastAsia="de-AT"/>
                        </w:rPr>
                        <w:t xml:space="preserve">04242/24250 0676/8772-7766 </w:t>
                      </w:r>
                      <w:r w:rsidRPr="0089484A">
                        <w:rPr>
                          <w:rFonts w:ascii="Arial" w:eastAsia="Times New Roman" w:hAnsi="Arial" w:cs="Arial"/>
                          <w:color w:val="FFFFFF" w:themeColor="background1"/>
                          <w:sz w:val="20"/>
                          <w:szCs w:val="20"/>
                          <w:lang w:val="de-AT" w:eastAsia="de-AT"/>
                        </w:rPr>
                        <w:br/>
                      </w:r>
                      <w:hyperlink r:id="rId14" w:history="1">
                        <w:r w:rsidRPr="0089484A">
                          <w:rPr>
                            <w:rFonts w:ascii="Arial" w:eastAsia="Times New Roman" w:hAnsi="Arial" w:cs="Arial"/>
                            <w:color w:val="FFFFFF" w:themeColor="background1"/>
                            <w:sz w:val="20"/>
                            <w:szCs w:val="20"/>
                            <w:u w:val="single"/>
                            <w:lang w:val="de-AT" w:eastAsia="de-AT"/>
                          </w:rPr>
                          <w:t>villach-stnikolai@kath-pfarre-kaernten.at</w:t>
                        </w:r>
                      </w:hyperlink>
                    </w:p>
                    <w:p w14:paraId="73971520" w14:textId="77777777" w:rsidR="0049729E" w:rsidRPr="0089484A" w:rsidRDefault="0049729E" w:rsidP="00D12EA4">
                      <w:pPr>
                        <w:widowControl w:val="0"/>
                        <w:spacing w:line="320" w:lineRule="exact"/>
                        <w:rPr>
                          <w:rFonts w:ascii="Arial" w:hAnsi="Arial" w:cs="Arial"/>
                          <w:color w:val="FFFFFF" w:themeColor="background1"/>
                          <w:sz w:val="15"/>
                          <w:szCs w:val="15"/>
                          <w:lang w:val="de-AT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54B28">
        <w:rPr>
          <w:noProof/>
          <w:lang w:bidi="de-DE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2243E411" wp14:editId="3A678FCF">
                <wp:simplePos x="0" y="0"/>
                <wp:positionH relativeFrom="column">
                  <wp:posOffset>1919288</wp:posOffset>
                </wp:positionH>
                <wp:positionV relativeFrom="paragraph">
                  <wp:posOffset>13970</wp:posOffset>
                </wp:positionV>
                <wp:extent cx="5257800" cy="338138"/>
                <wp:effectExtent l="0" t="0" r="0" b="5080"/>
                <wp:wrapNone/>
                <wp:docPr id="1651673372" name="Textfeld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7800" cy="3381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C6DF99D" w14:textId="6A568F0C" w:rsidR="00254B28" w:rsidRPr="00923510" w:rsidRDefault="00254B28" w:rsidP="00254B28">
                            <w:pPr>
                              <w:widowControl w:val="0"/>
                              <w:spacing w:line="440" w:lineRule="exact"/>
                              <w:rPr>
                                <w:rFonts w:ascii="Arial" w:hAnsi="Arial" w:cs="Arial"/>
                                <w:color w:val="8EA138"/>
                                <w:w w:val="90"/>
                                <w:sz w:val="38"/>
                                <w:szCs w:val="38"/>
                                <w:lang w:val="de-AT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8EA138"/>
                                <w:spacing w:val="8"/>
                                <w:w w:val="90"/>
                                <w:sz w:val="38"/>
                                <w:szCs w:val="38"/>
                                <w:lang w:val="de-AT" w:bidi="de-DE"/>
                              </w:rPr>
                              <w:t>TERMINE IM DEZEMBER 2023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3E411" id="_x0000_s1038" type="#_x0000_t202" style="position:absolute;margin-left:151.15pt;margin-top:1.1pt;width:414pt;height:26.65pt;z-index:251690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" filled="f" fillcolor="#fffffe" stroked="f" strokecolor="#212120" insetpen="t">
                <v:textbox inset="2.88pt,2.88pt,2.88pt,2.88pt">
                  <w:txbxContent>
                    <w:p w14:paraId="1C6DF99D" w14:textId="6A568F0C" w:rsidR="00254B28" w:rsidRPr="00923510" w:rsidRDefault="00254B28" w:rsidP="00254B28">
                      <w:pPr>
                        <w:widowControl w:val="0"/>
                        <w:spacing w:line="440" w:lineRule="exact"/>
                        <w:rPr>
                          <w:rFonts w:ascii="Arial" w:hAnsi="Arial" w:cs="Arial"/>
                          <w:color w:val="8EA138"/>
                          <w:w w:val="90"/>
                          <w:sz w:val="38"/>
                          <w:szCs w:val="38"/>
                          <w:lang w:val="de-AT"/>
                        </w:rPr>
                      </w:pPr>
                      <w:r>
                        <w:rPr>
                          <w:rFonts w:ascii="Arial" w:eastAsia="Arial" w:hAnsi="Arial" w:cs="Arial"/>
                          <w:color w:val="8EA138"/>
                          <w:spacing w:val="8"/>
                          <w:w w:val="90"/>
                          <w:sz w:val="38"/>
                          <w:szCs w:val="38"/>
                          <w:lang w:val="de-AT" w:bidi="de-DE"/>
                        </w:rPr>
                        <w:t>TERMINE IM DEZEMBER 2023</w:t>
                      </w:r>
                    </w:p>
                  </w:txbxContent>
                </v:textbox>
              </v:shape>
            </w:pict>
          </mc:Fallback>
        </mc:AlternateContent>
      </w:r>
    </w:p>
    <w:p w14:paraId="20D5FA24" w14:textId="5351F3EC" w:rsidR="00D4497E" w:rsidRDefault="00D12EA4">
      <w:r>
        <w:rPr>
          <w:noProof/>
          <w:lang w:bidi="de-DE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092F75C7" wp14:editId="29F23853">
                <wp:simplePos x="0" y="0"/>
                <wp:positionH relativeFrom="column">
                  <wp:posOffset>4445813</wp:posOffset>
                </wp:positionH>
                <wp:positionV relativeFrom="paragraph">
                  <wp:posOffset>158648</wp:posOffset>
                </wp:positionV>
                <wp:extent cx="2377440" cy="9846260"/>
                <wp:effectExtent l="0" t="0" r="3810" b="3175"/>
                <wp:wrapNone/>
                <wp:docPr id="1279309314" name="Textfeld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7440" cy="9846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56507C9" w14:textId="77777777" w:rsidR="00D12EA4" w:rsidRP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12EA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16.00 Uhr: Krippenandacht</w:t>
                            </w:r>
                          </w:p>
                          <w:p w14:paraId="6FE8A340" w14:textId="77777777" w:rsidR="00D12EA4" w:rsidRP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12EA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22.00 Uhr: Christmette in der Filialkirche St. Magdalen</w:t>
                            </w:r>
                          </w:p>
                          <w:p w14:paraId="4ACBCA68" w14:textId="77777777" w:rsidR="00D12EA4" w:rsidRP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12EA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23.00 Uhr: Christmette in der Pfarrkirche St. Nikolai</w:t>
                            </w:r>
                          </w:p>
                          <w:p w14:paraId="0720D0E0" w14:textId="77777777" w:rsidR="00D12EA4" w:rsidRP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  <w:p w14:paraId="0F4C2696" w14:textId="77777777" w:rsid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12EA4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 xml:space="preserve">Montag, 25. Dezember 2023 Christtag, </w:t>
                            </w:r>
                          </w:p>
                          <w:p w14:paraId="10F9D3BB" w14:textId="5C38EF96" w:rsid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12EA4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Hochfest der Geburt des Herrn</w:t>
                            </w:r>
                          </w:p>
                          <w:p w14:paraId="6DE3EE46" w14:textId="77777777" w:rsidR="00D12EA4" w:rsidRP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5B3C62CE" w14:textId="2175658B" w:rsidR="00D12EA4" w:rsidRP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12EA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Hl. Messen um 09.30, 11.00 und 19.00 Uhr.</w:t>
                            </w:r>
                          </w:p>
                          <w:p w14:paraId="36A769AE" w14:textId="77777777" w:rsidR="00D12EA4" w:rsidRP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  <w:p w14:paraId="0C2E1447" w14:textId="77777777" w:rsid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12EA4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Dienstag, 26. Dezember 2023</w:t>
                            </w:r>
                          </w:p>
                          <w:p w14:paraId="4F8E00D1" w14:textId="6778464E" w:rsid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12EA4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Hl. Stephanus</w:t>
                            </w:r>
                          </w:p>
                          <w:p w14:paraId="69DDBE34" w14:textId="77777777" w:rsidR="00D12EA4" w:rsidRP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15C22C24" w14:textId="7ECA1471" w:rsidR="00D12EA4" w:rsidRP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12EA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Hl. Messen um 09.30, 11.00 und 19.00 Uhr.</w:t>
                            </w:r>
                          </w:p>
                          <w:p w14:paraId="55242F3A" w14:textId="77777777" w:rsid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</w:rPr>
                            </w:pPr>
                            <w:r w:rsidRPr="00D12EA4">
                              <w:rPr>
                                <w:rFonts w:cstheme="minorHAnsi"/>
                                <w:color w:val="000000"/>
                              </w:rPr>
                              <w:t xml:space="preserve">Die Hl. Messe um 19.00 Uhr wird von Sigrid </w:t>
                            </w:r>
                            <w:proofErr w:type="spellStart"/>
                            <w:r w:rsidRPr="00D12EA4">
                              <w:rPr>
                                <w:rFonts w:cstheme="minorHAnsi"/>
                                <w:color w:val="000000"/>
                              </w:rPr>
                              <w:t>Konnerth</w:t>
                            </w:r>
                            <w:proofErr w:type="spellEnd"/>
                            <w:r w:rsidRPr="00D12EA4">
                              <w:rPr>
                                <w:rFonts w:cstheme="minorHAnsi"/>
                                <w:color w:val="000000"/>
                              </w:rPr>
                              <w:t xml:space="preserve"> musikalisch umrahmt.</w:t>
                            </w:r>
                          </w:p>
                          <w:p w14:paraId="10653BC0" w14:textId="77777777" w:rsidR="000E3668" w:rsidRPr="000E3668" w:rsidRDefault="000E3668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6834AF37" w14:textId="56CF8DB2" w:rsidR="00D12EA4" w:rsidRPr="000E3668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12EA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 xml:space="preserve">20.00 Uhr: „Klassische Weihnacht“ </w:t>
                            </w:r>
                            <w:r w:rsidRPr="000E3668">
                              <w:rPr>
                                <w:rFonts w:cstheme="minorHAnsi"/>
                                <w:color w:val="000000"/>
                              </w:rPr>
                              <w:t>Konzert m</w:t>
                            </w:r>
                            <w:r w:rsidRPr="000E3668">
                              <w:rPr>
                                <w:rFonts w:cstheme="minorHAnsi"/>
                                <w:color w:val="000000"/>
                                <w:sz w:val="20"/>
                                <w:szCs w:val="20"/>
                              </w:rPr>
                              <w:t xml:space="preserve">it Sigrid </w:t>
                            </w:r>
                            <w:proofErr w:type="spellStart"/>
                            <w:r w:rsidRPr="000E3668">
                              <w:rPr>
                                <w:rFonts w:cstheme="minorHAnsi"/>
                                <w:color w:val="000000"/>
                                <w:sz w:val="20"/>
                                <w:szCs w:val="20"/>
                              </w:rPr>
                              <w:t>Konnerth</w:t>
                            </w:r>
                            <w:proofErr w:type="spellEnd"/>
                            <w:r w:rsidRPr="000E3668">
                              <w:rPr>
                                <w:rFonts w:cstheme="minorHAnsi"/>
                                <w:color w:val="000000"/>
                                <w:sz w:val="20"/>
                                <w:szCs w:val="20"/>
                              </w:rPr>
                              <w:t xml:space="preserve"> (Gesang), Robert </w:t>
                            </w:r>
                            <w:proofErr w:type="spellStart"/>
                            <w:r w:rsidRPr="000E3668">
                              <w:rPr>
                                <w:rFonts w:cstheme="minorHAnsi"/>
                                <w:color w:val="000000"/>
                                <w:sz w:val="20"/>
                                <w:szCs w:val="20"/>
                              </w:rPr>
                              <w:t>Koizar</w:t>
                            </w:r>
                            <w:proofErr w:type="spellEnd"/>
                            <w:r w:rsidRPr="000E3668">
                              <w:rPr>
                                <w:rFonts w:cstheme="minorHAnsi"/>
                                <w:color w:val="000000"/>
                                <w:sz w:val="20"/>
                                <w:szCs w:val="20"/>
                              </w:rPr>
                              <w:t xml:space="preserve"> (Orgel und Klavier) und Siegfried Koch (Trompete)</w:t>
                            </w:r>
                          </w:p>
                          <w:p w14:paraId="4832C771" w14:textId="77777777" w:rsidR="00D12EA4" w:rsidRP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  <w:p w14:paraId="5F1A1A8F" w14:textId="7AD6B883" w:rsid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12EA4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Mittwoch, 27. Dezember 2023</w:t>
                            </w:r>
                          </w:p>
                          <w:p w14:paraId="0F8DC4BC" w14:textId="77777777" w:rsidR="00D12EA4" w:rsidRP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0779B7FE" w14:textId="77777777" w:rsidR="00D12EA4" w:rsidRP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12EA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19.00 Uhr: Bibelgespräch im Pfarrzentrum</w:t>
                            </w:r>
                          </w:p>
                          <w:p w14:paraId="63944F28" w14:textId="3BA7D621" w:rsidR="00D12EA4" w:rsidRP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</w:rPr>
                            </w:pPr>
                            <w:r w:rsidRPr="00D12EA4">
                              <w:rPr>
                                <w:rFonts w:cstheme="minorHAnsi"/>
                                <w:color w:val="000000"/>
                              </w:rPr>
                              <w:t>Wir gehen auf das Wort Gottes ein, um ihm Raum in unserem Alltag zu geben</w:t>
                            </w:r>
                            <w:r w:rsidR="0089484A">
                              <w:rPr>
                                <w:rFonts w:cstheme="minorHAnsi"/>
                                <w:color w:val="000000"/>
                              </w:rPr>
                              <w:t>.</w:t>
                            </w:r>
                            <w:r w:rsidRPr="00D12EA4">
                              <w:rPr>
                                <w:rFonts w:cstheme="minorHAnsi"/>
                                <w:color w:val="000000"/>
                              </w:rPr>
                              <w:t xml:space="preserve"> Jede/r ist herzlich willkommen, es braucht keine besonderen Vorkenntnisse, nur die Bereitschaft, sich auf das Wort Gottes einzulassen.</w:t>
                            </w:r>
                          </w:p>
                          <w:p w14:paraId="4BADA119" w14:textId="77777777" w:rsidR="00D12EA4" w:rsidRP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  <w:p w14:paraId="50D46FAA" w14:textId="77777777" w:rsid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12EA4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Sonntag, 31. Dezember 2023</w:t>
                            </w:r>
                          </w:p>
                          <w:p w14:paraId="5F0A27AD" w14:textId="51AC0F51" w:rsid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12EA4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Silvester, Fest der Heiligen Familie</w:t>
                            </w:r>
                          </w:p>
                          <w:p w14:paraId="480B9724" w14:textId="77777777" w:rsidR="00D12EA4" w:rsidRP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  <w:p w14:paraId="23A111C2" w14:textId="5778526C" w:rsidR="00D12EA4" w:rsidRP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12EA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Hl. Messen um 09.30</w:t>
                            </w:r>
                            <w:r w:rsidR="0080714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 xml:space="preserve"> und</w:t>
                            </w:r>
                            <w:r w:rsidRPr="00D12EA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 xml:space="preserve"> 11.</w:t>
                            </w:r>
                            <w:r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00</w:t>
                            </w:r>
                            <w:r w:rsidRPr="00D12EA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 xml:space="preserve"> Uhr</w:t>
                            </w:r>
                            <w:r w:rsidR="0080714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4F293233" w14:textId="77777777" w:rsidR="00CB302F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12EA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19.00 Uhr: Jahresabschlussmesse</w:t>
                            </w:r>
                          </w:p>
                          <w:p w14:paraId="75330741" w14:textId="7A77AD29" w:rsid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</w:rPr>
                            </w:pPr>
                            <w:r w:rsidRPr="00D12EA4">
                              <w:rPr>
                                <w:rFonts w:cstheme="minorHAnsi"/>
                                <w:color w:val="000000"/>
                              </w:rPr>
                              <w:t>Am Ende des Gottesdienstes besteht die Möglichkeit, einen Jahresheiligen zu ziehen, der/die Sie insbesondere im neuen Jahr begleiten möge</w:t>
                            </w:r>
                            <w:r>
                              <w:rPr>
                                <w:rFonts w:cstheme="minorHAnsi"/>
                                <w:color w:val="000000"/>
                              </w:rPr>
                              <w:t>.</w:t>
                            </w:r>
                          </w:p>
                          <w:p w14:paraId="3E8C86FF" w14:textId="77777777" w:rsidR="00D12EA4" w:rsidRP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109FEAC9" w14:textId="563E69AA" w:rsidR="00D12EA4" w:rsidRP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12EA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23.00 Uhr: Gebet ins Neue Jahr</w:t>
                            </w:r>
                          </w:p>
                          <w:p w14:paraId="41AA4944" w14:textId="4B22C9AE" w:rsid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</w:rPr>
                            </w:pPr>
                            <w:r w:rsidRPr="00D12EA4">
                              <w:rPr>
                                <w:rFonts w:cstheme="minorHAnsi"/>
                                <w:color w:val="000000"/>
                              </w:rPr>
                              <w:t>Wir danken für das vergangene Jahr und bitten um Gottes Segen für 2024.</w:t>
                            </w:r>
                          </w:p>
                          <w:p w14:paraId="1A473D44" w14:textId="77777777" w:rsidR="00D12EA4" w:rsidRP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  <w:p w14:paraId="12262EAD" w14:textId="314368E7" w:rsidR="0089484A" w:rsidRPr="0089484A" w:rsidRDefault="0089484A" w:rsidP="0089484A">
                            <w:pPr>
                              <w:widowControl w:val="0"/>
                              <w:spacing w:after="0" w:line="240" w:lineRule="auto"/>
                              <w:rPr>
                                <w:rFonts w:ascii="Arial" w:eastAsia="Arial" w:hAnsi="Arial" w:cs="Arial"/>
                                <w:b/>
                                <w:bCs/>
                                <w:color w:val="8EA138"/>
                                <w:spacing w:val="8"/>
                                <w:w w:val="90"/>
                                <w:sz w:val="24"/>
                                <w:szCs w:val="24"/>
                                <w:lang w:val="de-AT" w:bidi="de-DE"/>
                              </w:rPr>
                            </w:pPr>
                            <w:r w:rsidRPr="0089484A">
                              <w:rPr>
                                <w:rFonts w:ascii="Arial" w:eastAsia="Arial" w:hAnsi="Arial" w:cs="Arial"/>
                                <w:b/>
                                <w:bCs/>
                                <w:color w:val="8EA138"/>
                                <w:spacing w:val="8"/>
                                <w:w w:val="90"/>
                                <w:sz w:val="24"/>
                                <w:szCs w:val="24"/>
                                <w:lang w:val="de-AT" w:bidi="de-DE"/>
                              </w:rPr>
                              <w:t>VORSCHAU JÄNNER 2024</w:t>
                            </w:r>
                          </w:p>
                          <w:p w14:paraId="76046E8F" w14:textId="77777777" w:rsidR="0089484A" w:rsidRPr="0089484A" w:rsidRDefault="0089484A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  <w:p w14:paraId="3E3D9EB9" w14:textId="3CA73762" w:rsid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12EA4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Montag, 1. Jänner 202</w:t>
                            </w:r>
                            <w:r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  <w:p w14:paraId="7BC81B59" w14:textId="77777777" w:rsid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Ne</w:t>
                            </w:r>
                            <w:r w:rsidRPr="00D12EA4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ujahr</w:t>
                            </w:r>
                          </w:p>
                          <w:p w14:paraId="6D54CC95" w14:textId="77777777" w:rsidR="00D12EA4" w:rsidRP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244F4C2A" w14:textId="6C1CA1BB" w:rsid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12EA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Hl. Messen um 09.30, 11.00 und 19.00 Uhr.</w:t>
                            </w:r>
                          </w:p>
                          <w:p w14:paraId="0B3545A2" w14:textId="77777777" w:rsidR="0049729E" w:rsidRPr="0049729E" w:rsidRDefault="0049729E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  <w:p w14:paraId="5C7F3DD9" w14:textId="77777777" w:rsidR="0049729E" w:rsidRPr="00130735" w:rsidRDefault="0049729E" w:rsidP="0049729E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130735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Sonntag, 7. Jänner 2024</w:t>
                            </w:r>
                          </w:p>
                          <w:p w14:paraId="43C1D054" w14:textId="77777777" w:rsidR="00130735" w:rsidRPr="00130735" w:rsidRDefault="00130735" w:rsidP="0049729E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2B2A9949" w14:textId="77777777" w:rsidR="0049729E" w:rsidRPr="0049729E" w:rsidRDefault="0049729E" w:rsidP="0049729E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3A16D5A5" w14:textId="737BD12F" w:rsidR="0049729E" w:rsidRPr="0089484A" w:rsidRDefault="0049729E" w:rsidP="0049729E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89484A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11.00 Uhr: Taufgottesdienst</w:t>
                            </w:r>
                            <w:r w:rsidR="0089484A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 xml:space="preserve"> Erstkommunionkinder</w:t>
                            </w:r>
                            <w:r w:rsidRPr="0089484A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9484A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 xml:space="preserve">der </w:t>
                            </w:r>
                            <w:r w:rsidRPr="0089484A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VS Lind und</w:t>
                            </w:r>
                            <w:r w:rsidR="0089484A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gramStart"/>
                            <w:r w:rsidR="0089484A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VS Friedensschule</w:t>
                            </w:r>
                            <w:proofErr w:type="gramEnd"/>
                          </w:p>
                          <w:p w14:paraId="4014560A" w14:textId="77777777" w:rsidR="0049729E" w:rsidRDefault="0049729E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F75C7" id="_x0000_s1039" type="#_x0000_t202" style="position:absolute;margin-left:350.05pt;margin-top:12.5pt;width:187.2pt;height:775.3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" filled="f" fillcolor="#fffffe" stroked="f" strokecolor="#212120" insetpen="t">
                <v:textbox inset="2.88pt,2.88pt,2.88pt,2.88pt">
                  <w:txbxContent>
                    <w:p w14:paraId="656507C9" w14:textId="77777777" w:rsidR="00D12EA4" w:rsidRP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D12EA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16.00 Uhr: Krippenandacht</w:t>
                      </w:r>
                    </w:p>
                    <w:p w14:paraId="6FE8A340" w14:textId="77777777" w:rsidR="00D12EA4" w:rsidRP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D12EA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22.00 Uhr: Christmette in der Filialkirche St. Magdalen</w:t>
                      </w:r>
                    </w:p>
                    <w:p w14:paraId="4ACBCA68" w14:textId="77777777" w:rsidR="00D12EA4" w:rsidRP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D12EA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23.00 Uhr: Christmette in der Pfarrkirche St. Nikolai</w:t>
                      </w:r>
                    </w:p>
                    <w:p w14:paraId="0720D0E0" w14:textId="77777777" w:rsidR="00D12EA4" w:rsidRP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10"/>
                          <w:szCs w:val="10"/>
                        </w:rPr>
                      </w:pPr>
                    </w:p>
                    <w:p w14:paraId="0F4C2696" w14:textId="77777777" w:rsid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D12EA4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 xml:space="preserve">Montag, 25. Dezember 2023 Christtag, </w:t>
                      </w:r>
                    </w:p>
                    <w:p w14:paraId="10F9D3BB" w14:textId="5C38EF96" w:rsid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D12EA4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Hochfest der Geburt des Herrn</w:t>
                      </w:r>
                    </w:p>
                    <w:p w14:paraId="6DE3EE46" w14:textId="77777777" w:rsidR="00D12EA4" w:rsidRP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4"/>
                          <w:szCs w:val="4"/>
                        </w:rPr>
                      </w:pPr>
                    </w:p>
                    <w:p w14:paraId="5B3C62CE" w14:textId="2175658B" w:rsidR="00D12EA4" w:rsidRP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D12EA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Hl. Messen um 09.30, 11.00 und 19.00 Uhr.</w:t>
                      </w:r>
                    </w:p>
                    <w:p w14:paraId="36A769AE" w14:textId="77777777" w:rsidR="00D12EA4" w:rsidRP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10"/>
                          <w:szCs w:val="10"/>
                        </w:rPr>
                      </w:pPr>
                    </w:p>
                    <w:p w14:paraId="0C2E1447" w14:textId="77777777" w:rsid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D12EA4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Dienstag, 26. Dezember 2023</w:t>
                      </w:r>
                    </w:p>
                    <w:p w14:paraId="4F8E00D1" w14:textId="6778464E" w:rsid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D12EA4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Hl. Stephanus</w:t>
                      </w:r>
                    </w:p>
                    <w:p w14:paraId="69DDBE34" w14:textId="77777777" w:rsidR="00D12EA4" w:rsidRP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4"/>
                          <w:szCs w:val="4"/>
                        </w:rPr>
                      </w:pPr>
                    </w:p>
                    <w:p w14:paraId="15C22C24" w14:textId="7ECA1471" w:rsidR="00D12EA4" w:rsidRP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D12EA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Hl. Messen um 09.30, 11.00 und 19.00 Uhr.</w:t>
                      </w:r>
                    </w:p>
                    <w:p w14:paraId="55242F3A" w14:textId="77777777" w:rsid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</w:rPr>
                      </w:pPr>
                      <w:r w:rsidRPr="00D12EA4">
                        <w:rPr>
                          <w:rFonts w:cstheme="minorHAnsi"/>
                          <w:color w:val="000000"/>
                        </w:rPr>
                        <w:t xml:space="preserve">Die Hl. Messe um 19.00 Uhr wird von Sigrid </w:t>
                      </w:r>
                      <w:proofErr w:type="spellStart"/>
                      <w:r w:rsidRPr="00D12EA4">
                        <w:rPr>
                          <w:rFonts w:cstheme="minorHAnsi"/>
                          <w:color w:val="000000"/>
                        </w:rPr>
                        <w:t>Konnerth</w:t>
                      </w:r>
                      <w:proofErr w:type="spellEnd"/>
                      <w:r w:rsidRPr="00D12EA4">
                        <w:rPr>
                          <w:rFonts w:cstheme="minorHAnsi"/>
                          <w:color w:val="000000"/>
                        </w:rPr>
                        <w:t xml:space="preserve"> musikalisch umrahmt.</w:t>
                      </w:r>
                    </w:p>
                    <w:p w14:paraId="10653BC0" w14:textId="77777777" w:rsidR="000E3668" w:rsidRPr="000E3668" w:rsidRDefault="000E3668" w:rsidP="00D12EA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4"/>
                          <w:szCs w:val="4"/>
                        </w:rPr>
                      </w:pPr>
                    </w:p>
                    <w:p w14:paraId="6834AF37" w14:textId="56CF8DB2" w:rsidR="00D12EA4" w:rsidRPr="000E3668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0"/>
                          <w:szCs w:val="20"/>
                        </w:rPr>
                      </w:pPr>
                      <w:r w:rsidRPr="00D12EA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 xml:space="preserve">20.00 Uhr: „Klassische Weihnacht“ </w:t>
                      </w:r>
                      <w:r w:rsidRPr="000E3668">
                        <w:rPr>
                          <w:rFonts w:cstheme="minorHAnsi"/>
                          <w:color w:val="000000"/>
                        </w:rPr>
                        <w:t>Konzert m</w:t>
                      </w:r>
                      <w:r w:rsidRPr="000E3668">
                        <w:rPr>
                          <w:rFonts w:cstheme="minorHAnsi"/>
                          <w:color w:val="000000"/>
                          <w:sz w:val="20"/>
                          <w:szCs w:val="20"/>
                        </w:rPr>
                        <w:t xml:space="preserve">it Sigrid </w:t>
                      </w:r>
                      <w:proofErr w:type="spellStart"/>
                      <w:r w:rsidRPr="000E3668">
                        <w:rPr>
                          <w:rFonts w:cstheme="minorHAnsi"/>
                          <w:color w:val="000000"/>
                          <w:sz w:val="20"/>
                          <w:szCs w:val="20"/>
                        </w:rPr>
                        <w:t>Konnerth</w:t>
                      </w:r>
                      <w:proofErr w:type="spellEnd"/>
                      <w:r w:rsidRPr="000E3668">
                        <w:rPr>
                          <w:rFonts w:cstheme="minorHAnsi"/>
                          <w:color w:val="000000"/>
                          <w:sz w:val="20"/>
                          <w:szCs w:val="20"/>
                        </w:rPr>
                        <w:t xml:space="preserve"> (Gesang), Robert </w:t>
                      </w:r>
                      <w:proofErr w:type="spellStart"/>
                      <w:r w:rsidRPr="000E3668">
                        <w:rPr>
                          <w:rFonts w:cstheme="minorHAnsi"/>
                          <w:color w:val="000000"/>
                          <w:sz w:val="20"/>
                          <w:szCs w:val="20"/>
                        </w:rPr>
                        <w:t>Koizar</w:t>
                      </w:r>
                      <w:proofErr w:type="spellEnd"/>
                      <w:r w:rsidRPr="000E3668">
                        <w:rPr>
                          <w:rFonts w:cstheme="minorHAnsi"/>
                          <w:color w:val="000000"/>
                          <w:sz w:val="20"/>
                          <w:szCs w:val="20"/>
                        </w:rPr>
                        <w:t xml:space="preserve"> (Orgel und Klavier) und Siegfried Koch (Trompete)</w:t>
                      </w:r>
                    </w:p>
                    <w:p w14:paraId="4832C771" w14:textId="77777777" w:rsidR="00D12EA4" w:rsidRP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10"/>
                          <w:szCs w:val="10"/>
                        </w:rPr>
                      </w:pPr>
                    </w:p>
                    <w:p w14:paraId="5F1A1A8F" w14:textId="7AD6B883" w:rsid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D12EA4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Mittwoch, 27. Dezember 2023</w:t>
                      </w:r>
                    </w:p>
                    <w:p w14:paraId="0F8DC4BC" w14:textId="77777777" w:rsidR="00D12EA4" w:rsidRP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4"/>
                          <w:szCs w:val="4"/>
                        </w:rPr>
                      </w:pPr>
                    </w:p>
                    <w:p w14:paraId="0779B7FE" w14:textId="77777777" w:rsidR="00D12EA4" w:rsidRP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D12EA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19.00 Uhr: Bibelgespräch im Pfarrzentrum</w:t>
                      </w:r>
                    </w:p>
                    <w:p w14:paraId="63944F28" w14:textId="3BA7D621" w:rsidR="00D12EA4" w:rsidRP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</w:rPr>
                      </w:pPr>
                      <w:r w:rsidRPr="00D12EA4">
                        <w:rPr>
                          <w:rFonts w:cstheme="minorHAnsi"/>
                          <w:color w:val="000000"/>
                        </w:rPr>
                        <w:t>Wir gehen auf das Wort Gottes ein, um ihm Raum in unserem Alltag zu geben</w:t>
                      </w:r>
                      <w:r w:rsidR="0089484A">
                        <w:rPr>
                          <w:rFonts w:cstheme="minorHAnsi"/>
                          <w:color w:val="000000"/>
                        </w:rPr>
                        <w:t>.</w:t>
                      </w:r>
                      <w:r w:rsidRPr="00D12EA4">
                        <w:rPr>
                          <w:rFonts w:cstheme="minorHAnsi"/>
                          <w:color w:val="000000"/>
                        </w:rPr>
                        <w:t xml:space="preserve"> Jede/r ist herzlich willkommen, es braucht keine besonderen Vorkenntnisse, nur die Bereitschaft, sich auf das Wort Gottes einzulassen.</w:t>
                      </w:r>
                    </w:p>
                    <w:p w14:paraId="4BADA119" w14:textId="77777777" w:rsidR="00D12EA4" w:rsidRP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10"/>
                          <w:szCs w:val="10"/>
                        </w:rPr>
                      </w:pPr>
                    </w:p>
                    <w:p w14:paraId="50D46FAA" w14:textId="77777777" w:rsid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D12EA4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Sonntag, 31. Dezember 2023</w:t>
                      </w:r>
                    </w:p>
                    <w:p w14:paraId="5F0A27AD" w14:textId="51AC0F51" w:rsid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D12EA4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Silvester, Fest der Heiligen Familie</w:t>
                      </w:r>
                    </w:p>
                    <w:p w14:paraId="480B9724" w14:textId="77777777" w:rsidR="00D12EA4" w:rsidRP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10"/>
                          <w:szCs w:val="10"/>
                        </w:rPr>
                      </w:pPr>
                    </w:p>
                    <w:p w14:paraId="23A111C2" w14:textId="5778526C" w:rsidR="00D12EA4" w:rsidRP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D12EA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Hl. Messen um 09.30</w:t>
                      </w:r>
                      <w:r w:rsidR="0080714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 xml:space="preserve"> und</w:t>
                      </w:r>
                      <w:r w:rsidRPr="00D12EA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 xml:space="preserve"> 11.</w:t>
                      </w:r>
                      <w:r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00</w:t>
                      </w:r>
                      <w:r w:rsidRPr="00D12EA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 xml:space="preserve"> Uhr</w:t>
                      </w:r>
                      <w:r w:rsidR="0080714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.</w:t>
                      </w:r>
                    </w:p>
                    <w:p w14:paraId="4F293233" w14:textId="77777777" w:rsidR="00CB302F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D12EA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19.00 Uhr: Jahresabschlussmesse</w:t>
                      </w:r>
                    </w:p>
                    <w:p w14:paraId="75330741" w14:textId="7A77AD29" w:rsid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</w:rPr>
                      </w:pPr>
                      <w:r w:rsidRPr="00D12EA4">
                        <w:rPr>
                          <w:rFonts w:cstheme="minorHAnsi"/>
                          <w:color w:val="000000"/>
                        </w:rPr>
                        <w:t>Am Ende des Gottesdienstes besteht die Möglichkeit, einen Jahresheiligen zu ziehen, der/die Sie insbesondere im neuen Jahr begleiten möge</w:t>
                      </w:r>
                      <w:r>
                        <w:rPr>
                          <w:rFonts w:cstheme="minorHAnsi"/>
                          <w:color w:val="000000"/>
                        </w:rPr>
                        <w:t>.</w:t>
                      </w:r>
                    </w:p>
                    <w:p w14:paraId="3E8C86FF" w14:textId="77777777" w:rsidR="00D12EA4" w:rsidRP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4"/>
                          <w:szCs w:val="4"/>
                        </w:rPr>
                      </w:pPr>
                    </w:p>
                    <w:p w14:paraId="109FEAC9" w14:textId="563E69AA" w:rsidR="00D12EA4" w:rsidRP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D12EA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23.00 Uhr: Gebet ins Neue Jahr</w:t>
                      </w:r>
                    </w:p>
                    <w:p w14:paraId="41AA4944" w14:textId="4B22C9AE" w:rsid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</w:rPr>
                      </w:pPr>
                      <w:r w:rsidRPr="00D12EA4">
                        <w:rPr>
                          <w:rFonts w:cstheme="minorHAnsi"/>
                          <w:color w:val="000000"/>
                        </w:rPr>
                        <w:t>Wir danken für das vergangene Jahr und bitten um Gottes Segen für 2024.</w:t>
                      </w:r>
                    </w:p>
                    <w:p w14:paraId="1A473D44" w14:textId="77777777" w:rsidR="00D12EA4" w:rsidRP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10"/>
                          <w:szCs w:val="10"/>
                        </w:rPr>
                      </w:pPr>
                    </w:p>
                    <w:p w14:paraId="12262EAD" w14:textId="314368E7" w:rsidR="0089484A" w:rsidRPr="0089484A" w:rsidRDefault="0089484A" w:rsidP="0089484A">
                      <w:pPr>
                        <w:widowControl w:val="0"/>
                        <w:spacing w:after="0" w:line="240" w:lineRule="auto"/>
                        <w:rPr>
                          <w:rFonts w:ascii="Arial" w:eastAsia="Arial" w:hAnsi="Arial" w:cs="Arial"/>
                          <w:b/>
                          <w:bCs/>
                          <w:color w:val="8EA138"/>
                          <w:spacing w:val="8"/>
                          <w:w w:val="90"/>
                          <w:sz w:val="24"/>
                          <w:szCs w:val="24"/>
                          <w:lang w:val="de-AT" w:bidi="de-DE"/>
                        </w:rPr>
                      </w:pPr>
                      <w:r w:rsidRPr="0089484A">
                        <w:rPr>
                          <w:rFonts w:ascii="Arial" w:eastAsia="Arial" w:hAnsi="Arial" w:cs="Arial"/>
                          <w:b/>
                          <w:bCs/>
                          <w:color w:val="8EA138"/>
                          <w:spacing w:val="8"/>
                          <w:w w:val="90"/>
                          <w:sz w:val="24"/>
                          <w:szCs w:val="24"/>
                          <w:lang w:val="de-AT" w:bidi="de-DE"/>
                        </w:rPr>
                        <w:t>VORSCHAU JÄNNER 2024</w:t>
                      </w:r>
                    </w:p>
                    <w:p w14:paraId="76046E8F" w14:textId="77777777" w:rsidR="0089484A" w:rsidRPr="0089484A" w:rsidRDefault="0089484A" w:rsidP="00D12EA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10"/>
                          <w:szCs w:val="10"/>
                        </w:rPr>
                      </w:pPr>
                    </w:p>
                    <w:p w14:paraId="3E3D9EB9" w14:textId="3CA73762" w:rsid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D12EA4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Montag, 1. Jänner 202</w:t>
                      </w:r>
                      <w:r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4</w:t>
                      </w:r>
                    </w:p>
                    <w:p w14:paraId="7BC81B59" w14:textId="77777777" w:rsid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Ne</w:t>
                      </w:r>
                      <w:r w:rsidRPr="00D12EA4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ujahr</w:t>
                      </w:r>
                    </w:p>
                    <w:p w14:paraId="6D54CC95" w14:textId="77777777" w:rsidR="00D12EA4" w:rsidRP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4"/>
                          <w:szCs w:val="4"/>
                        </w:rPr>
                      </w:pPr>
                    </w:p>
                    <w:p w14:paraId="244F4C2A" w14:textId="6C1CA1BB" w:rsid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D12EA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Hl. Messen um 09.30, 11.00 und 19.00 Uhr.</w:t>
                      </w:r>
                    </w:p>
                    <w:p w14:paraId="0B3545A2" w14:textId="77777777" w:rsidR="0049729E" w:rsidRPr="0049729E" w:rsidRDefault="0049729E" w:rsidP="00D12EA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10"/>
                          <w:szCs w:val="10"/>
                        </w:rPr>
                      </w:pPr>
                    </w:p>
                    <w:p w14:paraId="5C7F3DD9" w14:textId="77777777" w:rsidR="0049729E" w:rsidRPr="00130735" w:rsidRDefault="0049729E" w:rsidP="0049729E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130735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Sonntag, 7. Jänner 2024</w:t>
                      </w:r>
                    </w:p>
                    <w:p w14:paraId="43C1D054" w14:textId="77777777" w:rsidR="00130735" w:rsidRPr="00130735" w:rsidRDefault="00130735" w:rsidP="0049729E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4"/>
                          <w:szCs w:val="4"/>
                        </w:rPr>
                      </w:pPr>
                    </w:p>
                    <w:p w14:paraId="2B2A9949" w14:textId="77777777" w:rsidR="0049729E" w:rsidRPr="0049729E" w:rsidRDefault="0049729E" w:rsidP="0049729E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bCs/>
                          <w:color w:val="000000"/>
                          <w:sz w:val="4"/>
                          <w:szCs w:val="4"/>
                        </w:rPr>
                      </w:pPr>
                    </w:p>
                    <w:p w14:paraId="3A16D5A5" w14:textId="737BD12F" w:rsidR="0049729E" w:rsidRPr="0089484A" w:rsidRDefault="0049729E" w:rsidP="0049729E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89484A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11.00 Uhr: Taufgottesdienst</w:t>
                      </w:r>
                      <w:r w:rsidR="0089484A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 xml:space="preserve"> Erstkommunionkinder</w:t>
                      </w:r>
                      <w:r w:rsidRPr="0089484A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="0089484A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 xml:space="preserve">der </w:t>
                      </w:r>
                      <w:r w:rsidRPr="0089484A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VS Lind und</w:t>
                      </w:r>
                      <w:r w:rsidR="0089484A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gramStart"/>
                      <w:r w:rsidR="0089484A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VS Friedensschule</w:t>
                      </w:r>
                      <w:proofErr w:type="gramEnd"/>
                    </w:p>
                    <w:p w14:paraId="4014560A" w14:textId="77777777" w:rsidR="0049729E" w:rsidRDefault="0049729E" w:rsidP="00D12EA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54B28">
        <w:rPr>
          <w:noProof/>
          <w:lang w:bidi="de-DE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298E4A03" wp14:editId="6E6DA106">
                <wp:simplePos x="0" y="0"/>
                <wp:positionH relativeFrom="column">
                  <wp:posOffset>1919288</wp:posOffset>
                </wp:positionH>
                <wp:positionV relativeFrom="paragraph">
                  <wp:posOffset>161925</wp:posOffset>
                </wp:positionV>
                <wp:extent cx="2377440" cy="9772650"/>
                <wp:effectExtent l="0" t="0" r="3810" b="0"/>
                <wp:wrapNone/>
                <wp:docPr id="1692250489" name="Textfeld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7440" cy="9772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872D026" w14:textId="79556FA7" w:rsid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590D44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 xml:space="preserve">Sonntag, 10. Dezember 2023 </w:t>
                            </w:r>
                          </w:p>
                          <w:p w14:paraId="0CAFE2C9" w14:textId="7E36694E" w:rsid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590D44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2. Adventsonntag</w:t>
                            </w:r>
                          </w:p>
                          <w:p w14:paraId="3FD02FF8" w14:textId="77777777" w:rsidR="00590D44" w:rsidRP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529BDF02" w14:textId="77777777" w:rsidR="00590D44" w:rsidRP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590D4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Aktionstag Glaube – Hoffnung - Liebe „franz hilf“ für Kasachstan nach den Gottesdiensten um 09.30 und 11.00 Uhr im Pfarrzentrum</w:t>
                            </w:r>
                          </w:p>
                          <w:p w14:paraId="40C72D16" w14:textId="1DC6599E" w:rsidR="00590D44" w:rsidRP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</w:rPr>
                            </w:pPr>
                            <w:r w:rsidRPr="00590D44">
                              <w:rPr>
                                <w:rFonts w:cstheme="minorHAnsi"/>
                                <w:color w:val="000000"/>
                              </w:rPr>
                              <w:t>Programm: Film über die Projektreise Kasachstan, Vernissage, Krippenausstellung, Sonderbriefmarken zu Weihnach</w:t>
                            </w:r>
                            <w:r w:rsidR="000E3668">
                              <w:rPr>
                                <w:rFonts w:cstheme="minorHAnsi"/>
                                <w:color w:val="000000"/>
                              </w:rPr>
                              <w:t>t</w:t>
                            </w:r>
                            <w:r w:rsidRPr="00590D44">
                              <w:rPr>
                                <w:rFonts w:cstheme="minorHAnsi"/>
                                <w:color w:val="000000"/>
                              </w:rPr>
                              <w:t>en, Agape. Alle Erträge kommen Menschen in Not zugute, die von „franz hilf“ (Franziskaner für Menschen in Not) unterstützt werden.</w:t>
                            </w:r>
                          </w:p>
                          <w:p w14:paraId="34198B45" w14:textId="77777777" w:rsidR="00590D44" w:rsidRP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  <w:p w14:paraId="5300AD95" w14:textId="5DA962C9" w:rsid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590D44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Dienstag, 12. Dezember 2023</w:t>
                            </w:r>
                          </w:p>
                          <w:p w14:paraId="1247B8B2" w14:textId="77777777" w:rsidR="00590D44" w:rsidRP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1BD49C4A" w14:textId="4C833FDB" w:rsidR="00590D44" w:rsidRP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590D4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14.00 – 16.00 Uhr</w:t>
                            </w:r>
                            <w:r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90D4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Senioren-Nachmittag</w:t>
                            </w:r>
                          </w:p>
                          <w:p w14:paraId="6ECE1F6B" w14:textId="2A29ACBD" w:rsidR="00590D44" w:rsidRP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</w:rPr>
                            </w:pPr>
                            <w:r w:rsidRPr="00590D44">
                              <w:rPr>
                                <w:rFonts w:cstheme="minorHAnsi"/>
                                <w:color w:val="000000"/>
                              </w:rPr>
                              <w:t>Geplant sind gemeinsame Spiele, Lesungen, ein gemütliches Beisammensein bei Kaffee und Kuchen, und es besteht auch die Möglichkeit zu persönlichen Gesprächen.</w:t>
                            </w:r>
                          </w:p>
                          <w:p w14:paraId="749834D8" w14:textId="77777777" w:rsidR="00590D44" w:rsidRP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  <w:p w14:paraId="0E302EBE" w14:textId="62359D75" w:rsid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590D44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Mittwoch, 13. Dezember 2023</w:t>
                            </w:r>
                          </w:p>
                          <w:p w14:paraId="4D97DC9A" w14:textId="77777777" w:rsidR="00130735" w:rsidRPr="00130735" w:rsidRDefault="00130735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7076530C" w14:textId="55F6DEBB" w:rsidR="00590D44" w:rsidRPr="00130735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130735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19.00 Uhr: Bibel Digital</w:t>
                            </w:r>
                          </w:p>
                          <w:p w14:paraId="201EBAE1" w14:textId="77777777" w:rsidR="00590D44" w:rsidRP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</w:rPr>
                            </w:pPr>
                            <w:r w:rsidRPr="00590D44">
                              <w:rPr>
                                <w:rFonts w:cstheme="minorHAnsi"/>
                                <w:color w:val="000000"/>
                              </w:rPr>
                              <w:t>Wir vertiefen in diesem Jahr die Sonntagslesungen. Bei Teilnahme bitte um Bekanntgabe in der Pfarrkanzlei. Die Einladung erfolgt über Microsoft-Teams.</w:t>
                            </w:r>
                          </w:p>
                          <w:p w14:paraId="55F3FCEA" w14:textId="77777777" w:rsidR="00590D44" w:rsidRP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  <w:p w14:paraId="0C3A792C" w14:textId="3DE676BC" w:rsid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590D44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Samstag, 16. Dezember 2023</w:t>
                            </w:r>
                          </w:p>
                          <w:p w14:paraId="5575AC59" w14:textId="77777777" w:rsidR="00590D44" w:rsidRP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3A47507F" w14:textId="77777777" w:rsidR="00590D44" w:rsidRP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590D4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 xml:space="preserve">07.30 Uhr: </w:t>
                            </w:r>
                            <w:proofErr w:type="spellStart"/>
                            <w:r w:rsidRPr="00590D4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Roratemesse</w:t>
                            </w:r>
                            <w:proofErr w:type="spellEnd"/>
                          </w:p>
                          <w:p w14:paraId="32586258" w14:textId="77777777" w:rsidR="00590D44" w:rsidRP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  <w:p w14:paraId="265E4B6A" w14:textId="1E61B324" w:rsid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590D44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 xml:space="preserve">Sonntag, 17. Dezember 2023 </w:t>
                            </w:r>
                          </w:p>
                          <w:p w14:paraId="1C8803A9" w14:textId="4F5FB98E" w:rsid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590D44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3. Adventsonntag</w:t>
                            </w:r>
                          </w:p>
                          <w:p w14:paraId="5B0E51A9" w14:textId="77777777" w:rsidR="00590D44" w:rsidRP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29013BB2" w14:textId="77777777" w:rsidR="00590D44" w:rsidRP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590D4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09.30 Uhr: Hl. Messe musikalisch umrahmt vom MGV Landskron</w:t>
                            </w:r>
                          </w:p>
                          <w:p w14:paraId="2F5BD237" w14:textId="77777777" w:rsidR="00590D44" w:rsidRP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  <w:p w14:paraId="709C4472" w14:textId="252239A2" w:rsid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590D44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Donnerstag, 21. Dezember 2023</w:t>
                            </w:r>
                          </w:p>
                          <w:p w14:paraId="67951B51" w14:textId="77777777" w:rsidR="00590D44" w:rsidRP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35FAB9A8" w14:textId="77777777" w:rsidR="00590D44" w:rsidRP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590D4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18.45 – 20.15 Uhr: Jugendvigil „Ihr seid das Licht der Welt“</w:t>
                            </w:r>
                          </w:p>
                          <w:p w14:paraId="6EB13FC4" w14:textId="77777777" w:rsidR="00590D44" w:rsidRPr="00D12EA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</w:rPr>
                            </w:pPr>
                            <w:r w:rsidRPr="00D12EA4">
                              <w:rPr>
                                <w:rFonts w:cstheme="minorHAnsi"/>
                                <w:color w:val="000000"/>
                              </w:rPr>
                              <w:t xml:space="preserve">Eingeladen sind </w:t>
                            </w:r>
                            <w:proofErr w:type="spellStart"/>
                            <w:r w:rsidRPr="00D12EA4">
                              <w:rPr>
                                <w:rFonts w:cstheme="minorHAnsi"/>
                                <w:color w:val="000000"/>
                              </w:rPr>
                              <w:t>Firmgruppen</w:t>
                            </w:r>
                            <w:proofErr w:type="spellEnd"/>
                            <w:r w:rsidRPr="00D12EA4">
                              <w:rPr>
                                <w:rFonts w:cstheme="minorHAnsi"/>
                                <w:color w:val="000000"/>
                              </w:rPr>
                              <w:t>, Jugendliche, junge Erwachsene sowie alle Interessierte. Was erwartet dich? Lobpreis, Glaubenszeugnis, Lichterprozession, Adoration, Aussprache- und Beichtgelegenheit, gemütliches Zusammensein.</w:t>
                            </w:r>
                          </w:p>
                          <w:p w14:paraId="336BD3C4" w14:textId="77777777" w:rsidR="00590D44" w:rsidRDefault="00590D44" w:rsidP="00590D4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  <w:p w14:paraId="0F28728D" w14:textId="64BC94B8" w:rsid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12EA4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Samstag, 23. Dezember 2023</w:t>
                            </w:r>
                          </w:p>
                          <w:p w14:paraId="3785ABFD" w14:textId="77777777" w:rsidR="00D12EA4" w:rsidRP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1DBF539B" w14:textId="77777777" w:rsidR="00D12EA4" w:rsidRP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12EA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 xml:space="preserve">07.30 Uhr: </w:t>
                            </w:r>
                            <w:proofErr w:type="spellStart"/>
                            <w:r w:rsidRPr="00D12EA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Roratemesse</w:t>
                            </w:r>
                            <w:proofErr w:type="spellEnd"/>
                          </w:p>
                          <w:p w14:paraId="4FF7269E" w14:textId="77777777" w:rsid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  <w:p w14:paraId="4F45C895" w14:textId="2297D962" w:rsidR="00D12EA4" w:rsidRP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12EA4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 xml:space="preserve">Sonntag, 24. Dezember 2023 </w:t>
                            </w:r>
                          </w:p>
                          <w:p w14:paraId="2BB97AC2" w14:textId="4C0DFA3D" w:rsid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12EA4"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4. Adventsonntag, Heiliger Abend</w:t>
                            </w:r>
                          </w:p>
                          <w:p w14:paraId="30F4FF7F" w14:textId="77777777" w:rsidR="00D12EA4" w:rsidRP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p w14:paraId="05A72AB0" w14:textId="1D925D69" w:rsidR="00D12EA4" w:rsidRDefault="00D12EA4" w:rsidP="00D12EA4">
                            <w:pPr>
                              <w:spacing w:after="0" w:line="240" w:lineRule="auto"/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12EA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H</w:t>
                            </w:r>
                            <w:r w:rsidR="00236186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l.</w:t>
                            </w:r>
                            <w:r w:rsidRPr="00D12EA4"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 xml:space="preserve"> Messen um 09.30 und 11.00 Uhr</w:t>
                            </w:r>
                            <w:r>
                              <w:rPr>
                                <w:rFonts w:cstheme="minorHAnsi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8E4A03" id="_x0000_s1040" type="#_x0000_t202" style="position:absolute;margin-left:151.15pt;margin-top:12.75pt;width:187.2pt;height:769.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" filled="f" fillcolor="#fffffe" stroked="f" strokecolor="#212120" insetpen="t">
                <v:textbox inset="2.88pt,2.88pt,2.88pt,2.88pt">
                  <w:txbxContent>
                    <w:p w14:paraId="0872D026" w14:textId="79556FA7" w:rsid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590D44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 xml:space="preserve">Sonntag, 10. Dezember 2023 </w:t>
                      </w:r>
                    </w:p>
                    <w:p w14:paraId="0CAFE2C9" w14:textId="7E36694E" w:rsid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590D44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2. Adventsonntag</w:t>
                      </w:r>
                    </w:p>
                    <w:p w14:paraId="3FD02FF8" w14:textId="77777777" w:rsidR="00590D44" w:rsidRP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4"/>
                          <w:szCs w:val="4"/>
                        </w:rPr>
                      </w:pPr>
                    </w:p>
                    <w:p w14:paraId="529BDF02" w14:textId="77777777" w:rsidR="00590D44" w:rsidRP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590D4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Aktionstag Glaube – Hoffnung - Liebe „franz hilf“ für Kasachstan nach den Gottesdiensten um 09.30 und 11.00 Uhr im Pfarrzentrum</w:t>
                      </w:r>
                    </w:p>
                    <w:p w14:paraId="40C72D16" w14:textId="1DC6599E" w:rsidR="00590D44" w:rsidRP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</w:rPr>
                      </w:pPr>
                      <w:r w:rsidRPr="00590D44">
                        <w:rPr>
                          <w:rFonts w:cstheme="minorHAnsi"/>
                          <w:color w:val="000000"/>
                        </w:rPr>
                        <w:t>Programm: Film über die Projektreise Kasachstan, Vernissage, Krippenausstellung, Sonderbriefmarken zu Weihnach</w:t>
                      </w:r>
                      <w:r w:rsidR="000E3668">
                        <w:rPr>
                          <w:rFonts w:cstheme="minorHAnsi"/>
                          <w:color w:val="000000"/>
                        </w:rPr>
                        <w:t>t</w:t>
                      </w:r>
                      <w:r w:rsidRPr="00590D44">
                        <w:rPr>
                          <w:rFonts w:cstheme="minorHAnsi"/>
                          <w:color w:val="000000"/>
                        </w:rPr>
                        <w:t>en, Agape. Alle Erträge kommen Menschen in Not zugute, die von „franz hilf“ (Franziskaner für Menschen in Not) unterstützt werden.</w:t>
                      </w:r>
                    </w:p>
                    <w:p w14:paraId="34198B45" w14:textId="77777777" w:rsidR="00590D44" w:rsidRP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10"/>
                          <w:szCs w:val="10"/>
                        </w:rPr>
                      </w:pPr>
                    </w:p>
                    <w:p w14:paraId="5300AD95" w14:textId="5DA962C9" w:rsid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590D44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Dienstag, 12. Dezember 2023</w:t>
                      </w:r>
                    </w:p>
                    <w:p w14:paraId="1247B8B2" w14:textId="77777777" w:rsidR="00590D44" w:rsidRP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4"/>
                          <w:szCs w:val="4"/>
                        </w:rPr>
                      </w:pPr>
                    </w:p>
                    <w:p w14:paraId="1BD49C4A" w14:textId="4C833FDB" w:rsidR="00590D44" w:rsidRP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590D4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14.00 – 16.00 Uhr</w:t>
                      </w:r>
                      <w:r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Pr="00590D4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Senioren-Nachmittag</w:t>
                      </w:r>
                    </w:p>
                    <w:p w14:paraId="6ECE1F6B" w14:textId="2A29ACBD" w:rsidR="00590D44" w:rsidRP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</w:rPr>
                      </w:pPr>
                      <w:r w:rsidRPr="00590D44">
                        <w:rPr>
                          <w:rFonts w:cstheme="minorHAnsi"/>
                          <w:color w:val="000000"/>
                        </w:rPr>
                        <w:t>Geplant sind gemeinsame Spiele, Lesungen, ein gemütliches Beisammensein bei Kaffee und Kuchen, und es besteht auch die Möglichkeit zu persönlichen Gesprächen.</w:t>
                      </w:r>
                    </w:p>
                    <w:p w14:paraId="749834D8" w14:textId="77777777" w:rsidR="00590D44" w:rsidRP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10"/>
                          <w:szCs w:val="10"/>
                        </w:rPr>
                      </w:pPr>
                    </w:p>
                    <w:p w14:paraId="0E302EBE" w14:textId="62359D75" w:rsid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590D44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Mittwoch, 13. Dezember 2023</w:t>
                      </w:r>
                    </w:p>
                    <w:p w14:paraId="4D97DC9A" w14:textId="77777777" w:rsidR="00130735" w:rsidRPr="00130735" w:rsidRDefault="00130735" w:rsidP="00590D4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4"/>
                          <w:szCs w:val="4"/>
                        </w:rPr>
                      </w:pPr>
                    </w:p>
                    <w:p w14:paraId="7076530C" w14:textId="55F6DEBB" w:rsidR="00590D44" w:rsidRPr="00130735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130735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19.00 Uhr: Bibel Digital</w:t>
                      </w:r>
                    </w:p>
                    <w:p w14:paraId="201EBAE1" w14:textId="77777777" w:rsidR="00590D44" w:rsidRP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</w:rPr>
                      </w:pPr>
                      <w:r w:rsidRPr="00590D44">
                        <w:rPr>
                          <w:rFonts w:cstheme="minorHAnsi"/>
                          <w:color w:val="000000"/>
                        </w:rPr>
                        <w:t>Wir vertiefen in diesem Jahr die Sonntagslesungen. Bei Teilnahme bitte um Bekanntgabe in der Pfarrkanzlei. Die Einladung erfolgt über Microsoft-Teams.</w:t>
                      </w:r>
                    </w:p>
                    <w:p w14:paraId="55F3FCEA" w14:textId="77777777" w:rsidR="00590D44" w:rsidRP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10"/>
                          <w:szCs w:val="10"/>
                        </w:rPr>
                      </w:pPr>
                    </w:p>
                    <w:p w14:paraId="0C3A792C" w14:textId="3DE676BC" w:rsid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590D44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Samstag, 16. Dezember 2023</w:t>
                      </w:r>
                    </w:p>
                    <w:p w14:paraId="5575AC59" w14:textId="77777777" w:rsidR="00590D44" w:rsidRP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4"/>
                          <w:szCs w:val="4"/>
                        </w:rPr>
                      </w:pPr>
                    </w:p>
                    <w:p w14:paraId="3A47507F" w14:textId="77777777" w:rsidR="00590D44" w:rsidRP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590D4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 xml:space="preserve">07.30 Uhr: </w:t>
                      </w:r>
                      <w:proofErr w:type="spellStart"/>
                      <w:r w:rsidRPr="00590D4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Roratemesse</w:t>
                      </w:r>
                      <w:proofErr w:type="spellEnd"/>
                    </w:p>
                    <w:p w14:paraId="32586258" w14:textId="77777777" w:rsidR="00590D44" w:rsidRP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10"/>
                          <w:szCs w:val="10"/>
                        </w:rPr>
                      </w:pPr>
                    </w:p>
                    <w:p w14:paraId="265E4B6A" w14:textId="1E61B324" w:rsid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590D44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 xml:space="preserve">Sonntag, 17. Dezember 2023 </w:t>
                      </w:r>
                    </w:p>
                    <w:p w14:paraId="1C8803A9" w14:textId="4F5FB98E" w:rsid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590D44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3. Adventsonntag</w:t>
                      </w:r>
                    </w:p>
                    <w:p w14:paraId="5B0E51A9" w14:textId="77777777" w:rsidR="00590D44" w:rsidRP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4"/>
                          <w:szCs w:val="4"/>
                        </w:rPr>
                      </w:pPr>
                    </w:p>
                    <w:p w14:paraId="29013BB2" w14:textId="77777777" w:rsidR="00590D44" w:rsidRP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590D4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09.30 Uhr: Hl. Messe musikalisch umrahmt vom MGV Landskron</w:t>
                      </w:r>
                    </w:p>
                    <w:p w14:paraId="2F5BD237" w14:textId="77777777" w:rsidR="00590D44" w:rsidRP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10"/>
                          <w:szCs w:val="10"/>
                        </w:rPr>
                      </w:pPr>
                    </w:p>
                    <w:p w14:paraId="709C4472" w14:textId="252239A2" w:rsid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590D44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Donnerstag, 21. Dezember 2023</w:t>
                      </w:r>
                    </w:p>
                    <w:p w14:paraId="67951B51" w14:textId="77777777" w:rsidR="00590D44" w:rsidRP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4"/>
                          <w:szCs w:val="4"/>
                        </w:rPr>
                      </w:pPr>
                    </w:p>
                    <w:p w14:paraId="35FAB9A8" w14:textId="77777777" w:rsidR="00590D44" w:rsidRP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590D4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18.45 – 20.15 Uhr: Jugendvigil „Ihr seid das Licht der Welt“</w:t>
                      </w:r>
                    </w:p>
                    <w:p w14:paraId="6EB13FC4" w14:textId="77777777" w:rsidR="00590D44" w:rsidRPr="00D12EA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</w:rPr>
                      </w:pPr>
                      <w:r w:rsidRPr="00D12EA4">
                        <w:rPr>
                          <w:rFonts w:cstheme="minorHAnsi"/>
                          <w:color w:val="000000"/>
                        </w:rPr>
                        <w:t xml:space="preserve">Eingeladen sind </w:t>
                      </w:r>
                      <w:proofErr w:type="spellStart"/>
                      <w:r w:rsidRPr="00D12EA4">
                        <w:rPr>
                          <w:rFonts w:cstheme="minorHAnsi"/>
                          <w:color w:val="000000"/>
                        </w:rPr>
                        <w:t>Firmgruppen</w:t>
                      </w:r>
                      <w:proofErr w:type="spellEnd"/>
                      <w:r w:rsidRPr="00D12EA4">
                        <w:rPr>
                          <w:rFonts w:cstheme="minorHAnsi"/>
                          <w:color w:val="000000"/>
                        </w:rPr>
                        <w:t>, Jugendliche, junge Erwachsene sowie alle Interessierte. Was erwartet dich? Lobpreis, Glaubenszeugnis, Lichterprozession, Adoration, Aussprache- und Beichtgelegenheit, gemütliches Zusammensein.</w:t>
                      </w:r>
                    </w:p>
                    <w:p w14:paraId="336BD3C4" w14:textId="77777777" w:rsidR="00590D44" w:rsidRDefault="00590D44" w:rsidP="00590D4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10"/>
                          <w:szCs w:val="10"/>
                        </w:rPr>
                      </w:pPr>
                    </w:p>
                    <w:p w14:paraId="0F28728D" w14:textId="64BC94B8" w:rsid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D12EA4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Samstag, 23. Dezember 2023</w:t>
                      </w:r>
                    </w:p>
                    <w:p w14:paraId="3785ABFD" w14:textId="77777777" w:rsidR="00D12EA4" w:rsidRP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4"/>
                          <w:szCs w:val="4"/>
                        </w:rPr>
                      </w:pPr>
                    </w:p>
                    <w:p w14:paraId="1DBF539B" w14:textId="77777777" w:rsidR="00D12EA4" w:rsidRP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D12EA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 xml:space="preserve">07.30 Uhr: </w:t>
                      </w:r>
                      <w:proofErr w:type="spellStart"/>
                      <w:r w:rsidRPr="00D12EA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Roratemesse</w:t>
                      </w:r>
                      <w:proofErr w:type="spellEnd"/>
                    </w:p>
                    <w:p w14:paraId="4FF7269E" w14:textId="77777777" w:rsid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10"/>
                          <w:szCs w:val="10"/>
                        </w:rPr>
                      </w:pPr>
                    </w:p>
                    <w:p w14:paraId="4F45C895" w14:textId="2297D962" w:rsidR="00D12EA4" w:rsidRP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D12EA4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 xml:space="preserve">Sonntag, 24. Dezember 2023 </w:t>
                      </w:r>
                    </w:p>
                    <w:p w14:paraId="2BB97AC2" w14:textId="4C0DFA3D" w:rsid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D12EA4">
                        <w:rPr>
                          <w:rFonts w:cstheme="minorHAnsi"/>
                          <w:b/>
                          <w:bCs/>
                          <w:color w:val="000000"/>
                          <w:sz w:val="24"/>
                          <w:szCs w:val="24"/>
                        </w:rPr>
                        <w:t>4. Adventsonntag, Heiliger Abend</w:t>
                      </w:r>
                    </w:p>
                    <w:p w14:paraId="30F4FF7F" w14:textId="77777777" w:rsidR="00D12EA4" w:rsidRP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000000"/>
                          <w:sz w:val="4"/>
                          <w:szCs w:val="4"/>
                        </w:rPr>
                      </w:pPr>
                    </w:p>
                    <w:p w14:paraId="05A72AB0" w14:textId="1D925D69" w:rsidR="00D12EA4" w:rsidRDefault="00D12EA4" w:rsidP="00D12EA4">
                      <w:pPr>
                        <w:spacing w:after="0" w:line="240" w:lineRule="auto"/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</w:pPr>
                      <w:r w:rsidRPr="00D12EA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H</w:t>
                      </w:r>
                      <w:r w:rsidR="00236186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l.</w:t>
                      </w:r>
                      <w:r w:rsidRPr="00D12EA4"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 xml:space="preserve"> Messen um 09.30 und 11.00 Uhr</w:t>
                      </w:r>
                      <w:r>
                        <w:rPr>
                          <w:rFonts w:cstheme="minorHAnsi"/>
                          <w:color w:val="000000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sectPr w:rsidR="00D4497E" w:rsidSect="00764C84">
      <w:pgSz w:w="11906" w:h="16838" w:code="9"/>
      <w:pgMar w:top="360" w:right="360" w:bottom="360" w:left="36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605D01" w14:textId="77777777" w:rsidR="004C564B" w:rsidRDefault="004C564B" w:rsidP="00AA544E">
      <w:pPr>
        <w:spacing w:after="0" w:line="240" w:lineRule="auto"/>
      </w:pPr>
      <w:r>
        <w:separator/>
      </w:r>
    </w:p>
  </w:endnote>
  <w:endnote w:type="continuationSeparator" w:id="0">
    <w:p w14:paraId="59CC30CE" w14:textId="77777777" w:rsidR="004C564B" w:rsidRDefault="004C564B" w:rsidP="00AA54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BB8149" w14:textId="77777777" w:rsidR="004C564B" w:rsidRDefault="004C564B" w:rsidP="00AA544E">
      <w:pPr>
        <w:spacing w:after="0" w:line="240" w:lineRule="auto"/>
      </w:pPr>
      <w:r>
        <w:separator/>
      </w:r>
    </w:p>
  </w:footnote>
  <w:footnote w:type="continuationSeparator" w:id="0">
    <w:p w14:paraId="1EE999E6" w14:textId="77777777" w:rsidR="004C564B" w:rsidRDefault="004C564B" w:rsidP="00AA544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A1781D"/>
    <w:multiLevelType w:val="hybridMultilevel"/>
    <w:tmpl w:val="5C6C27DA"/>
    <w:lvl w:ilvl="0" w:tplc="D4C2A5A6">
      <w:numFmt w:val="bullet"/>
      <w:lvlText w:val="•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FEF47E4"/>
    <w:multiLevelType w:val="hybridMultilevel"/>
    <w:tmpl w:val="423097B6"/>
    <w:lvl w:ilvl="0" w:tplc="72EC5E40">
      <w:numFmt w:val="bullet"/>
      <w:lvlText w:val="•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98911176">
    <w:abstractNumId w:val="0"/>
  </w:num>
  <w:num w:numId="2" w16cid:durableId="99197953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564B"/>
    <w:rsid w:val="00007B1D"/>
    <w:rsid w:val="000B0462"/>
    <w:rsid w:val="000E3668"/>
    <w:rsid w:val="00116AF2"/>
    <w:rsid w:val="00130735"/>
    <w:rsid w:val="00142870"/>
    <w:rsid w:val="001F06C1"/>
    <w:rsid w:val="0020734B"/>
    <w:rsid w:val="0022230C"/>
    <w:rsid w:val="0022650E"/>
    <w:rsid w:val="00236186"/>
    <w:rsid w:val="00246BF9"/>
    <w:rsid w:val="00254B28"/>
    <w:rsid w:val="002656D6"/>
    <w:rsid w:val="0027180A"/>
    <w:rsid w:val="00280D76"/>
    <w:rsid w:val="002A0B7E"/>
    <w:rsid w:val="002B2411"/>
    <w:rsid w:val="0040112A"/>
    <w:rsid w:val="00421260"/>
    <w:rsid w:val="00445E81"/>
    <w:rsid w:val="00470FEB"/>
    <w:rsid w:val="0049729E"/>
    <w:rsid w:val="004A0B0A"/>
    <w:rsid w:val="004C564B"/>
    <w:rsid w:val="00553A46"/>
    <w:rsid w:val="00571BC4"/>
    <w:rsid w:val="00584325"/>
    <w:rsid w:val="00590D44"/>
    <w:rsid w:val="005F72FD"/>
    <w:rsid w:val="006B4D1E"/>
    <w:rsid w:val="007423DD"/>
    <w:rsid w:val="00764C84"/>
    <w:rsid w:val="00780475"/>
    <w:rsid w:val="00807144"/>
    <w:rsid w:val="008537C2"/>
    <w:rsid w:val="00870B1C"/>
    <w:rsid w:val="0089484A"/>
    <w:rsid w:val="00920FD8"/>
    <w:rsid w:val="00923510"/>
    <w:rsid w:val="00997CBA"/>
    <w:rsid w:val="00A046B2"/>
    <w:rsid w:val="00A25857"/>
    <w:rsid w:val="00A96557"/>
    <w:rsid w:val="00AA544E"/>
    <w:rsid w:val="00AB4520"/>
    <w:rsid w:val="00B32FA5"/>
    <w:rsid w:val="00B8020B"/>
    <w:rsid w:val="00B948E3"/>
    <w:rsid w:val="00BB0A7D"/>
    <w:rsid w:val="00BD3823"/>
    <w:rsid w:val="00CA5C0E"/>
    <w:rsid w:val="00CB302F"/>
    <w:rsid w:val="00D12EA4"/>
    <w:rsid w:val="00D4497E"/>
    <w:rsid w:val="00D96C60"/>
    <w:rsid w:val="00E03B09"/>
    <w:rsid w:val="00E17CE6"/>
    <w:rsid w:val="00E30EE3"/>
    <w:rsid w:val="00EC159D"/>
    <w:rsid w:val="00EE1E5C"/>
    <w:rsid w:val="00FA5842"/>
    <w:rsid w:val="00FD65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752ADD6"/>
  <w15:chartTrackingRefBased/>
  <w15:docId w15:val="{553F2C63-1C16-4248-ABE0-A79A38FA88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3">
    <w:name w:val="heading 3"/>
    <w:basedOn w:val="Standard"/>
    <w:link w:val="berschrift3Zchn"/>
    <w:uiPriority w:val="9"/>
    <w:qFormat/>
    <w:rsid w:val="0049729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de-AT" w:eastAsia="de-AT"/>
    </w:rPr>
  </w:style>
  <w:style w:type="paragraph" w:styleId="berschrift4">
    <w:name w:val="heading 4"/>
    <w:basedOn w:val="Standard"/>
    <w:link w:val="berschrift4Zchn"/>
    <w:uiPriority w:val="9"/>
    <w:qFormat/>
    <w:rsid w:val="0049729E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val="de-AT" w:eastAsia="de-AT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AB4520"/>
    <w:pPr>
      <w:ind w:left="720"/>
      <w:contextualSpacing/>
    </w:pPr>
  </w:style>
  <w:style w:type="paragraph" w:styleId="Kopfzeile">
    <w:name w:val="header"/>
    <w:basedOn w:val="Standard"/>
    <w:link w:val="KopfzeileZchn"/>
    <w:uiPriority w:val="99"/>
    <w:unhideWhenUsed/>
    <w:rsid w:val="00280D7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280D76"/>
  </w:style>
  <w:style w:type="paragraph" w:styleId="Fuzeile">
    <w:name w:val="footer"/>
    <w:basedOn w:val="Standard"/>
    <w:link w:val="FuzeileZchn"/>
    <w:uiPriority w:val="99"/>
    <w:unhideWhenUsed/>
    <w:rsid w:val="00280D7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280D76"/>
  </w:style>
  <w:style w:type="character" w:styleId="Fett">
    <w:name w:val="Strong"/>
    <w:basedOn w:val="Absatz-Standardschriftart"/>
    <w:qFormat/>
    <w:rsid w:val="00590D44"/>
    <w:rPr>
      <w:b/>
      <w:bCs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49729E"/>
    <w:rPr>
      <w:rFonts w:ascii="Times New Roman" w:eastAsia="Times New Roman" w:hAnsi="Times New Roman" w:cs="Times New Roman"/>
      <w:b/>
      <w:bCs/>
      <w:sz w:val="27"/>
      <w:szCs w:val="27"/>
      <w:lang w:val="de-AT" w:eastAsia="de-AT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49729E"/>
    <w:rPr>
      <w:rFonts w:ascii="Times New Roman" w:eastAsia="Times New Roman" w:hAnsi="Times New Roman" w:cs="Times New Roman"/>
      <w:b/>
      <w:bCs/>
      <w:sz w:val="24"/>
      <w:szCs w:val="24"/>
      <w:lang w:val="de-AT" w:eastAsia="de-AT"/>
    </w:rPr>
  </w:style>
  <w:style w:type="character" w:customStyle="1" w:styleId="komma">
    <w:name w:val="komma"/>
    <w:basedOn w:val="Absatz-Standardschriftart"/>
    <w:rsid w:val="0049729E"/>
  </w:style>
  <w:style w:type="paragraph" w:styleId="StandardWeb">
    <w:name w:val="Normal (Web)"/>
    <w:basedOn w:val="Standard"/>
    <w:uiPriority w:val="99"/>
    <w:semiHidden/>
    <w:unhideWhenUsed/>
    <w:rsid w:val="004972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AT" w:eastAsia="de-AT"/>
    </w:rPr>
  </w:style>
  <w:style w:type="character" w:styleId="Hyperlink">
    <w:name w:val="Hyperlink"/>
    <w:basedOn w:val="Absatz-Standardschriftart"/>
    <w:uiPriority w:val="99"/>
    <w:semiHidden/>
    <w:unhideWhenUsed/>
    <w:rsid w:val="0049729E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346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2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7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73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2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21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37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27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04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06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87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07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90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1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mailto:villach-stnikolai@kath-pfarre-kaernten.at" TargetMode="External"/><Relationship Id="rId18" Type="http://schemas.openxmlformats.org/officeDocument/2006/relationships/customXml" Target="../customXml/item2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customXml" Target="../customXml/item1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image" Target="media/image20.jpeg"/><Relationship Id="rId14" Type="http://schemas.openxmlformats.org/officeDocument/2006/relationships/hyperlink" Target="mailto:villach-stnikolai@kath-pfarre-kaernten.at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mman\AppData\Roaming\Microsoft\Templates\Newsletter%20f&#252;r%20Technologieunternehmen%20(4%20Seiten)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A41D9E8466E26D469D22AB1BC4AA16A8" ma:contentTypeVersion="10" ma:contentTypeDescription="Ein neues Dokument erstellen." ma:contentTypeScope="" ma:versionID="7a2b60a3861dac096460fd2520c89fb7">
  <xsd:schema xmlns:xsd="http://www.w3.org/2001/XMLSchema" xmlns:xs="http://www.w3.org/2001/XMLSchema" xmlns:p="http://schemas.microsoft.com/office/2006/metadata/properties" xmlns:ns2="0f8060cf-fea8-4656-8bdc-048ce491d0fc" xmlns:ns3="d3f13f2a-c70d-46f2-8b94-d7bba7fd5d24" targetNamespace="http://schemas.microsoft.com/office/2006/metadata/properties" ma:root="true" ma:fieldsID="a829f05a00437f1492194a07f8fd9dca" ns2:_="" ns3:_="">
    <xsd:import namespace="0f8060cf-fea8-4656-8bdc-048ce491d0fc"/>
    <xsd:import namespace="d3f13f2a-c70d-46f2-8b94-d7bba7fd5d2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8060cf-fea8-4656-8bdc-048ce491d0f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Bildmarkierungen" ma:readOnly="false" ma:fieldId="{5cf76f15-5ced-4ddc-b409-7134ff3c332f}" ma:taxonomyMulti="true" ma:sspId="553551b7-59a2-4040-968d-7a08593fba7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7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3f13f2a-c70d-46f2-8b94-d7bba7fd5d24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22c71df1-5163-45c3-8adf-0eeb0e457066}" ma:internalName="TaxCatchAll" ma:showField="CatchAllData" ma:web="d3f13f2a-c70d-46f2-8b94-d7bba7fd5d2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9E60369-CB40-4DCA-91BF-7F23BC53ECDE}"/>
</file>

<file path=customXml/itemProps2.xml><?xml version="1.0" encoding="utf-8"?>
<ds:datastoreItem xmlns:ds="http://schemas.openxmlformats.org/officeDocument/2006/customXml" ds:itemID="{18646E63-A6F6-47C1-B741-78DFDA6382FD}"/>
</file>

<file path=docProps/app.xml><?xml version="1.0" encoding="utf-8"?>
<Properties xmlns="http://schemas.openxmlformats.org/officeDocument/2006/extended-properties" xmlns:vt="http://schemas.openxmlformats.org/officeDocument/2006/docPropsVTypes">
  <Template>Newsletter für Technologieunternehmen (4 Seiten).dotx</Template>
  <TotalTime>0</TotalTime>
  <Pages>2</Pages>
  <Words>3</Words>
  <Characters>22</Characters>
  <Application>Microsoft Office Word</Application>
  <DocSecurity>0</DocSecurity>
  <Lines>1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Emmanuel-Maria Fitz</dc:creator>
  <cp:keywords/>
  <dc:description/>
  <cp:lastModifiedBy>Sieglinde Tschemernjak</cp:lastModifiedBy>
  <cp:revision>3</cp:revision>
  <cp:lastPrinted>2023-11-21T08:36:00Z</cp:lastPrinted>
  <dcterms:created xsi:type="dcterms:W3CDTF">2023-11-21T08:36:00Z</dcterms:created>
  <dcterms:modified xsi:type="dcterms:W3CDTF">2023-11-21T12:07:00Z</dcterms:modified>
</cp:coreProperties>
</file>