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4635E" w14:textId="77777777" w:rsidR="00954D3B" w:rsidRPr="002551AC" w:rsidRDefault="00130978" w:rsidP="00AC4E1A">
      <w:pPr>
        <w:tabs>
          <w:tab w:val="left" w:pos="1950"/>
        </w:tabs>
        <w:rPr>
          <w:sz w:val="16"/>
          <w:szCs w:val="16"/>
        </w:rPr>
      </w:pPr>
      <w:r w:rsidRPr="002551AC">
        <w:rPr>
          <w:noProof/>
          <w:sz w:val="16"/>
          <w:szCs w:val="16"/>
          <w:lang w:bidi="de-DE"/>
        </w:rPr>
        <mc:AlternateContent>
          <mc:Choice Requires="wpg">
            <w:drawing>
              <wp:anchor distT="0" distB="0" distL="114300" distR="114300" simplePos="0" relativeHeight="251656192" behindDoc="1" locked="1" layoutInCell="1" allowOverlap="1" wp14:anchorId="47FA50AE" wp14:editId="4120AFFE">
                <wp:simplePos x="0" y="0"/>
                <wp:positionH relativeFrom="page">
                  <wp:align>right</wp:align>
                </wp:positionH>
                <wp:positionV relativeFrom="paragraph">
                  <wp:posOffset>-228600</wp:posOffset>
                </wp:positionV>
                <wp:extent cx="10687050" cy="7781290"/>
                <wp:effectExtent l="0" t="0" r="0" b="0"/>
                <wp:wrapNone/>
                <wp:docPr id="1" name="Grupp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7050" cy="7781290"/>
                          <a:chOff x="0" y="0"/>
                          <a:chExt cx="10077450" cy="7780655"/>
                        </a:xfrm>
                      </wpg:grpSpPr>
                      <pic:pic xmlns:pic="http://schemas.openxmlformats.org/drawingml/2006/picture">
                        <pic:nvPicPr>
                          <pic:cNvPr id="906083684" name="Bild 4" descr="Dekorativ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565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6660673" name="Bild 1" descr="Ein Bild einer Wolke, draußen, Natur, Wolken&#10;&#10;Ein Bild einer Wolke, draußen, Natur, Wolk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029200" y="9525"/>
                            <a:ext cx="5048250" cy="7764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106095" name="Bild 5" descr="Dekorativ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036208" y="9525"/>
                            <a:ext cx="5022215" cy="7771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8D841" id="Gruppe 1" o:spid="_x0000_s1026" alt="&quot;&quot;" style="position:absolute;margin-left:790.3pt;margin-top:-18pt;width:841.5pt;height:612.7pt;z-index:-251660288;mso-position-horizontal:right;mso-position-horizontal-relative:page;mso-width-relative:margin;mso-height-relative:margin" coordsize="100774,778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4" o:spid="_x0000_s1027" type="#_x0000_t75" alt="Dekorativ" style="position:absolute;width:50285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">
                  <v:imagedata r:id="rId14" o:title="Dekorativ"/>
                </v:shape>
                <v:shape id="Bild 1" o:spid="_x0000_s1028" type="#_x0000_t75" alt="Ein Bild einer Wolke, draußen, Natur, Wolken&#10;&#10;Ein Bild einer Wolke, draußen, Natur, Wolken" style="position:absolute;left:50292;top:95;width:50482;height:77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">
                  <v:imagedata r:id="rId15" o:title="Ein Bild einer Wolke, draußen, Natur, Wolken&#10;&#10;Ein Bild einer Wolke, draußen, Natur, Wolken"/>
                </v:shape>
                <v:shape id="Bild 5" o:spid="_x0000_s1029" type="#_x0000_t75" alt="Dekorativ" style="position:absolute;left:50362;top:95;width:50222;height:7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">
                  <v:imagedata r:id="rId16" o:title="Dekorativ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15408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5"/>
        <w:gridCol w:w="5733"/>
        <w:gridCol w:w="1305"/>
        <w:gridCol w:w="1197"/>
        <w:gridCol w:w="5985"/>
        <w:gridCol w:w="513"/>
      </w:tblGrid>
      <w:tr w:rsidR="00AF0ADE" w:rsidRPr="000656F0" w14:paraId="0E7041B4" w14:textId="77777777" w:rsidTr="00077922">
        <w:trPr>
          <w:trHeight w:val="10377"/>
        </w:trPr>
        <w:tc>
          <w:tcPr>
            <w:tcW w:w="675" w:type="dxa"/>
            <w:vAlign w:val="bottom"/>
          </w:tcPr>
          <w:p w14:paraId="04F4CB6B" w14:textId="77777777" w:rsidR="00AF0ADE" w:rsidRPr="002551AC" w:rsidRDefault="00AF0ADE" w:rsidP="007C76BD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5733" w:type="dxa"/>
            <w:vAlign w:val="bottom"/>
          </w:tcPr>
          <w:p w14:paraId="4EDE1B3B" w14:textId="77777777" w:rsidR="008A6780" w:rsidRDefault="008A6780" w:rsidP="004F2929">
            <w:pPr>
              <w:pStyle w:val="Untertitel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14:paraId="1C28FEC7" w14:textId="77777777" w:rsidR="00DF5184" w:rsidRDefault="00DF5184" w:rsidP="00F902E6">
            <w:pPr>
              <w:pStyle w:val="Untertitel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14:paraId="2DF894BF" w14:textId="77777777" w:rsidR="00DF5184" w:rsidRDefault="00DF5184" w:rsidP="00F902E6">
            <w:pPr>
              <w:pStyle w:val="Untertitel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14:paraId="25C422D6" w14:textId="77777777" w:rsidR="00DF5184" w:rsidRDefault="00DF5184" w:rsidP="00F902E6">
            <w:pPr>
              <w:pStyle w:val="Untertitel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14:paraId="75FF475A" w14:textId="77777777" w:rsidR="00DF5184" w:rsidRDefault="00DF5184" w:rsidP="00DF5184">
            <w:pPr>
              <w:rPr>
                <w:lang w:eastAsia="en-US"/>
              </w:rPr>
            </w:pPr>
          </w:p>
          <w:p w14:paraId="7694A55F" w14:textId="77777777" w:rsidR="00DF5184" w:rsidRDefault="00DF5184" w:rsidP="00DF5184">
            <w:pPr>
              <w:rPr>
                <w:lang w:eastAsia="en-US"/>
              </w:rPr>
            </w:pPr>
          </w:p>
          <w:p w14:paraId="6EBE625D" w14:textId="77777777" w:rsidR="00DF5184" w:rsidRDefault="00DF5184" w:rsidP="00DF5184">
            <w:pPr>
              <w:rPr>
                <w:lang w:eastAsia="en-US"/>
              </w:rPr>
            </w:pPr>
          </w:p>
          <w:p w14:paraId="13FF9896" w14:textId="77777777" w:rsidR="00DF5184" w:rsidRDefault="00DF5184" w:rsidP="00DF5184">
            <w:pPr>
              <w:rPr>
                <w:lang w:eastAsia="en-US"/>
              </w:rPr>
            </w:pPr>
          </w:p>
          <w:p w14:paraId="01E9261A" w14:textId="77777777" w:rsidR="00DF5184" w:rsidRDefault="00DF5184" w:rsidP="00DF5184">
            <w:pPr>
              <w:rPr>
                <w:lang w:eastAsia="en-US"/>
              </w:rPr>
            </w:pPr>
          </w:p>
          <w:p w14:paraId="6123A612" w14:textId="77777777" w:rsidR="00DF5184" w:rsidRPr="00DF5184" w:rsidRDefault="00DF5184" w:rsidP="00DF5184">
            <w:pPr>
              <w:rPr>
                <w:lang w:eastAsia="en-US"/>
              </w:rPr>
            </w:pPr>
          </w:p>
          <w:p w14:paraId="339818EC" w14:textId="77777777" w:rsidR="00DF5184" w:rsidRDefault="00DF5184" w:rsidP="00F902E6">
            <w:pPr>
              <w:pStyle w:val="Untertitel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14:paraId="56D43901" w14:textId="77777777" w:rsidR="00DF5184" w:rsidRDefault="00DF5184" w:rsidP="00F902E6">
            <w:pPr>
              <w:pStyle w:val="Untertitel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14:paraId="42BC2CF0" w14:textId="77777777" w:rsidR="00DF5184" w:rsidRDefault="00DF5184" w:rsidP="00F902E6">
            <w:pPr>
              <w:pStyle w:val="Untertitel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14:paraId="1ACDD08B" w14:textId="77777777" w:rsidR="00160C6C" w:rsidRDefault="00160C6C" w:rsidP="00F902E6">
            <w:pPr>
              <w:pStyle w:val="Untertitel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14:paraId="1EEE78FE" w14:textId="77777777" w:rsidR="00160C6C" w:rsidRDefault="00160C6C" w:rsidP="00F902E6">
            <w:pPr>
              <w:pStyle w:val="Untertitel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14:paraId="688B41F3" w14:textId="77777777" w:rsidR="00160C6C" w:rsidRDefault="00160C6C" w:rsidP="00F902E6">
            <w:pPr>
              <w:pStyle w:val="Untertitel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14:paraId="5EBA31DB" w14:textId="3DA470E1" w:rsidR="00DF5184" w:rsidRDefault="009600C5" w:rsidP="00F902E6">
            <w:pPr>
              <w:pStyle w:val="Untertitel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0"/>
                <w:szCs w:val="20"/>
                <w:lang w:eastAsia="en-US"/>
              </w:rPr>
              <w:t>Wandle das Dürre in Überfluss</w:t>
            </w:r>
          </w:p>
          <w:p w14:paraId="6EA9683A" w14:textId="00F167CF" w:rsidR="009600C5" w:rsidRDefault="009600C5" w:rsidP="00160C6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Wandle das Dürre in Überfluss</w:t>
            </w:r>
          </w:p>
          <w:p w14:paraId="47F309C0" w14:textId="7D0F20C6" w:rsidR="009600C5" w:rsidRDefault="001A03B9" w:rsidP="00160C6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Schütte mit vollen Händen Segen aus</w:t>
            </w:r>
          </w:p>
          <w:p w14:paraId="08C606A5" w14:textId="71B333D1" w:rsidR="001A03B9" w:rsidRDefault="001A03B9" w:rsidP="00160C6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Wecke den Verzagten </w:t>
            </w:r>
            <w:r w:rsidR="00112BBD">
              <w:rPr>
                <w:lang w:eastAsia="en-US"/>
              </w:rPr>
              <w:t>Stürme von Mut</w:t>
            </w:r>
          </w:p>
          <w:p w14:paraId="2D9D90A5" w14:textId="51EF97AF" w:rsidR="00112BBD" w:rsidRDefault="00112BBD" w:rsidP="00160C6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Fülle die Visionen mit Farbe an</w:t>
            </w:r>
          </w:p>
          <w:p w14:paraId="2468D950" w14:textId="3B156400" w:rsidR="00112BBD" w:rsidRDefault="00413C79" w:rsidP="00160C6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Gib den Saaten der Erde reichlich Ernten</w:t>
            </w:r>
          </w:p>
          <w:p w14:paraId="2173E55E" w14:textId="19A8B989" w:rsidR="00413C79" w:rsidRPr="009600C5" w:rsidRDefault="00413C79" w:rsidP="00160C6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Spare gewiss nicht mit deiner Zuwendung</w:t>
            </w:r>
          </w:p>
          <w:p w14:paraId="281F2AF8" w14:textId="77777777" w:rsidR="00DF5184" w:rsidRDefault="00DF5184" w:rsidP="00F902E6">
            <w:pPr>
              <w:pStyle w:val="Untertitel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14:paraId="3EA711C2" w14:textId="77777777" w:rsidR="00DF5184" w:rsidRDefault="00DF5184" w:rsidP="00F902E6">
            <w:pPr>
              <w:pStyle w:val="Untertitel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14:paraId="6ACD01D2" w14:textId="77777777" w:rsidR="00DF5184" w:rsidRDefault="00DF5184" w:rsidP="00F902E6">
            <w:pPr>
              <w:pStyle w:val="Untertitel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14:paraId="02B10F3D" w14:textId="77777777" w:rsidR="00DF5184" w:rsidRPr="000C30CC" w:rsidRDefault="00DF5184" w:rsidP="00F902E6">
            <w:pPr>
              <w:pStyle w:val="Untertitel"/>
              <w:jc w:val="center"/>
              <w:rPr>
                <w:rFonts w:eastAsia="Times New Roman"/>
                <w:sz w:val="22"/>
                <w:lang w:eastAsia="en-US"/>
              </w:rPr>
            </w:pPr>
          </w:p>
          <w:p w14:paraId="540387B8" w14:textId="3D09FA7A" w:rsidR="00F902E6" w:rsidRDefault="00F902E6" w:rsidP="00F902E6">
            <w:pPr>
              <w:pStyle w:val="Untertitel"/>
              <w:jc w:val="center"/>
              <w:rPr>
                <w:rFonts w:eastAsia="Times New Roman"/>
                <w:sz w:val="22"/>
                <w:lang w:eastAsia="en-US"/>
              </w:rPr>
            </w:pPr>
          </w:p>
          <w:p w14:paraId="5B13DEC8" w14:textId="77777777" w:rsidR="000C30CC" w:rsidRDefault="000C30CC" w:rsidP="000C30CC">
            <w:pPr>
              <w:rPr>
                <w:lang w:eastAsia="en-US"/>
              </w:rPr>
            </w:pPr>
          </w:p>
          <w:p w14:paraId="2508C9EC" w14:textId="77777777" w:rsidR="000C30CC" w:rsidRDefault="000C30CC" w:rsidP="000C30CC">
            <w:pPr>
              <w:rPr>
                <w:lang w:eastAsia="en-US"/>
              </w:rPr>
            </w:pPr>
          </w:p>
          <w:p w14:paraId="77E9AA49" w14:textId="5DBFEBC0" w:rsidR="00D51E32" w:rsidRPr="006B02FE" w:rsidRDefault="00D51E32" w:rsidP="006B02FE">
            <w:pPr>
              <w:rPr>
                <w:b/>
                <w:bCs/>
                <w:sz w:val="22"/>
                <w:szCs w:val="22"/>
                <w:lang w:eastAsia="en-US"/>
              </w:rPr>
            </w:pPr>
          </w:p>
          <w:p w14:paraId="483F2B67" w14:textId="77777777" w:rsidR="008A6780" w:rsidRDefault="008A6780" w:rsidP="008A6780">
            <w:pPr>
              <w:rPr>
                <w:lang w:eastAsia="en-US"/>
              </w:rPr>
            </w:pPr>
          </w:p>
          <w:p w14:paraId="164EF763" w14:textId="77777777" w:rsidR="008A6780" w:rsidRDefault="008A6780" w:rsidP="008A6780">
            <w:pPr>
              <w:rPr>
                <w:lang w:eastAsia="en-US"/>
              </w:rPr>
            </w:pPr>
          </w:p>
          <w:p w14:paraId="1E388520" w14:textId="32812D53" w:rsidR="00FD0D27" w:rsidRDefault="00FD0D27" w:rsidP="008A6780">
            <w:pPr>
              <w:rPr>
                <w:lang w:eastAsia="en-US"/>
              </w:rPr>
            </w:pPr>
          </w:p>
          <w:p w14:paraId="3BE35300" w14:textId="77777777" w:rsidR="00FD0D27" w:rsidRDefault="00FD0D27" w:rsidP="00FD0D27">
            <w:pPr>
              <w:jc w:val="right"/>
              <w:rPr>
                <w:lang w:eastAsia="en-US"/>
              </w:rPr>
            </w:pPr>
          </w:p>
          <w:p w14:paraId="01594700" w14:textId="77777777" w:rsidR="00954FCC" w:rsidRDefault="00954FCC" w:rsidP="00FD0D27">
            <w:pPr>
              <w:jc w:val="right"/>
              <w:rPr>
                <w:lang w:eastAsia="en-US"/>
              </w:rPr>
            </w:pPr>
          </w:p>
          <w:p w14:paraId="01553ACB" w14:textId="77777777" w:rsidR="00074056" w:rsidRDefault="00074056" w:rsidP="00FD0D27">
            <w:pPr>
              <w:jc w:val="right"/>
              <w:rPr>
                <w:lang w:eastAsia="en-US"/>
              </w:rPr>
            </w:pPr>
          </w:p>
          <w:p w14:paraId="1D1C14A2" w14:textId="77777777" w:rsidR="00074056" w:rsidRDefault="00074056" w:rsidP="008A6780">
            <w:pPr>
              <w:rPr>
                <w:lang w:eastAsia="en-US"/>
              </w:rPr>
            </w:pPr>
          </w:p>
          <w:p w14:paraId="7A174448" w14:textId="77777777" w:rsidR="00074056" w:rsidRPr="008A6780" w:rsidRDefault="00074056" w:rsidP="008A6780">
            <w:pPr>
              <w:rPr>
                <w:lang w:eastAsia="en-US"/>
              </w:rPr>
            </w:pPr>
          </w:p>
          <w:p w14:paraId="5E0820FE" w14:textId="1770F7FD" w:rsidR="00474499" w:rsidRPr="0070367D" w:rsidRDefault="00474499" w:rsidP="0070367D">
            <w:pPr>
              <w:pStyle w:val="Untertitel"/>
              <w:jc w:val="center"/>
              <w:rPr>
                <w:rFonts w:eastAsia="Times New Roman"/>
                <w:sz w:val="20"/>
                <w:szCs w:val="20"/>
                <w:lang w:eastAsia="en-US"/>
              </w:rPr>
            </w:pPr>
          </w:p>
          <w:p w14:paraId="5307EE1D" w14:textId="2B9EF5C1" w:rsidR="00F8259B" w:rsidRPr="00954FCC" w:rsidRDefault="00F8259B" w:rsidP="006F0FE9">
            <w:pPr>
              <w:rPr>
                <w:b/>
                <w:bCs/>
                <w:lang w:eastAsia="en-US"/>
              </w:rPr>
            </w:pPr>
          </w:p>
        </w:tc>
        <w:tc>
          <w:tcPr>
            <w:tcW w:w="1305" w:type="dxa"/>
            <w:vAlign w:val="bottom"/>
          </w:tcPr>
          <w:p w14:paraId="72469F88" w14:textId="77777777" w:rsidR="00AF0ADE" w:rsidRPr="00954FCC" w:rsidRDefault="00AF0ADE" w:rsidP="00734914">
            <w:pPr>
              <w:pStyle w:val="Untertitel"/>
              <w:jc w:val="center"/>
              <w:rPr>
                <w:rFonts w:eastAsia="Times New Roman"/>
                <w:sz w:val="16"/>
                <w:szCs w:val="16"/>
                <w:lang w:eastAsia="en-US"/>
              </w:rPr>
            </w:pPr>
          </w:p>
        </w:tc>
        <w:tc>
          <w:tcPr>
            <w:tcW w:w="1197" w:type="dxa"/>
          </w:tcPr>
          <w:p w14:paraId="1A630BCF" w14:textId="77777777" w:rsidR="00AF0ADE" w:rsidRPr="00954FCC" w:rsidRDefault="00AF0ADE" w:rsidP="00AC4E1A">
            <w:pPr>
              <w:tabs>
                <w:tab w:val="left" w:pos="1950"/>
              </w:tabs>
              <w:rPr>
                <w:sz w:val="16"/>
                <w:szCs w:val="16"/>
              </w:rPr>
            </w:pPr>
          </w:p>
        </w:tc>
        <w:tc>
          <w:tcPr>
            <w:tcW w:w="5985" w:type="dxa"/>
            <w:vAlign w:val="bottom"/>
          </w:tcPr>
          <w:p w14:paraId="6C93C5CD" w14:textId="5129A4EC" w:rsidR="00C60BCF" w:rsidRPr="00191AD7" w:rsidRDefault="00C60BCF" w:rsidP="006840A8">
            <w:pPr>
              <w:pStyle w:val="Titel"/>
              <w:jc w:val="center"/>
              <w:rPr>
                <w:sz w:val="32"/>
                <w:szCs w:val="32"/>
              </w:rPr>
            </w:pPr>
            <w:r w:rsidRPr="00191AD7">
              <w:rPr>
                <w:sz w:val="32"/>
                <w:szCs w:val="32"/>
              </w:rPr>
              <w:t>GOTTESDIENSTOR</w:t>
            </w:r>
            <w:r w:rsidR="00EE538C" w:rsidRPr="00191AD7">
              <w:rPr>
                <w:sz w:val="32"/>
                <w:szCs w:val="32"/>
              </w:rPr>
              <w:t>D</w:t>
            </w:r>
            <w:r w:rsidRPr="00191AD7">
              <w:rPr>
                <w:sz w:val="32"/>
                <w:szCs w:val="32"/>
              </w:rPr>
              <w:t>NUNG</w:t>
            </w:r>
          </w:p>
          <w:p w14:paraId="7972BB57" w14:textId="768297EB" w:rsidR="00C60BCF" w:rsidRDefault="00D833FF" w:rsidP="006B3DA6">
            <w:pPr>
              <w:jc w:val="center"/>
              <w:rPr>
                <w:b/>
                <w:bCs/>
                <w:sz w:val="32"/>
                <w:szCs w:val="32"/>
                <w:lang w:val="sl-SI"/>
              </w:rPr>
            </w:pPr>
            <w:r w:rsidRPr="00C1006F">
              <w:rPr>
                <w:b/>
                <w:bCs/>
                <w:sz w:val="32"/>
                <w:szCs w:val="32"/>
              </w:rPr>
              <w:t>BOGOSLU</w:t>
            </w:r>
            <w:r w:rsidRPr="00191AD7">
              <w:rPr>
                <w:b/>
                <w:bCs/>
                <w:sz w:val="32"/>
                <w:szCs w:val="32"/>
                <w:lang w:val="sl-SI"/>
              </w:rPr>
              <w:t>ŽNI RED</w:t>
            </w:r>
          </w:p>
          <w:p w14:paraId="6DFDE223" w14:textId="77777777" w:rsidR="00474499" w:rsidRPr="00AD043A" w:rsidRDefault="00474499" w:rsidP="00F5490B">
            <w:pPr>
              <w:jc w:val="center"/>
              <w:rPr>
                <w:b/>
                <w:bCs/>
                <w:sz w:val="32"/>
                <w:szCs w:val="32"/>
                <w:lang w:val="sl-SI"/>
              </w:rPr>
            </w:pPr>
          </w:p>
          <w:p w14:paraId="1D2EA516" w14:textId="55E5DAAB" w:rsidR="00C60BCF" w:rsidRPr="00277B16" w:rsidRDefault="005D339D" w:rsidP="000B29C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7.September</w:t>
            </w:r>
            <w:r w:rsidR="00B071E5">
              <w:rPr>
                <w:b/>
                <w:bCs/>
                <w:sz w:val="32"/>
                <w:szCs w:val="32"/>
              </w:rPr>
              <w:t xml:space="preserve"> – 2</w:t>
            </w:r>
            <w:r w:rsidR="0056481C">
              <w:rPr>
                <w:b/>
                <w:bCs/>
                <w:sz w:val="32"/>
                <w:szCs w:val="32"/>
              </w:rPr>
              <w:t>5</w:t>
            </w:r>
            <w:r w:rsidR="00B071E5">
              <w:rPr>
                <w:b/>
                <w:bCs/>
                <w:sz w:val="32"/>
                <w:szCs w:val="32"/>
              </w:rPr>
              <w:t>.</w:t>
            </w:r>
            <w:r w:rsidR="0056481C">
              <w:rPr>
                <w:b/>
                <w:bCs/>
                <w:sz w:val="32"/>
                <w:szCs w:val="32"/>
              </w:rPr>
              <w:t xml:space="preserve">Oktober </w:t>
            </w:r>
            <w:r w:rsidR="00B071E5">
              <w:rPr>
                <w:b/>
                <w:bCs/>
                <w:sz w:val="32"/>
                <w:szCs w:val="32"/>
              </w:rPr>
              <w:t>2025</w:t>
            </w:r>
          </w:p>
          <w:p w14:paraId="35EAD2CB" w14:textId="09919F87" w:rsidR="00C60BCF" w:rsidRPr="00191AD7" w:rsidRDefault="00B32E89" w:rsidP="00C60BCF">
            <w:pPr>
              <w:jc w:val="center"/>
              <w:rPr>
                <w:b/>
                <w:bCs/>
                <w:sz w:val="32"/>
                <w:szCs w:val="32"/>
                <w:lang w:val="sl-SI"/>
              </w:rPr>
            </w:pPr>
            <w:r>
              <w:rPr>
                <w:b/>
                <w:bCs/>
                <w:sz w:val="32"/>
                <w:szCs w:val="32"/>
                <w:lang w:val="sl-SI"/>
              </w:rPr>
              <w:t xml:space="preserve">  </w:t>
            </w:r>
            <w:r w:rsidR="0056481C">
              <w:rPr>
                <w:b/>
                <w:bCs/>
                <w:sz w:val="32"/>
                <w:szCs w:val="32"/>
                <w:lang w:val="sl-SI"/>
              </w:rPr>
              <w:t>7</w:t>
            </w:r>
            <w:r>
              <w:rPr>
                <w:b/>
                <w:bCs/>
                <w:sz w:val="32"/>
                <w:szCs w:val="32"/>
                <w:lang w:val="sl-SI"/>
              </w:rPr>
              <w:t>.</w:t>
            </w:r>
            <w:r w:rsidR="00143539">
              <w:rPr>
                <w:b/>
                <w:bCs/>
                <w:sz w:val="32"/>
                <w:szCs w:val="32"/>
                <w:lang w:val="sl-SI"/>
              </w:rPr>
              <w:t>KIMAVEC</w:t>
            </w:r>
            <w:r w:rsidR="00B071E5">
              <w:rPr>
                <w:b/>
                <w:bCs/>
                <w:sz w:val="32"/>
                <w:szCs w:val="32"/>
                <w:lang w:val="sl-SI"/>
              </w:rPr>
              <w:t xml:space="preserve"> </w:t>
            </w:r>
            <w:r w:rsidR="00904F83">
              <w:rPr>
                <w:b/>
                <w:bCs/>
                <w:sz w:val="32"/>
                <w:szCs w:val="32"/>
                <w:lang w:val="sl-SI"/>
              </w:rPr>
              <w:t>–</w:t>
            </w:r>
            <w:r w:rsidR="00B071E5">
              <w:rPr>
                <w:b/>
                <w:bCs/>
                <w:sz w:val="32"/>
                <w:szCs w:val="32"/>
                <w:lang w:val="sl-SI"/>
              </w:rPr>
              <w:t xml:space="preserve"> </w:t>
            </w:r>
            <w:r w:rsidR="00D06074">
              <w:rPr>
                <w:b/>
                <w:bCs/>
                <w:sz w:val="32"/>
                <w:szCs w:val="32"/>
                <w:lang w:val="sl-SI"/>
              </w:rPr>
              <w:t>25</w:t>
            </w:r>
            <w:r w:rsidR="00904F83">
              <w:rPr>
                <w:b/>
                <w:bCs/>
                <w:sz w:val="32"/>
                <w:szCs w:val="32"/>
                <w:lang w:val="sl-SI"/>
              </w:rPr>
              <w:t>.</w:t>
            </w:r>
            <w:r w:rsidR="00D06074">
              <w:rPr>
                <w:b/>
                <w:bCs/>
                <w:sz w:val="32"/>
                <w:szCs w:val="32"/>
                <w:lang w:val="sl-SI"/>
              </w:rPr>
              <w:t>VINOTOK</w:t>
            </w:r>
            <w:r w:rsidR="00904F83">
              <w:rPr>
                <w:b/>
                <w:bCs/>
                <w:sz w:val="32"/>
                <w:szCs w:val="32"/>
                <w:lang w:val="sl-SI"/>
              </w:rPr>
              <w:t xml:space="preserve"> </w:t>
            </w:r>
            <w:r w:rsidR="00872D6B">
              <w:rPr>
                <w:b/>
                <w:bCs/>
                <w:sz w:val="32"/>
                <w:szCs w:val="32"/>
                <w:lang w:val="sl-SI"/>
              </w:rPr>
              <w:t>2025</w:t>
            </w:r>
            <w:r w:rsidR="00B01BD7">
              <w:rPr>
                <w:b/>
                <w:bCs/>
                <w:sz w:val="32"/>
                <w:szCs w:val="32"/>
                <w:lang w:val="sl-SI"/>
              </w:rPr>
              <w:t xml:space="preserve"> </w:t>
            </w:r>
          </w:p>
          <w:p w14:paraId="053C5961" w14:textId="77777777" w:rsidR="007D7DB0" w:rsidRPr="00C56C8C" w:rsidRDefault="007D7DB0" w:rsidP="00C60BCF">
            <w:pPr>
              <w:pStyle w:val="berschrift2"/>
              <w:jc w:val="center"/>
              <w:rPr>
                <w:rStyle w:val="Fett"/>
                <w:sz w:val="16"/>
                <w:szCs w:val="16"/>
                <w:lang w:bidi="de-DE"/>
              </w:rPr>
            </w:pPr>
          </w:p>
          <w:p w14:paraId="109E848F" w14:textId="77777777" w:rsidR="007D7DB0" w:rsidRPr="00C56C8C" w:rsidRDefault="007D7DB0" w:rsidP="00C60BCF">
            <w:pPr>
              <w:pStyle w:val="berschrift2"/>
              <w:jc w:val="center"/>
              <w:rPr>
                <w:rStyle w:val="Fett"/>
                <w:sz w:val="16"/>
                <w:szCs w:val="16"/>
                <w:lang w:bidi="de-DE"/>
              </w:rPr>
            </w:pPr>
          </w:p>
          <w:p w14:paraId="1A43E664" w14:textId="77777777" w:rsidR="007D7DB0" w:rsidRPr="00C56C8C" w:rsidRDefault="007D7DB0" w:rsidP="00C60BCF">
            <w:pPr>
              <w:pStyle w:val="berschrift2"/>
              <w:jc w:val="center"/>
              <w:rPr>
                <w:rStyle w:val="Fett"/>
                <w:sz w:val="16"/>
                <w:szCs w:val="16"/>
                <w:lang w:bidi="de-DE"/>
              </w:rPr>
            </w:pPr>
          </w:p>
          <w:p w14:paraId="696BE3DA" w14:textId="77777777" w:rsidR="007D7DB0" w:rsidRPr="00C56C8C" w:rsidRDefault="007D7DB0" w:rsidP="00C60BCF">
            <w:pPr>
              <w:pStyle w:val="berschrift2"/>
              <w:jc w:val="center"/>
              <w:rPr>
                <w:rStyle w:val="Fett"/>
                <w:sz w:val="16"/>
                <w:szCs w:val="16"/>
                <w:lang w:bidi="de-DE"/>
              </w:rPr>
            </w:pPr>
          </w:p>
          <w:p w14:paraId="08FA5068" w14:textId="0F17F511" w:rsidR="007D7DB0" w:rsidRPr="00C56C8C" w:rsidRDefault="007D7DB0" w:rsidP="00C60BCF">
            <w:pPr>
              <w:pStyle w:val="berschrift2"/>
              <w:jc w:val="center"/>
              <w:rPr>
                <w:rStyle w:val="Fett"/>
                <w:sz w:val="16"/>
                <w:szCs w:val="16"/>
                <w:lang w:bidi="de-DE"/>
              </w:rPr>
            </w:pPr>
          </w:p>
          <w:p w14:paraId="30A98C34" w14:textId="77777777" w:rsidR="007D7DB0" w:rsidRPr="00C56C8C" w:rsidRDefault="007D7DB0" w:rsidP="00C60BCF">
            <w:pPr>
              <w:pStyle w:val="berschrift2"/>
              <w:jc w:val="center"/>
              <w:rPr>
                <w:rStyle w:val="Fett"/>
                <w:sz w:val="16"/>
                <w:szCs w:val="16"/>
                <w:lang w:bidi="de-DE"/>
              </w:rPr>
            </w:pPr>
          </w:p>
          <w:p w14:paraId="558D785C" w14:textId="05EB585D" w:rsidR="00421CA2" w:rsidRPr="00C56C8C" w:rsidRDefault="00421CA2" w:rsidP="00C60BCF">
            <w:pPr>
              <w:pStyle w:val="berschrift2"/>
              <w:jc w:val="center"/>
              <w:rPr>
                <w:rStyle w:val="Fett"/>
                <w:b w:val="0"/>
                <w:bCs/>
                <w:sz w:val="16"/>
                <w:szCs w:val="16"/>
              </w:rPr>
            </w:pPr>
            <w:r w:rsidRPr="00C56C8C">
              <w:rPr>
                <w:rStyle w:val="Fett"/>
                <w:sz w:val="16"/>
                <w:szCs w:val="16"/>
                <w:lang w:bidi="de-DE"/>
              </w:rPr>
              <w:br/>
            </w:r>
          </w:p>
        </w:tc>
        <w:tc>
          <w:tcPr>
            <w:tcW w:w="513" w:type="dxa"/>
          </w:tcPr>
          <w:p w14:paraId="2F4F40A8" w14:textId="77777777" w:rsidR="00AF0ADE" w:rsidRPr="00C56C8C" w:rsidRDefault="00AF0ADE" w:rsidP="00AC4E1A">
            <w:pPr>
              <w:tabs>
                <w:tab w:val="left" w:pos="1950"/>
              </w:tabs>
              <w:rPr>
                <w:sz w:val="16"/>
                <w:szCs w:val="16"/>
              </w:rPr>
            </w:pPr>
          </w:p>
        </w:tc>
      </w:tr>
    </w:tbl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B745A5" w:rsidRPr="007A5372" w14:paraId="3F0891A8" w14:textId="77777777" w:rsidTr="00242CAC">
        <w:tc>
          <w:tcPr>
            <w:tcW w:w="7694" w:type="dxa"/>
            <w:shd w:val="clear" w:color="auto" w:fill="EEE6F3" w:themeFill="accent1" w:themeFillTint="33"/>
          </w:tcPr>
          <w:p w14:paraId="636A0041" w14:textId="06FAAFDF" w:rsidR="00B745A5" w:rsidRPr="00091A0B" w:rsidRDefault="00EF3D43" w:rsidP="00B745A5">
            <w:pPr>
              <w:tabs>
                <w:tab w:val="left" w:pos="1950"/>
              </w:tabs>
              <w:rPr>
                <w:b/>
                <w:bCs/>
                <w:color w:val="FF0000"/>
                <w:sz w:val="18"/>
                <w:szCs w:val="18"/>
                <w:lang w:val="en-US"/>
              </w:rPr>
            </w:pPr>
            <w:r w:rsidRPr="00091A0B">
              <w:rPr>
                <w:sz w:val="16"/>
                <w:szCs w:val="16"/>
                <w:lang w:val="en-US" w:bidi="de-DE"/>
              </w:rPr>
              <w:lastRenderedPageBreak/>
              <w:br w:type="page"/>
            </w:r>
          </w:p>
          <w:p w14:paraId="4A8690AC" w14:textId="39417271" w:rsidR="00B745A5" w:rsidRPr="00FC1E1C" w:rsidRDefault="006D3F44" w:rsidP="0020229F">
            <w:pPr>
              <w:tabs>
                <w:tab w:val="left" w:pos="1950"/>
              </w:tabs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FC1E1C">
              <w:rPr>
                <w:b/>
                <w:bCs/>
                <w:color w:val="FF0000"/>
                <w:sz w:val="18"/>
                <w:szCs w:val="18"/>
              </w:rPr>
              <w:t>7.September</w:t>
            </w:r>
            <w:r w:rsidR="00657E42" w:rsidRPr="00FC1E1C">
              <w:rPr>
                <w:b/>
                <w:bCs/>
                <w:color w:val="FF0000"/>
                <w:sz w:val="18"/>
                <w:szCs w:val="18"/>
              </w:rPr>
              <w:t xml:space="preserve"> </w:t>
            </w:r>
            <w:r w:rsidR="005D6DDF" w:rsidRPr="00FC1E1C">
              <w:rPr>
                <w:b/>
                <w:bCs/>
                <w:color w:val="FF0000"/>
                <w:sz w:val="18"/>
                <w:szCs w:val="18"/>
              </w:rPr>
              <w:t>2025</w:t>
            </w:r>
          </w:p>
          <w:p w14:paraId="34A4B8A0" w14:textId="503D01BE" w:rsidR="0013589B" w:rsidRPr="003D40C7" w:rsidRDefault="006D3F44" w:rsidP="0020229F">
            <w:pPr>
              <w:tabs>
                <w:tab w:val="left" w:pos="1950"/>
              </w:tabs>
              <w:jc w:val="center"/>
              <w:rPr>
                <w:b/>
                <w:bCs/>
                <w:color w:val="FF0000"/>
                <w:sz w:val="18"/>
                <w:szCs w:val="18"/>
                <w:lang w:val="sl-SI"/>
              </w:rPr>
            </w:pPr>
            <w:r w:rsidRPr="003D40C7">
              <w:rPr>
                <w:b/>
                <w:bCs/>
                <w:color w:val="FF0000"/>
                <w:sz w:val="18"/>
                <w:szCs w:val="18"/>
                <w:lang w:val="sl-SI"/>
              </w:rPr>
              <w:t>HUM</w:t>
            </w:r>
            <w:r w:rsidR="00091A0B">
              <w:rPr>
                <w:b/>
                <w:bCs/>
                <w:color w:val="FF0000"/>
                <w:sz w:val="18"/>
                <w:szCs w:val="18"/>
                <w:lang w:val="sl-SI"/>
              </w:rPr>
              <w:t xml:space="preserve"> Kirchtag semenj</w:t>
            </w:r>
          </w:p>
          <w:p w14:paraId="2B3D675D" w14:textId="322FA994" w:rsidR="006D3F44" w:rsidRPr="00514ABF" w:rsidRDefault="006D3F44" w:rsidP="0020229F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  <w:lang w:val="sl-SI"/>
              </w:rPr>
            </w:pPr>
            <w:r w:rsidRPr="003D40C7">
              <w:rPr>
                <w:b/>
                <w:bCs/>
                <w:color w:val="FF0000"/>
                <w:sz w:val="18"/>
                <w:szCs w:val="18"/>
                <w:lang w:val="sl-SI"/>
              </w:rPr>
              <w:t>Mag. Marian Schuster</w:t>
            </w:r>
          </w:p>
          <w:p w14:paraId="7E7A46CC" w14:textId="0641FB34" w:rsidR="00B745A5" w:rsidRPr="00FC1E1C" w:rsidRDefault="00B745A5" w:rsidP="00B745A5">
            <w:pPr>
              <w:tabs>
                <w:tab w:val="left" w:pos="195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694" w:type="dxa"/>
            <w:shd w:val="clear" w:color="auto" w:fill="EEE6F3" w:themeFill="accent1" w:themeFillTint="33"/>
          </w:tcPr>
          <w:p w14:paraId="1855F37F" w14:textId="77777777" w:rsidR="00B745A5" w:rsidRPr="00FC1E1C" w:rsidRDefault="00B745A5" w:rsidP="00B745A5">
            <w:pPr>
              <w:tabs>
                <w:tab w:val="left" w:pos="1950"/>
              </w:tabs>
              <w:rPr>
                <w:b/>
                <w:bCs/>
                <w:color w:val="auto"/>
                <w:sz w:val="18"/>
                <w:szCs w:val="18"/>
              </w:rPr>
            </w:pPr>
          </w:p>
          <w:p w14:paraId="737E4156" w14:textId="71866131" w:rsidR="007F2290" w:rsidRDefault="002E1AFA" w:rsidP="006D3F44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514ABF">
              <w:rPr>
                <w:b/>
                <w:bCs/>
                <w:color w:val="auto"/>
                <w:sz w:val="18"/>
                <w:szCs w:val="18"/>
              </w:rPr>
              <w:t>1</w:t>
            </w:r>
            <w:r w:rsidR="006D3F44">
              <w:rPr>
                <w:b/>
                <w:bCs/>
                <w:color w:val="auto"/>
                <w:sz w:val="18"/>
                <w:szCs w:val="18"/>
              </w:rPr>
              <w:t>0.15 Uhr uri</w:t>
            </w:r>
            <w:r w:rsidR="002A0DD1">
              <w:rPr>
                <w:b/>
                <w:bCs/>
                <w:color w:val="auto"/>
                <w:sz w:val="18"/>
                <w:szCs w:val="18"/>
              </w:rPr>
              <w:t xml:space="preserve"> Heilige Messe sveta maša</w:t>
            </w:r>
          </w:p>
          <w:p w14:paraId="7145A54D" w14:textId="77777777" w:rsidR="003D40C7" w:rsidRDefault="003D40C7" w:rsidP="006D3F44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</w:p>
          <w:p w14:paraId="29AF266E" w14:textId="32AE0B55" w:rsidR="002A0DD1" w:rsidRPr="003D40C7" w:rsidRDefault="002A0DD1" w:rsidP="002A0DD1">
            <w:pPr>
              <w:tabs>
                <w:tab w:val="left" w:pos="1950"/>
              </w:tabs>
              <w:rPr>
                <w:color w:val="auto"/>
                <w:sz w:val="18"/>
                <w:szCs w:val="18"/>
                <w:lang w:val="sl-SI"/>
              </w:rPr>
            </w:pPr>
            <w:r w:rsidRPr="003D40C7">
              <w:rPr>
                <w:color w:val="auto"/>
                <w:sz w:val="18"/>
                <w:szCs w:val="18"/>
                <w:lang w:val="sl-SI"/>
              </w:rPr>
              <w:t>+ Schleicher, Dirnbacher, Schobernig Verstorbene</w:t>
            </w:r>
          </w:p>
          <w:p w14:paraId="38B4EFC1" w14:textId="5C37B635" w:rsidR="00EF0A3A" w:rsidRPr="003D40C7" w:rsidRDefault="00EF0A3A" w:rsidP="002A0DD1">
            <w:pPr>
              <w:tabs>
                <w:tab w:val="left" w:pos="1950"/>
              </w:tabs>
              <w:rPr>
                <w:color w:val="auto"/>
                <w:sz w:val="18"/>
                <w:szCs w:val="18"/>
                <w:lang w:val="sl-SI"/>
              </w:rPr>
            </w:pPr>
            <w:r w:rsidRPr="003D40C7">
              <w:rPr>
                <w:color w:val="auto"/>
                <w:sz w:val="18"/>
                <w:szCs w:val="18"/>
                <w:lang w:val="sl-SI"/>
              </w:rPr>
              <w:t>+ Alfred Schleicher</w:t>
            </w:r>
          </w:p>
          <w:p w14:paraId="5E45E813" w14:textId="183CD92C" w:rsidR="00EF0A3A" w:rsidRPr="003D40C7" w:rsidRDefault="00EF0A3A" w:rsidP="002A0DD1">
            <w:pPr>
              <w:tabs>
                <w:tab w:val="left" w:pos="1950"/>
              </w:tabs>
              <w:rPr>
                <w:color w:val="auto"/>
                <w:sz w:val="18"/>
                <w:szCs w:val="18"/>
                <w:lang w:val="sl-SI"/>
              </w:rPr>
            </w:pPr>
            <w:r w:rsidRPr="003D40C7">
              <w:rPr>
                <w:color w:val="auto"/>
                <w:sz w:val="18"/>
                <w:szCs w:val="18"/>
                <w:lang w:val="sl-SI"/>
              </w:rPr>
              <w:t>+ Schleicher Ludmilla</w:t>
            </w:r>
          </w:p>
          <w:p w14:paraId="2AD36E4E" w14:textId="46F4BF7A" w:rsidR="00EF0A3A" w:rsidRPr="003D40C7" w:rsidRDefault="00EF0A3A" w:rsidP="002A0DD1">
            <w:pPr>
              <w:tabs>
                <w:tab w:val="left" w:pos="1950"/>
              </w:tabs>
              <w:rPr>
                <w:color w:val="auto"/>
                <w:sz w:val="18"/>
                <w:szCs w:val="18"/>
                <w:lang w:val="sl-SI"/>
              </w:rPr>
            </w:pPr>
            <w:r w:rsidRPr="003D40C7">
              <w:rPr>
                <w:color w:val="auto"/>
                <w:sz w:val="18"/>
                <w:szCs w:val="18"/>
                <w:lang w:val="sl-SI"/>
              </w:rPr>
              <w:t>+ Greibl Franz und Eltern</w:t>
            </w:r>
            <w:r w:rsidR="005435D7" w:rsidRPr="003D40C7">
              <w:rPr>
                <w:color w:val="auto"/>
                <w:sz w:val="18"/>
                <w:szCs w:val="18"/>
                <w:lang w:val="sl-SI"/>
              </w:rPr>
              <w:t>, Traudi und Mihi Pacher</w:t>
            </w:r>
          </w:p>
          <w:p w14:paraId="7DFFB787" w14:textId="735F7D4E" w:rsidR="005435D7" w:rsidRPr="003D40C7" w:rsidRDefault="005435D7" w:rsidP="002A0DD1">
            <w:pPr>
              <w:tabs>
                <w:tab w:val="left" w:pos="1950"/>
              </w:tabs>
              <w:rPr>
                <w:color w:val="auto"/>
                <w:sz w:val="18"/>
                <w:szCs w:val="18"/>
                <w:lang w:val="sl-SI"/>
              </w:rPr>
            </w:pPr>
            <w:r w:rsidRPr="003D40C7">
              <w:rPr>
                <w:color w:val="auto"/>
                <w:sz w:val="18"/>
                <w:szCs w:val="18"/>
                <w:lang w:val="sl-SI"/>
              </w:rPr>
              <w:t>+ Hanz</w:t>
            </w:r>
            <w:r w:rsidR="003D40C7" w:rsidRPr="003D40C7">
              <w:rPr>
                <w:color w:val="auto"/>
                <w:sz w:val="18"/>
                <w:szCs w:val="18"/>
                <w:lang w:val="sl-SI"/>
              </w:rPr>
              <w:t>i Fugger</w:t>
            </w:r>
          </w:p>
          <w:p w14:paraId="33FAFEAA" w14:textId="15D0328D" w:rsidR="00B745A5" w:rsidRPr="00514ABF" w:rsidRDefault="00B745A5" w:rsidP="00B745A5">
            <w:pPr>
              <w:tabs>
                <w:tab w:val="left" w:pos="1950"/>
              </w:tabs>
              <w:rPr>
                <w:color w:val="auto"/>
                <w:sz w:val="18"/>
                <w:szCs w:val="18"/>
              </w:rPr>
            </w:pPr>
          </w:p>
        </w:tc>
      </w:tr>
      <w:tr w:rsidR="00065E92" w:rsidRPr="00065E92" w14:paraId="2F36C1EE" w14:textId="77777777" w:rsidTr="00242CAC">
        <w:tc>
          <w:tcPr>
            <w:tcW w:w="7694" w:type="dxa"/>
            <w:shd w:val="clear" w:color="auto" w:fill="EEE6F3" w:themeFill="accent1" w:themeFillTint="33"/>
          </w:tcPr>
          <w:p w14:paraId="733549EF" w14:textId="77777777" w:rsidR="00065E92" w:rsidRPr="00514ABF" w:rsidRDefault="00065E92" w:rsidP="00065E92">
            <w:pPr>
              <w:tabs>
                <w:tab w:val="left" w:pos="1950"/>
              </w:tabs>
              <w:rPr>
                <w:b/>
                <w:bCs/>
                <w:sz w:val="18"/>
                <w:szCs w:val="18"/>
              </w:rPr>
            </w:pPr>
          </w:p>
          <w:p w14:paraId="2FBD2548" w14:textId="00430B9F" w:rsidR="00065E92" w:rsidRPr="00F443F7" w:rsidRDefault="00285DE3" w:rsidP="0020229F">
            <w:pPr>
              <w:tabs>
                <w:tab w:val="left" w:pos="1950"/>
              </w:tabs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F443F7">
              <w:rPr>
                <w:b/>
                <w:bCs/>
                <w:color w:val="FF0000"/>
                <w:sz w:val="18"/>
                <w:szCs w:val="18"/>
              </w:rPr>
              <w:t>14.</w:t>
            </w:r>
            <w:r w:rsidR="002871D4" w:rsidRPr="00F443F7">
              <w:rPr>
                <w:b/>
                <w:bCs/>
                <w:color w:val="FF0000"/>
                <w:sz w:val="18"/>
                <w:szCs w:val="18"/>
              </w:rPr>
              <w:t>September</w:t>
            </w:r>
            <w:r w:rsidR="00C54E7F" w:rsidRPr="00F443F7">
              <w:rPr>
                <w:b/>
                <w:bCs/>
                <w:color w:val="FF0000"/>
                <w:sz w:val="18"/>
                <w:szCs w:val="18"/>
              </w:rPr>
              <w:t xml:space="preserve"> </w:t>
            </w:r>
            <w:r w:rsidR="00D644FA" w:rsidRPr="00F443F7">
              <w:rPr>
                <w:b/>
                <w:bCs/>
                <w:color w:val="FF0000"/>
                <w:sz w:val="18"/>
                <w:szCs w:val="18"/>
              </w:rPr>
              <w:t>2025</w:t>
            </w:r>
          </w:p>
          <w:p w14:paraId="355ABBA1" w14:textId="3193223F" w:rsidR="00C54E7F" w:rsidRPr="00F443F7" w:rsidRDefault="00C54E7F" w:rsidP="0020229F">
            <w:pPr>
              <w:tabs>
                <w:tab w:val="left" w:pos="1950"/>
              </w:tabs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F443F7">
              <w:rPr>
                <w:b/>
                <w:bCs/>
                <w:color w:val="FF0000"/>
                <w:sz w:val="18"/>
                <w:szCs w:val="18"/>
              </w:rPr>
              <w:t xml:space="preserve"> </w:t>
            </w:r>
            <w:r w:rsidR="0029516C" w:rsidRPr="00F443F7">
              <w:rPr>
                <w:b/>
                <w:bCs/>
                <w:color w:val="FF0000"/>
                <w:sz w:val="18"/>
                <w:szCs w:val="18"/>
              </w:rPr>
              <w:t>ST.MARTIN ŠMARTEN KIRCHTAG SEMENJ</w:t>
            </w:r>
          </w:p>
          <w:p w14:paraId="711B0575" w14:textId="2EBC0A83" w:rsidR="001600A2" w:rsidRPr="00514ABF" w:rsidRDefault="001600A2" w:rsidP="0020229F">
            <w:pPr>
              <w:tabs>
                <w:tab w:val="left" w:pos="1950"/>
              </w:tabs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796B022C" w14:textId="38E6E5B2" w:rsidR="00EB2BA2" w:rsidRPr="00514ABF" w:rsidRDefault="00EB2BA2" w:rsidP="00C54E7F">
            <w:pPr>
              <w:tabs>
                <w:tab w:val="left" w:pos="1950"/>
              </w:tabs>
              <w:rPr>
                <w:b/>
                <w:bCs/>
                <w:color w:val="FF0000"/>
                <w:sz w:val="18"/>
                <w:szCs w:val="18"/>
                <w:lang w:val="sl-SI"/>
              </w:rPr>
            </w:pPr>
          </w:p>
          <w:p w14:paraId="27785EAC" w14:textId="0C4F0444" w:rsidR="00065E92" w:rsidRPr="00514ABF" w:rsidRDefault="00065E92" w:rsidP="00065E92">
            <w:pPr>
              <w:tabs>
                <w:tab w:val="left" w:pos="1950"/>
              </w:tabs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7694" w:type="dxa"/>
            <w:shd w:val="clear" w:color="auto" w:fill="EEE6F3" w:themeFill="accent1" w:themeFillTint="33"/>
          </w:tcPr>
          <w:p w14:paraId="35F6EB56" w14:textId="77777777" w:rsidR="00065E92" w:rsidRPr="00514ABF" w:rsidRDefault="00065E92" w:rsidP="00893798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</w:p>
          <w:p w14:paraId="5CAF05AD" w14:textId="7C0BA810" w:rsidR="00065E92" w:rsidRPr="00514ABF" w:rsidRDefault="00F443F7" w:rsidP="00893798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 xml:space="preserve">10.30 Uhr uri </w:t>
            </w:r>
            <w:r w:rsidR="00982B13" w:rsidRPr="00514ABF">
              <w:rPr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065E92" w:rsidRPr="00514ABF">
              <w:rPr>
                <w:b/>
                <w:bCs/>
                <w:color w:val="auto"/>
                <w:sz w:val="18"/>
                <w:szCs w:val="18"/>
              </w:rPr>
              <w:t>HEILIGE MESSE SVETA MAŠA</w:t>
            </w:r>
          </w:p>
          <w:p w14:paraId="2C3488C3" w14:textId="77777777" w:rsidR="00FB4C03" w:rsidRPr="00514ABF" w:rsidRDefault="00FB4C03" w:rsidP="00893798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</w:p>
          <w:p w14:paraId="69CE79C0" w14:textId="31B7987B" w:rsidR="002E6359" w:rsidRDefault="00825B25" w:rsidP="00893798">
            <w:pPr>
              <w:tabs>
                <w:tab w:val="left" w:pos="1950"/>
              </w:tabs>
              <w:rPr>
                <w:color w:val="auto"/>
                <w:sz w:val="18"/>
                <w:szCs w:val="18"/>
              </w:rPr>
            </w:pPr>
            <w:r w:rsidRPr="00514ABF">
              <w:rPr>
                <w:color w:val="auto"/>
                <w:sz w:val="18"/>
                <w:szCs w:val="18"/>
              </w:rPr>
              <w:t>+</w:t>
            </w:r>
            <w:r w:rsidR="00AE143B" w:rsidRPr="00514ABF">
              <w:rPr>
                <w:color w:val="auto"/>
                <w:sz w:val="18"/>
                <w:szCs w:val="18"/>
              </w:rPr>
              <w:t xml:space="preserve"> </w:t>
            </w:r>
            <w:r w:rsidR="00FF6D2E">
              <w:rPr>
                <w:color w:val="auto"/>
                <w:sz w:val="18"/>
                <w:szCs w:val="18"/>
              </w:rPr>
              <w:t>Schuster Paula und Mirko</w:t>
            </w:r>
          </w:p>
          <w:p w14:paraId="13422C3F" w14:textId="4D4809A2" w:rsidR="00FF6D2E" w:rsidRPr="00FF6D2E" w:rsidRDefault="00FF6D2E" w:rsidP="00893798">
            <w:pPr>
              <w:tabs>
                <w:tab w:val="left" w:pos="1950"/>
              </w:tabs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+ Kajžnik </w:t>
            </w:r>
            <w:r w:rsidR="007B03AB">
              <w:rPr>
                <w:color w:val="auto"/>
                <w:sz w:val="18"/>
                <w:szCs w:val="18"/>
              </w:rPr>
              <w:t>Helene und Anton</w:t>
            </w:r>
          </w:p>
          <w:p w14:paraId="4FD4BBD5" w14:textId="4023A01D" w:rsidR="00065E92" w:rsidRPr="00514ABF" w:rsidRDefault="00065E92" w:rsidP="00065E92">
            <w:pPr>
              <w:tabs>
                <w:tab w:val="left" w:pos="1950"/>
              </w:tabs>
              <w:rPr>
                <w:color w:val="auto"/>
                <w:sz w:val="18"/>
                <w:szCs w:val="18"/>
              </w:rPr>
            </w:pPr>
          </w:p>
        </w:tc>
      </w:tr>
      <w:tr w:rsidR="00065E92" w:rsidRPr="007A5372" w14:paraId="4B99E9A9" w14:textId="77777777" w:rsidTr="00242CAC">
        <w:tc>
          <w:tcPr>
            <w:tcW w:w="7694" w:type="dxa"/>
            <w:shd w:val="clear" w:color="auto" w:fill="EEE6F3" w:themeFill="accent1" w:themeFillTint="33"/>
          </w:tcPr>
          <w:p w14:paraId="4F37DCD6" w14:textId="77777777" w:rsidR="00065E92" w:rsidRPr="00514ABF" w:rsidRDefault="00065E92" w:rsidP="00065E92">
            <w:pPr>
              <w:tabs>
                <w:tab w:val="left" w:pos="1950"/>
              </w:tabs>
              <w:rPr>
                <w:b/>
                <w:bCs/>
                <w:sz w:val="18"/>
                <w:szCs w:val="18"/>
              </w:rPr>
            </w:pPr>
          </w:p>
          <w:p w14:paraId="74C7BE25" w14:textId="385F2E98" w:rsidR="00E214AB" w:rsidRDefault="007B03AB" w:rsidP="007B03AB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20.</w:t>
            </w:r>
            <w:r w:rsidR="009F65DF">
              <w:rPr>
                <w:b/>
                <w:bCs/>
                <w:color w:val="auto"/>
                <w:sz w:val="18"/>
                <w:szCs w:val="18"/>
              </w:rPr>
              <w:t>September 2025</w:t>
            </w:r>
          </w:p>
          <w:p w14:paraId="189EE72C" w14:textId="112758B1" w:rsidR="00065E92" w:rsidRPr="006A45E4" w:rsidRDefault="009F65DF" w:rsidP="006A45E4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Vorabendmesse predvečerna maša</w:t>
            </w:r>
          </w:p>
        </w:tc>
        <w:tc>
          <w:tcPr>
            <w:tcW w:w="7694" w:type="dxa"/>
            <w:shd w:val="clear" w:color="auto" w:fill="EEE6F3" w:themeFill="accent1" w:themeFillTint="33"/>
          </w:tcPr>
          <w:p w14:paraId="02BB6903" w14:textId="77777777" w:rsidR="009674F7" w:rsidRPr="00514ABF" w:rsidRDefault="009674F7" w:rsidP="00065E92">
            <w:pPr>
              <w:tabs>
                <w:tab w:val="left" w:pos="1950"/>
              </w:tabs>
              <w:rPr>
                <w:b/>
                <w:bCs/>
                <w:color w:val="auto"/>
                <w:sz w:val="18"/>
                <w:szCs w:val="18"/>
              </w:rPr>
            </w:pPr>
          </w:p>
          <w:p w14:paraId="43E0B179" w14:textId="04112083" w:rsidR="00065E92" w:rsidRPr="00514ABF" w:rsidRDefault="00C9547E" w:rsidP="004B22F5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18.00</w:t>
            </w:r>
            <w:r w:rsidR="00065E92" w:rsidRPr="00514ABF">
              <w:rPr>
                <w:b/>
                <w:bCs/>
                <w:color w:val="auto"/>
                <w:sz w:val="18"/>
                <w:szCs w:val="18"/>
              </w:rPr>
              <w:t xml:space="preserve"> HEILIGE MESSE SVETA MAŠA</w:t>
            </w:r>
          </w:p>
          <w:p w14:paraId="23173005" w14:textId="3A3F3E69" w:rsidR="00065E92" w:rsidRPr="00514ABF" w:rsidRDefault="00065E92" w:rsidP="00065E92">
            <w:pPr>
              <w:tabs>
                <w:tab w:val="left" w:pos="1950"/>
              </w:tabs>
              <w:rPr>
                <w:color w:val="auto"/>
                <w:sz w:val="18"/>
                <w:szCs w:val="18"/>
              </w:rPr>
            </w:pPr>
          </w:p>
        </w:tc>
      </w:tr>
      <w:tr w:rsidR="00065E92" w:rsidRPr="007A5372" w14:paraId="1297E270" w14:textId="77777777" w:rsidTr="00242CAC">
        <w:tc>
          <w:tcPr>
            <w:tcW w:w="7694" w:type="dxa"/>
            <w:shd w:val="clear" w:color="auto" w:fill="EEE6F3" w:themeFill="accent1" w:themeFillTint="33"/>
          </w:tcPr>
          <w:p w14:paraId="3BAF2901" w14:textId="77777777" w:rsidR="00065E92" w:rsidRPr="00514ABF" w:rsidRDefault="00065E92" w:rsidP="00065E92">
            <w:pPr>
              <w:tabs>
                <w:tab w:val="left" w:pos="1950"/>
              </w:tabs>
              <w:rPr>
                <w:b/>
                <w:bCs/>
                <w:color w:val="FF0000"/>
                <w:sz w:val="18"/>
                <w:szCs w:val="18"/>
              </w:rPr>
            </w:pPr>
          </w:p>
          <w:p w14:paraId="4F61FCB7" w14:textId="66A987A1" w:rsidR="0010080F" w:rsidRDefault="00C9547E" w:rsidP="00A14405">
            <w:pPr>
              <w:tabs>
                <w:tab w:val="left" w:pos="1950"/>
              </w:tabs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 xml:space="preserve">21.September </w:t>
            </w:r>
            <w:r w:rsidR="002B0040" w:rsidRPr="00514ABF">
              <w:rPr>
                <w:b/>
                <w:bCs/>
                <w:color w:val="FF0000"/>
                <w:sz w:val="18"/>
                <w:szCs w:val="18"/>
              </w:rPr>
              <w:t>2025</w:t>
            </w:r>
          </w:p>
          <w:p w14:paraId="6B57F1F8" w14:textId="74F419C4" w:rsidR="006778B2" w:rsidRDefault="004806DD" w:rsidP="00BE0C86">
            <w:pPr>
              <w:tabs>
                <w:tab w:val="left" w:pos="1950"/>
              </w:tabs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4806DD">
              <w:rPr>
                <w:b/>
                <w:bCs/>
                <w:color w:val="FF0000"/>
                <w:sz w:val="18"/>
                <w:szCs w:val="18"/>
              </w:rPr>
              <w:t>HUM DEKANATSWALLFAHRT DEKANIjSKO ROMANJE</w:t>
            </w:r>
          </w:p>
          <w:p w14:paraId="743E9898" w14:textId="08587459" w:rsidR="00A14405" w:rsidRPr="00514ABF" w:rsidRDefault="00A14405" w:rsidP="00BE0C86">
            <w:pPr>
              <w:tabs>
                <w:tab w:val="left" w:pos="1950"/>
              </w:tabs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Dechant dekan Jurij Buch</w:t>
            </w:r>
          </w:p>
          <w:p w14:paraId="2E4DC199" w14:textId="77777777" w:rsidR="00414890" w:rsidRPr="00514ABF" w:rsidRDefault="00414890" w:rsidP="00414890">
            <w:pPr>
              <w:tabs>
                <w:tab w:val="left" w:pos="1950"/>
              </w:tabs>
              <w:rPr>
                <w:b/>
                <w:bCs/>
                <w:color w:val="FF0000"/>
                <w:sz w:val="18"/>
                <w:szCs w:val="18"/>
              </w:rPr>
            </w:pPr>
          </w:p>
          <w:p w14:paraId="0EAA2CEB" w14:textId="240E32D6" w:rsidR="00065E92" w:rsidRPr="00514ABF" w:rsidRDefault="00065E92" w:rsidP="00065E92">
            <w:pPr>
              <w:tabs>
                <w:tab w:val="left" w:pos="1950"/>
              </w:tabs>
              <w:rPr>
                <w:b/>
                <w:bCs/>
                <w:sz w:val="18"/>
                <w:szCs w:val="18"/>
                <w:lang w:val="sl-SI"/>
              </w:rPr>
            </w:pPr>
          </w:p>
        </w:tc>
        <w:tc>
          <w:tcPr>
            <w:tcW w:w="7694" w:type="dxa"/>
            <w:shd w:val="clear" w:color="auto" w:fill="EEE6F3" w:themeFill="accent1" w:themeFillTint="33"/>
          </w:tcPr>
          <w:p w14:paraId="7AB2337E" w14:textId="1F1C2EF7" w:rsidR="00065E92" w:rsidRPr="00514ABF" w:rsidRDefault="00065E92" w:rsidP="007E5D0C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</w:p>
          <w:p w14:paraId="2148FDFE" w14:textId="1AE04797" w:rsidR="006571AB" w:rsidRPr="00514ABF" w:rsidRDefault="00A14405" w:rsidP="007E5D0C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15.00</w:t>
            </w:r>
            <w:r w:rsidR="002B0040" w:rsidRPr="00514ABF">
              <w:rPr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065E92" w:rsidRPr="00514ABF">
              <w:rPr>
                <w:b/>
                <w:bCs/>
                <w:color w:val="auto"/>
                <w:sz w:val="18"/>
                <w:szCs w:val="18"/>
              </w:rPr>
              <w:t>HEILIGE MESSE SVETA MAŠA</w:t>
            </w:r>
          </w:p>
          <w:p w14:paraId="49E28011" w14:textId="77777777" w:rsidR="00BB79A6" w:rsidRPr="00514ABF" w:rsidRDefault="00BB79A6" w:rsidP="007E5D0C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</w:p>
          <w:p w14:paraId="301C519A" w14:textId="3A12FE81" w:rsidR="007E5D0C" w:rsidRPr="00514ABF" w:rsidRDefault="00274CC9" w:rsidP="00274CC9">
            <w:pPr>
              <w:tabs>
                <w:tab w:val="left" w:pos="1950"/>
              </w:tabs>
              <w:rPr>
                <w:color w:val="auto"/>
                <w:sz w:val="18"/>
                <w:szCs w:val="18"/>
              </w:rPr>
            </w:pPr>
            <w:r w:rsidRPr="00514ABF">
              <w:rPr>
                <w:color w:val="auto"/>
                <w:sz w:val="18"/>
                <w:szCs w:val="18"/>
              </w:rPr>
              <w:t xml:space="preserve">+ </w:t>
            </w:r>
            <w:r w:rsidR="000661C1">
              <w:rPr>
                <w:color w:val="auto"/>
                <w:sz w:val="18"/>
                <w:szCs w:val="18"/>
              </w:rPr>
              <w:t>Martin Lesjak in župnik Pfarrer Peter Sticker</w:t>
            </w:r>
          </w:p>
          <w:p w14:paraId="0740A211" w14:textId="77777777" w:rsidR="003619EA" w:rsidRDefault="0051713B" w:rsidP="001B0A57">
            <w:pPr>
              <w:tabs>
                <w:tab w:val="left" w:pos="1950"/>
              </w:tabs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+ Hanzi Fugger </w:t>
            </w:r>
          </w:p>
          <w:p w14:paraId="3189E80C" w14:textId="502B4011" w:rsidR="0051713B" w:rsidRPr="00514ABF" w:rsidRDefault="00D277CC" w:rsidP="001B0A57">
            <w:pPr>
              <w:tabs>
                <w:tab w:val="left" w:pos="1950"/>
              </w:tabs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+ Franz Greibl</w:t>
            </w:r>
          </w:p>
        </w:tc>
      </w:tr>
      <w:tr w:rsidR="00504D9A" w:rsidRPr="007A5372" w14:paraId="720BD928" w14:textId="77777777" w:rsidTr="00242CAC">
        <w:tc>
          <w:tcPr>
            <w:tcW w:w="7694" w:type="dxa"/>
            <w:shd w:val="clear" w:color="auto" w:fill="EEE6F3" w:themeFill="accent1" w:themeFillTint="33"/>
          </w:tcPr>
          <w:p w14:paraId="01A42AAE" w14:textId="77777777" w:rsidR="00504D9A" w:rsidRPr="00514ABF" w:rsidRDefault="00504D9A" w:rsidP="00504D9A">
            <w:pPr>
              <w:tabs>
                <w:tab w:val="left" w:pos="1950"/>
              </w:tabs>
              <w:rPr>
                <w:b/>
                <w:bCs/>
                <w:color w:val="FF0000"/>
                <w:sz w:val="18"/>
                <w:szCs w:val="18"/>
              </w:rPr>
            </w:pPr>
          </w:p>
          <w:p w14:paraId="3F18F428" w14:textId="03FB2DC3" w:rsidR="00EC7112" w:rsidRPr="00FC01A0" w:rsidRDefault="003E499F" w:rsidP="003E499F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FC01A0">
              <w:rPr>
                <w:b/>
                <w:bCs/>
                <w:color w:val="auto"/>
                <w:sz w:val="18"/>
                <w:szCs w:val="18"/>
              </w:rPr>
              <w:t>27.SEPTEMBER 202</w:t>
            </w:r>
            <w:r w:rsidR="00EC7112" w:rsidRPr="00FC01A0">
              <w:rPr>
                <w:b/>
                <w:bCs/>
                <w:color w:val="auto"/>
                <w:sz w:val="18"/>
                <w:szCs w:val="18"/>
              </w:rPr>
              <w:t>5</w:t>
            </w:r>
          </w:p>
          <w:p w14:paraId="52D6896B" w14:textId="226CB2ED" w:rsidR="00082E5B" w:rsidRPr="00FC01A0" w:rsidRDefault="003E499F" w:rsidP="003E499F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FC01A0">
              <w:rPr>
                <w:b/>
                <w:bCs/>
                <w:color w:val="auto"/>
                <w:sz w:val="18"/>
                <w:szCs w:val="18"/>
              </w:rPr>
              <w:t>EWIGE ANBETUNG VEDNO ČEŠČENJE</w:t>
            </w:r>
          </w:p>
          <w:p w14:paraId="09D63545" w14:textId="77777777" w:rsidR="0042115A" w:rsidRPr="00514ABF" w:rsidRDefault="0042115A" w:rsidP="0042115A">
            <w:pPr>
              <w:tabs>
                <w:tab w:val="left" w:pos="1950"/>
              </w:tabs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1C4499E4" w14:textId="472B2517" w:rsidR="0042115A" w:rsidRPr="00514ABF" w:rsidRDefault="0042115A" w:rsidP="0042115A">
            <w:pPr>
              <w:tabs>
                <w:tab w:val="left" w:pos="1950"/>
              </w:tabs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94" w:type="dxa"/>
            <w:shd w:val="clear" w:color="auto" w:fill="EEE6F3" w:themeFill="accent1" w:themeFillTint="33"/>
          </w:tcPr>
          <w:p w14:paraId="43C4449D" w14:textId="75053D20" w:rsidR="001B70A7" w:rsidRPr="00514ABF" w:rsidRDefault="00AB6565" w:rsidP="00504D9A">
            <w:pPr>
              <w:tabs>
                <w:tab w:val="left" w:pos="1950"/>
              </w:tabs>
              <w:rPr>
                <w:b/>
                <w:bCs/>
                <w:color w:val="auto"/>
                <w:sz w:val="18"/>
                <w:szCs w:val="18"/>
              </w:rPr>
            </w:pPr>
            <w:r w:rsidRPr="00514ABF">
              <w:rPr>
                <w:b/>
                <w:bCs/>
                <w:color w:val="auto"/>
                <w:sz w:val="18"/>
                <w:szCs w:val="18"/>
              </w:rPr>
              <w:t>.</w:t>
            </w:r>
          </w:p>
          <w:p w14:paraId="6BBE4582" w14:textId="59FAF1FE" w:rsidR="00284CE5" w:rsidRDefault="00EC7112" w:rsidP="007938D5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  <w:lang w:val="sl-SI"/>
              </w:rPr>
            </w:pPr>
            <w:r>
              <w:rPr>
                <w:b/>
                <w:bCs/>
                <w:color w:val="auto"/>
                <w:sz w:val="18"/>
                <w:szCs w:val="18"/>
                <w:lang w:val="sl-SI"/>
              </w:rPr>
              <w:t xml:space="preserve">9.00 Uhr </w:t>
            </w:r>
            <w:r w:rsidR="007938D5" w:rsidRPr="00514ABF">
              <w:rPr>
                <w:b/>
                <w:bCs/>
                <w:color w:val="auto"/>
                <w:sz w:val="18"/>
                <w:szCs w:val="18"/>
                <w:lang w:val="sl-SI"/>
              </w:rPr>
              <w:t>HEILIGE MESSE SVETA MAŠA</w:t>
            </w:r>
          </w:p>
          <w:p w14:paraId="47F21AA9" w14:textId="77777777" w:rsidR="00A664FD" w:rsidRDefault="00A664FD" w:rsidP="007938D5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  <w:lang w:val="sl-SI"/>
              </w:rPr>
            </w:pPr>
          </w:p>
          <w:p w14:paraId="443900C6" w14:textId="112B217D" w:rsidR="00A664FD" w:rsidRDefault="00A664FD" w:rsidP="00A664FD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  <w:lang w:val="sl-SI"/>
              </w:rPr>
            </w:pPr>
            <w:r>
              <w:rPr>
                <w:b/>
                <w:bCs/>
                <w:color w:val="auto"/>
                <w:sz w:val="18"/>
                <w:szCs w:val="18"/>
                <w:lang w:val="sl-SI"/>
              </w:rPr>
              <w:t xml:space="preserve">18.00 Uhr </w:t>
            </w:r>
            <w:r w:rsidRPr="00514ABF">
              <w:rPr>
                <w:b/>
                <w:bCs/>
                <w:color w:val="auto"/>
                <w:sz w:val="18"/>
                <w:szCs w:val="18"/>
                <w:lang w:val="sl-SI"/>
              </w:rPr>
              <w:t>HEILIGE MESSE SVETA MAŠA</w:t>
            </w:r>
          </w:p>
          <w:p w14:paraId="54FF100A" w14:textId="77777777" w:rsidR="003D0067" w:rsidRDefault="003D0067" w:rsidP="00A664FD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  <w:lang w:val="sl-SI"/>
              </w:rPr>
            </w:pPr>
          </w:p>
          <w:p w14:paraId="13275E1F" w14:textId="0C459122" w:rsidR="00A664FD" w:rsidRDefault="00A664FD" w:rsidP="00A664FD">
            <w:pPr>
              <w:tabs>
                <w:tab w:val="left" w:pos="1950"/>
              </w:tabs>
              <w:rPr>
                <w:color w:val="auto"/>
                <w:sz w:val="18"/>
                <w:szCs w:val="18"/>
                <w:lang w:val="sl-SI"/>
              </w:rPr>
            </w:pPr>
            <w:r>
              <w:rPr>
                <w:color w:val="auto"/>
                <w:sz w:val="18"/>
                <w:szCs w:val="18"/>
                <w:lang w:val="sl-SI"/>
              </w:rPr>
              <w:t xml:space="preserve">+ </w:t>
            </w:r>
            <w:r w:rsidR="003D0067">
              <w:rPr>
                <w:color w:val="auto"/>
                <w:sz w:val="18"/>
                <w:szCs w:val="18"/>
                <w:lang w:val="sl-SI"/>
              </w:rPr>
              <w:t>Traudi und Anna Kullnig und alle Verstorbenen aus der Fam. Kullnig</w:t>
            </w:r>
          </w:p>
          <w:p w14:paraId="0ED08F08" w14:textId="1DAE59D5" w:rsidR="00504D9A" w:rsidRPr="004317DD" w:rsidRDefault="003D0067" w:rsidP="004317DD">
            <w:pPr>
              <w:tabs>
                <w:tab w:val="left" w:pos="1950"/>
              </w:tabs>
              <w:rPr>
                <w:color w:val="auto"/>
                <w:sz w:val="18"/>
                <w:szCs w:val="18"/>
                <w:lang w:val="sl-SI"/>
              </w:rPr>
            </w:pPr>
            <w:r>
              <w:rPr>
                <w:color w:val="auto"/>
                <w:sz w:val="18"/>
                <w:szCs w:val="18"/>
                <w:lang w:val="sl-SI"/>
              </w:rPr>
              <w:t>+ Eugen Petrescu</w:t>
            </w:r>
          </w:p>
        </w:tc>
      </w:tr>
      <w:tr w:rsidR="001B70A7" w:rsidRPr="007A5372" w14:paraId="5C6E49D1" w14:textId="77777777" w:rsidTr="00242CAC">
        <w:tc>
          <w:tcPr>
            <w:tcW w:w="7694" w:type="dxa"/>
            <w:shd w:val="clear" w:color="auto" w:fill="EEE6F3" w:themeFill="accent1" w:themeFillTint="33"/>
          </w:tcPr>
          <w:p w14:paraId="56D923C1" w14:textId="7CEE88CB" w:rsidR="001B70A7" w:rsidRPr="00514ABF" w:rsidRDefault="001B70A7" w:rsidP="00082E5B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</w:p>
          <w:p w14:paraId="7B49F7E6" w14:textId="30AA5820" w:rsidR="00F22E6C" w:rsidRPr="0033302B" w:rsidRDefault="0033302B" w:rsidP="00F22E6C">
            <w:pPr>
              <w:tabs>
                <w:tab w:val="left" w:pos="1950"/>
              </w:tabs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3302B">
              <w:rPr>
                <w:b/>
                <w:bCs/>
                <w:color w:val="FF0000"/>
                <w:sz w:val="18"/>
                <w:szCs w:val="18"/>
              </w:rPr>
              <w:t>5</w:t>
            </w:r>
            <w:r w:rsidR="00F22E6C" w:rsidRPr="0033302B">
              <w:rPr>
                <w:b/>
                <w:bCs/>
                <w:color w:val="FF0000"/>
                <w:sz w:val="18"/>
                <w:szCs w:val="18"/>
              </w:rPr>
              <w:t>.OKTOBER 2025</w:t>
            </w:r>
          </w:p>
          <w:p w14:paraId="5E6D58B2" w14:textId="2D8241D0" w:rsidR="001B70A7" w:rsidRPr="006A45E4" w:rsidRDefault="00F22E6C" w:rsidP="006A45E4">
            <w:pPr>
              <w:tabs>
                <w:tab w:val="left" w:pos="1950"/>
              </w:tabs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3302B">
              <w:rPr>
                <w:b/>
                <w:bCs/>
                <w:color w:val="FF0000"/>
                <w:sz w:val="18"/>
                <w:szCs w:val="18"/>
              </w:rPr>
              <w:t>ERNTEDANK ZAHVALA ZA</w:t>
            </w:r>
            <w:r w:rsidR="006A45E4">
              <w:rPr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33302B">
              <w:rPr>
                <w:b/>
                <w:bCs/>
                <w:color w:val="FF0000"/>
                <w:sz w:val="18"/>
                <w:szCs w:val="18"/>
              </w:rPr>
              <w:t>ŽETEV</w:t>
            </w:r>
          </w:p>
        </w:tc>
        <w:tc>
          <w:tcPr>
            <w:tcW w:w="7694" w:type="dxa"/>
            <w:shd w:val="clear" w:color="auto" w:fill="EEE6F3" w:themeFill="accent1" w:themeFillTint="33"/>
          </w:tcPr>
          <w:p w14:paraId="0A36F0D9" w14:textId="3080F7A3" w:rsidR="001B70A7" w:rsidRPr="00514ABF" w:rsidRDefault="001B70A7" w:rsidP="001B70A7">
            <w:pPr>
              <w:tabs>
                <w:tab w:val="left" w:pos="1950"/>
              </w:tabs>
              <w:rPr>
                <w:b/>
                <w:bCs/>
                <w:color w:val="auto"/>
                <w:sz w:val="18"/>
                <w:szCs w:val="18"/>
              </w:rPr>
            </w:pPr>
          </w:p>
          <w:p w14:paraId="73479D61" w14:textId="77777777" w:rsidR="00AF7587" w:rsidRDefault="0033302B" w:rsidP="005D7F55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 xml:space="preserve">8.30 </w:t>
            </w:r>
            <w:r w:rsidR="00196222" w:rsidRPr="00514ABF">
              <w:rPr>
                <w:b/>
                <w:bCs/>
                <w:color w:val="auto"/>
                <w:sz w:val="18"/>
                <w:szCs w:val="18"/>
              </w:rPr>
              <w:t>HEILIGE MESSE SVETA MAŠA</w:t>
            </w:r>
          </w:p>
          <w:p w14:paraId="23F08014" w14:textId="08FD674A" w:rsidR="00570A31" w:rsidRPr="00570A31" w:rsidRDefault="00570A31" w:rsidP="00570A31">
            <w:pPr>
              <w:tabs>
                <w:tab w:val="left" w:pos="1950"/>
              </w:tabs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+ Alfred Schleicher</w:t>
            </w:r>
          </w:p>
        </w:tc>
      </w:tr>
      <w:tr w:rsidR="001B70A7" w:rsidRPr="007A5372" w14:paraId="5A475262" w14:textId="77777777" w:rsidTr="00242CAC">
        <w:tc>
          <w:tcPr>
            <w:tcW w:w="7694" w:type="dxa"/>
            <w:shd w:val="clear" w:color="auto" w:fill="EEE6F3" w:themeFill="accent1" w:themeFillTint="33"/>
          </w:tcPr>
          <w:p w14:paraId="3C7BFA4E" w14:textId="77777777" w:rsidR="00701605" w:rsidRPr="00514ABF" w:rsidRDefault="00701605" w:rsidP="00EF0128">
            <w:pPr>
              <w:tabs>
                <w:tab w:val="left" w:pos="1950"/>
              </w:tabs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  <w:p w14:paraId="7BD8218D" w14:textId="15C3A59B" w:rsidR="001B70A7" w:rsidRPr="00E339D6" w:rsidRDefault="00E339D6" w:rsidP="00EF0128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E339D6">
              <w:rPr>
                <w:b/>
                <w:bCs/>
                <w:color w:val="auto"/>
                <w:sz w:val="18"/>
                <w:szCs w:val="18"/>
              </w:rPr>
              <w:t>11</w:t>
            </w:r>
            <w:r w:rsidR="00EF0128" w:rsidRPr="00E339D6">
              <w:rPr>
                <w:b/>
                <w:bCs/>
                <w:color w:val="auto"/>
                <w:sz w:val="18"/>
                <w:szCs w:val="18"/>
              </w:rPr>
              <w:t>.</w:t>
            </w:r>
            <w:r w:rsidRPr="00E339D6">
              <w:rPr>
                <w:b/>
                <w:bCs/>
                <w:color w:val="auto"/>
                <w:sz w:val="18"/>
                <w:szCs w:val="18"/>
              </w:rPr>
              <w:t>Oktober</w:t>
            </w:r>
            <w:r w:rsidR="00EF0128" w:rsidRPr="00E339D6">
              <w:rPr>
                <w:b/>
                <w:bCs/>
                <w:color w:val="auto"/>
                <w:sz w:val="18"/>
                <w:szCs w:val="18"/>
              </w:rPr>
              <w:t xml:space="preserve"> 2025</w:t>
            </w:r>
          </w:p>
          <w:p w14:paraId="0DE9E4ED" w14:textId="2D800F91" w:rsidR="001B70A7" w:rsidRPr="00596026" w:rsidRDefault="00E339D6" w:rsidP="00596026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  <w:lang w:val="sl-SI"/>
              </w:rPr>
            </w:pPr>
            <w:r w:rsidRPr="00E339D6">
              <w:rPr>
                <w:b/>
                <w:bCs/>
                <w:color w:val="auto"/>
                <w:sz w:val="18"/>
                <w:szCs w:val="18"/>
                <w:lang w:val="sl-SI"/>
              </w:rPr>
              <w:t>Vorabendmesse predvečerna maša</w:t>
            </w:r>
          </w:p>
        </w:tc>
        <w:tc>
          <w:tcPr>
            <w:tcW w:w="7694" w:type="dxa"/>
            <w:shd w:val="clear" w:color="auto" w:fill="EEE6F3" w:themeFill="accent1" w:themeFillTint="33"/>
          </w:tcPr>
          <w:p w14:paraId="4386C77C" w14:textId="5E87B974" w:rsidR="00E758F3" w:rsidRPr="00514ABF" w:rsidRDefault="005A6BD5" w:rsidP="00546F53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 xml:space="preserve">18.00 </w:t>
            </w:r>
            <w:r w:rsidR="00546F53" w:rsidRPr="00514ABF">
              <w:rPr>
                <w:b/>
                <w:bCs/>
                <w:color w:val="auto"/>
                <w:sz w:val="18"/>
                <w:szCs w:val="18"/>
              </w:rPr>
              <w:t xml:space="preserve">Uhr </w:t>
            </w:r>
            <w:r w:rsidR="00EF25DB" w:rsidRPr="00514ABF">
              <w:rPr>
                <w:b/>
                <w:bCs/>
                <w:color w:val="auto"/>
                <w:sz w:val="18"/>
                <w:szCs w:val="18"/>
              </w:rPr>
              <w:t>uri</w:t>
            </w:r>
          </w:p>
          <w:p w14:paraId="0F0A035B" w14:textId="27455717" w:rsidR="00245DEE" w:rsidRPr="00514ABF" w:rsidRDefault="00E758F3" w:rsidP="005A6BD5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514ABF">
              <w:rPr>
                <w:b/>
                <w:bCs/>
                <w:color w:val="auto"/>
                <w:sz w:val="18"/>
                <w:szCs w:val="18"/>
              </w:rPr>
              <w:t xml:space="preserve">HEILIGE </w:t>
            </w:r>
            <w:r w:rsidR="009A4D33" w:rsidRPr="00514ABF">
              <w:rPr>
                <w:b/>
                <w:bCs/>
                <w:color w:val="auto"/>
                <w:sz w:val="18"/>
                <w:szCs w:val="18"/>
              </w:rPr>
              <w:t xml:space="preserve">MESSE </w:t>
            </w:r>
            <w:r w:rsidR="005A6BD5">
              <w:rPr>
                <w:b/>
                <w:bCs/>
                <w:color w:val="auto"/>
                <w:sz w:val="18"/>
                <w:szCs w:val="18"/>
              </w:rPr>
              <w:t>SVETA MAŠA</w:t>
            </w:r>
          </w:p>
          <w:p w14:paraId="61000EDE" w14:textId="3AE7A287" w:rsidR="001B70A7" w:rsidRPr="00514ABF" w:rsidRDefault="001B70A7" w:rsidP="001B70A7">
            <w:pPr>
              <w:tabs>
                <w:tab w:val="left" w:pos="1950"/>
              </w:tabs>
              <w:rPr>
                <w:color w:val="auto"/>
                <w:sz w:val="18"/>
                <w:szCs w:val="18"/>
              </w:rPr>
            </w:pPr>
          </w:p>
        </w:tc>
      </w:tr>
      <w:tr w:rsidR="003401A9" w:rsidRPr="007A5372" w14:paraId="134D1DC2" w14:textId="77777777" w:rsidTr="00242CAC">
        <w:tc>
          <w:tcPr>
            <w:tcW w:w="7694" w:type="dxa"/>
            <w:shd w:val="clear" w:color="auto" w:fill="EEE6F3" w:themeFill="accent1" w:themeFillTint="33"/>
          </w:tcPr>
          <w:p w14:paraId="21B3A3E9" w14:textId="77777777" w:rsidR="00701605" w:rsidRPr="00514ABF" w:rsidRDefault="00701605" w:rsidP="00FB6179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</w:p>
          <w:p w14:paraId="080A3D17" w14:textId="4076D934" w:rsidR="00FB6179" w:rsidRPr="00514ABF" w:rsidRDefault="004317DD" w:rsidP="00FB6179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18.</w:t>
            </w:r>
            <w:r w:rsidR="008051C2">
              <w:rPr>
                <w:b/>
                <w:bCs/>
                <w:color w:val="auto"/>
                <w:sz w:val="18"/>
                <w:szCs w:val="18"/>
              </w:rPr>
              <w:t xml:space="preserve">Oktober </w:t>
            </w:r>
            <w:r w:rsidR="00FB6179" w:rsidRPr="00514ABF">
              <w:rPr>
                <w:b/>
                <w:bCs/>
                <w:color w:val="auto"/>
                <w:sz w:val="18"/>
                <w:szCs w:val="18"/>
              </w:rPr>
              <w:t>2025</w:t>
            </w:r>
          </w:p>
          <w:p w14:paraId="0BD6494B" w14:textId="77777777" w:rsidR="00FB6179" w:rsidRDefault="00FB6179" w:rsidP="00FB6179">
            <w:pPr>
              <w:tabs>
                <w:tab w:val="left" w:pos="1950"/>
              </w:tabs>
              <w:jc w:val="center"/>
              <w:rPr>
                <w:b/>
                <w:bCs/>
                <w:color w:val="000000" w:themeColor="text1"/>
                <w:sz w:val="18"/>
                <w:szCs w:val="18"/>
                <w:lang w:val="sl-SI"/>
              </w:rPr>
            </w:pPr>
            <w:r w:rsidRPr="00514ABF">
              <w:rPr>
                <w:b/>
                <w:bCs/>
                <w:color w:val="000000" w:themeColor="text1"/>
                <w:sz w:val="18"/>
                <w:szCs w:val="18"/>
              </w:rPr>
              <w:t>Vorabendmesse predve</w:t>
            </w:r>
            <w:r w:rsidRPr="00514ABF">
              <w:rPr>
                <w:b/>
                <w:bCs/>
                <w:color w:val="000000" w:themeColor="text1"/>
                <w:sz w:val="18"/>
                <w:szCs w:val="18"/>
                <w:lang w:val="sl-SI"/>
              </w:rPr>
              <w:t>černa maša</w:t>
            </w:r>
          </w:p>
          <w:p w14:paraId="02D76C12" w14:textId="24D9A42B" w:rsidR="003401A9" w:rsidRPr="00514ABF" w:rsidRDefault="0029720F" w:rsidP="00596026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  <w:lang w:val="sl-SI"/>
              </w:rPr>
              <w:t xml:space="preserve"> </w:t>
            </w:r>
          </w:p>
        </w:tc>
        <w:tc>
          <w:tcPr>
            <w:tcW w:w="7694" w:type="dxa"/>
            <w:shd w:val="clear" w:color="auto" w:fill="EEE6F3" w:themeFill="accent1" w:themeFillTint="33"/>
          </w:tcPr>
          <w:p w14:paraId="79C9C065" w14:textId="77777777" w:rsidR="00701605" w:rsidRPr="00514ABF" w:rsidRDefault="00701605" w:rsidP="009A4D33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</w:p>
          <w:p w14:paraId="63680485" w14:textId="77777777" w:rsidR="008F3088" w:rsidRDefault="009A4D33" w:rsidP="008051C2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514ABF">
              <w:rPr>
                <w:b/>
                <w:bCs/>
                <w:color w:val="auto"/>
                <w:sz w:val="18"/>
                <w:szCs w:val="18"/>
              </w:rPr>
              <w:t>18.00 HEILIGE MESSE SVETA MAŠA</w:t>
            </w:r>
          </w:p>
          <w:p w14:paraId="70B39C64" w14:textId="77777777" w:rsidR="008051C2" w:rsidRDefault="008051C2" w:rsidP="008051C2">
            <w:pPr>
              <w:tabs>
                <w:tab w:val="left" w:pos="1950"/>
              </w:tabs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+ Bierbaumer Johann, Julia und Ewald und alle Verstorbenen aus der Fam. Klement</w:t>
            </w:r>
          </w:p>
          <w:p w14:paraId="1D59A64A" w14:textId="19639B70" w:rsidR="008051C2" w:rsidRPr="008051C2" w:rsidRDefault="0051713B" w:rsidP="008051C2">
            <w:pPr>
              <w:tabs>
                <w:tab w:val="left" w:pos="1950"/>
              </w:tabs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+ Mitsche Karl</w:t>
            </w:r>
          </w:p>
        </w:tc>
      </w:tr>
      <w:tr w:rsidR="00EC18E8" w:rsidRPr="005002A1" w14:paraId="673F17BF" w14:textId="77777777" w:rsidTr="00242CAC">
        <w:tc>
          <w:tcPr>
            <w:tcW w:w="7694" w:type="dxa"/>
            <w:shd w:val="clear" w:color="auto" w:fill="EEE6F3" w:themeFill="accent1" w:themeFillTint="33"/>
          </w:tcPr>
          <w:p w14:paraId="4252F3FB" w14:textId="77777777" w:rsidR="00701605" w:rsidRPr="00514ABF" w:rsidRDefault="00701605" w:rsidP="00EC18E8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</w:p>
          <w:p w14:paraId="29BB1F9A" w14:textId="296E1950" w:rsidR="00EC18E8" w:rsidRPr="00514ABF" w:rsidRDefault="004808F1" w:rsidP="00EC18E8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25.Oktober</w:t>
            </w:r>
            <w:r w:rsidR="00EC18E8" w:rsidRPr="00514ABF">
              <w:rPr>
                <w:b/>
                <w:bCs/>
                <w:color w:val="auto"/>
                <w:sz w:val="18"/>
                <w:szCs w:val="18"/>
              </w:rPr>
              <w:t xml:space="preserve"> 2025</w:t>
            </w:r>
          </w:p>
          <w:p w14:paraId="0E30E96F" w14:textId="09B93E8D" w:rsidR="00EC18E8" w:rsidRPr="00514ABF" w:rsidRDefault="00EC18E8" w:rsidP="00C5680B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514ABF">
              <w:rPr>
                <w:b/>
                <w:bCs/>
                <w:color w:val="000000" w:themeColor="text1"/>
                <w:sz w:val="18"/>
                <w:szCs w:val="18"/>
              </w:rPr>
              <w:t>Vorabendmesse predve</w:t>
            </w:r>
            <w:r w:rsidRPr="00514ABF">
              <w:rPr>
                <w:b/>
                <w:bCs/>
                <w:color w:val="000000" w:themeColor="text1"/>
                <w:sz w:val="18"/>
                <w:szCs w:val="18"/>
                <w:lang w:val="sl-SI"/>
              </w:rPr>
              <w:t>černa maša</w:t>
            </w:r>
          </w:p>
        </w:tc>
        <w:tc>
          <w:tcPr>
            <w:tcW w:w="7694" w:type="dxa"/>
            <w:shd w:val="clear" w:color="auto" w:fill="EEE6F3" w:themeFill="accent1" w:themeFillTint="33"/>
          </w:tcPr>
          <w:p w14:paraId="71BE1267" w14:textId="77777777" w:rsidR="00701605" w:rsidRPr="00514ABF" w:rsidRDefault="00701605" w:rsidP="00EC18E8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</w:p>
          <w:p w14:paraId="0C1CEBFE" w14:textId="369F4729" w:rsidR="00EC18E8" w:rsidRPr="00514ABF" w:rsidRDefault="004808F1" w:rsidP="00EC18E8">
            <w:pPr>
              <w:tabs>
                <w:tab w:val="left" w:pos="1950"/>
              </w:tabs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32E8F">
              <w:rPr>
                <w:b/>
                <w:bCs/>
                <w:color w:val="FF0000"/>
                <w:sz w:val="18"/>
                <w:szCs w:val="18"/>
              </w:rPr>
              <w:t>17.00</w:t>
            </w:r>
            <w:r w:rsidR="00D32E8F" w:rsidRPr="00D32E8F">
              <w:rPr>
                <w:b/>
                <w:bCs/>
                <w:color w:val="FF0000"/>
                <w:sz w:val="18"/>
                <w:szCs w:val="18"/>
              </w:rPr>
              <w:t>!!!!!</w:t>
            </w:r>
            <w:r w:rsidR="00EC18E8" w:rsidRPr="00D32E8F">
              <w:rPr>
                <w:b/>
                <w:bCs/>
                <w:color w:val="FF0000"/>
                <w:sz w:val="18"/>
                <w:szCs w:val="18"/>
              </w:rPr>
              <w:t xml:space="preserve"> </w:t>
            </w:r>
            <w:r w:rsidR="00EC18E8" w:rsidRPr="00514ABF">
              <w:rPr>
                <w:b/>
                <w:bCs/>
                <w:color w:val="auto"/>
                <w:sz w:val="18"/>
                <w:szCs w:val="18"/>
              </w:rPr>
              <w:t>HEILIGE MESSE SVETA MAŠA</w:t>
            </w:r>
          </w:p>
          <w:p w14:paraId="0577FD5A" w14:textId="41477F1D" w:rsidR="00EC18E8" w:rsidRPr="00514ABF" w:rsidRDefault="00EC18E8" w:rsidP="00701605">
            <w:pPr>
              <w:tabs>
                <w:tab w:val="left" w:pos="1950"/>
              </w:tabs>
              <w:rPr>
                <w:color w:val="auto"/>
                <w:sz w:val="18"/>
                <w:szCs w:val="18"/>
                <w:lang w:val="sl-SI"/>
              </w:rPr>
            </w:pPr>
            <w:r w:rsidRPr="00514ABF">
              <w:rPr>
                <w:color w:val="auto"/>
                <w:sz w:val="18"/>
                <w:szCs w:val="18"/>
                <w:lang w:val="sl-SI"/>
              </w:rPr>
              <w:t xml:space="preserve">+ </w:t>
            </w:r>
            <w:r w:rsidR="005002A1">
              <w:rPr>
                <w:color w:val="auto"/>
                <w:sz w:val="18"/>
                <w:szCs w:val="18"/>
                <w:lang w:val="sl-SI"/>
              </w:rPr>
              <w:t>Šimun Crnjac von Fam. Soldo</w:t>
            </w:r>
          </w:p>
        </w:tc>
      </w:tr>
    </w:tbl>
    <w:p w14:paraId="70D7043D" w14:textId="04A10D7B" w:rsidR="00971692" w:rsidRPr="00C25241" w:rsidRDefault="006A45E4" w:rsidP="00C5680B">
      <w:pPr>
        <w:rPr>
          <w:sz w:val="16"/>
          <w:szCs w:val="16"/>
          <w:lang w:val="en-US"/>
        </w:rPr>
      </w:pPr>
      <w:r w:rsidRPr="00C25241">
        <w:rPr>
          <w:sz w:val="16"/>
          <w:szCs w:val="16"/>
          <w:lang w:val="en-US"/>
        </w:rPr>
        <w:t>Provisor Marijan Marijanovi</w:t>
      </w:r>
      <w:r>
        <w:rPr>
          <w:sz w:val="16"/>
          <w:szCs w:val="16"/>
          <w:lang w:val="sl-SI"/>
        </w:rPr>
        <w:t>č: 0676</w:t>
      </w:r>
      <w:r w:rsidR="00C25241">
        <w:rPr>
          <w:sz w:val="16"/>
          <w:szCs w:val="16"/>
          <w:lang w:val="sl-SI"/>
        </w:rPr>
        <w:t xml:space="preserve"> 8772 8579 Pfarrb</w:t>
      </w:r>
      <w:r w:rsidR="00C25241" w:rsidRPr="00C25241">
        <w:rPr>
          <w:sz w:val="16"/>
          <w:szCs w:val="16"/>
          <w:lang w:val="en-US"/>
        </w:rPr>
        <w:t>üro Lesjak K</w:t>
      </w:r>
      <w:r w:rsidR="00C25241">
        <w:rPr>
          <w:sz w:val="16"/>
          <w:szCs w:val="16"/>
          <w:lang w:val="en-US"/>
        </w:rPr>
        <w:t>arin 06764519866</w:t>
      </w:r>
    </w:p>
    <w:sectPr w:rsidR="00971692" w:rsidRPr="00C25241" w:rsidSect="006A63E4">
      <w:type w:val="continuous"/>
      <w:pgSz w:w="16838" w:h="11906" w:orient="landscape" w:code="9"/>
      <w:pgMar w:top="360" w:right="720" w:bottom="0" w:left="720" w:header="0" w:footer="0" w:gutter="0"/>
      <w:cols w:space="18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90D597" w14:textId="77777777" w:rsidR="006F4311" w:rsidRDefault="006F4311">
      <w:pPr>
        <w:spacing w:line="240" w:lineRule="auto"/>
      </w:pPr>
      <w:r>
        <w:separator/>
      </w:r>
    </w:p>
  </w:endnote>
  <w:endnote w:type="continuationSeparator" w:id="0">
    <w:p w14:paraId="219875F2" w14:textId="77777777" w:rsidR="006F4311" w:rsidRDefault="006F4311">
      <w:pPr>
        <w:spacing w:line="240" w:lineRule="auto"/>
      </w:pPr>
      <w:r>
        <w:continuationSeparator/>
      </w:r>
    </w:p>
  </w:endnote>
  <w:endnote w:type="continuationNotice" w:id="1">
    <w:p w14:paraId="7EC63668" w14:textId="77777777" w:rsidR="006F4311" w:rsidRDefault="006F431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A69F4" w14:textId="77777777" w:rsidR="006F4311" w:rsidRDefault="006F4311">
      <w:pPr>
        <w:spacing w:line="240" w:lineRule="auto"/>
      </w:pPr>
      <w:r>
        <w:separator/>
      </w:r>
    </w:p>
  </w:footnote>
  <w:footnote w:type="continuationSeparator" w:id="0">
    <w:p w14:paraId="6E842D17" w14:textId="77777777" w:rsidR="006F4311" w:rsidRDefault="006F4311">
      <w:pPr>
        <w:spacing w:line="240" w:lineRule="auto"/>
      </w:pPr>
      <w:r>
        <w:continuationSeparator/>
      </w:r>
    </w:p>
  </w:footnote>
  <w:footnote w:type="continuationNotice" w:id="1">
    <w:p w14:paraId="4B64A899" w14:textId="77777777" w:rsidR="006F4311" w:rsidRDefault="006F4311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F803D02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B2B838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254EB5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4C6C00E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B865C0C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DECFBAC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9C9508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2A3668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C0A0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8F66B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A27C22"/>
    <w:multiLevelType w:val="multilevel"/>
    <w:tmpl w:val="1526A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E3C2725"/>
    <w:multiLevelType w:val="hybridMultilevel"/>
    <w:tmpl w:val="FB3604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4C2973"/>
    <w:multiLevelType w:val="hybridMultilevel"/>
    <w:tmpl w:val="6EE817AC"/>
    <w:lvl w:ilvl="0" w:tplc="64BC02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01B3808"/>
    <w:multiLevelType w:val="multilevel"/>
    <w:tmpl w:val="048E131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95959" w:themeColor="text1" w:themeTint="A6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595959" w:themeColor="text1" w:themeTint="A6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595959" w:themeColor="text1" w:themeTint="A6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595959" w:themeColor="text1" w:themeTint="A6"/>
      </w:rPr>
    </w:lvl>
    <w:lvl w:ilvl="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595959" w:themeColor="text1" w:themeTint="A6"/>
      </w:rPr>
    </w:lvl>
    <w:lvl w:ilvl="5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color w:val="595959" w:themeColor="text1" w:themeTint="A6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  <w:color w:val="595959" w:themeColor="text1" w:themeTint="A6"/>
      </w:rPr>
    </w:lvl>
    <w:lvl w:ilvl="7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  <w:color w:val="595959" w:themeColor="text1" w:themeTint="A6"/>
      </w:rPr>
    </w:lvl>
    <w:lvl w:ilvl="8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  <w:color w:val="595959" w:themeColor="text1" w:themeTint="A6"/>
      </w:rPr>
    </w:lvl>
  </w:abstractNum>
  <w:num w:numId="1" w16cid:durableId="472066616">
    <w:abstractNumId w:val="12"/>
  </w:num>
  <w:num w:numId="2" w16cid:durableId="881862036">
    <w:abstractNumId w:val="9"/>
  </w:num>
  <w:num w:numId="3" w16cid:durableId="1079057396">
    <w:abstractNumId w:val="7"/>
  </w:num>
  <w:num w:numId="4" w16cid:durableId="1991978767">
    <w:abstractNumId w:val="6"/>
  </w:num>
  <w:num w:numId="5" w16cid:durableId="660236730">
    <w:abstractNumId w:val="5"/>
  </w:num>
  <w:num w:numId="6" w16cid:durableId="642806707">
    <w:abstractNumId w:val="4"/>
  </w:num>
  <w:num w:numId="7" w16cid:durableId="248926548">
    <w:abstractNumId w:val="8"/>
  </w:num>
  <w:num w:numId="8" w16cid:durableId="40982872">
    <w:abstractNumId w:val="3"/>
  </w:num>
  <w:num w:numId="9" w16cid:durableId="1989940669">
    <w:abstractNumId w:val="2"/>
  </w:num>
  <w:num w:numId="10" w16cid:durableId="1713771429">
    <w:abstractNumId w:val="1"/>
  </w:num>
  <w:num w:numId="11" w16cid:durableId="772016239">
    <w:abstractNumId w:val="0"/>
  </w:num>
  <w:num w:numId="12" w16cid:durableId="1961842565">
    <w:abstractNumId w:val="13"/>
  </w:num>
  <w:num w:numId="13" w16cid:durableId="1919056306">
    <w:abstractNumId w:val="9"/>
  </w:num>
  <w:num w:numId="14" w16cid:durableId="1300457669">
    <w:abstractNumId w:val="10"/>
  </w:num>
  <w:num w:numId="15" w16cid:durableId="923537769">
    <w:abstractNumId w:val="9"/>
  </w:num>
  <w:num w:numId="16" w16cid:durableId="1245261327">
    <w:abstractNumId w:val="2"/>
  </w:num>
  <w:num w:numId="17" w16cid:durableId="1540314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BCF"/>
    <w:rsid w:val="0000101E"/>
    <w:rsid w:val="00004CD2"/>
    <w:rsid w:val="0000644E"/>
    <w:rsid w:val="00010753"/>
    <w:rsid w:val="0001446F"/>
    <w:rsid w:val="00017C3B"/>
    <w:rsid w:val="000221CD"/>
    <w:rsid w:val="00022949"/>
    <w:rsid w:val="000241F9"/>
    <w:rsid w:val="000248C9"/>
    <w:rsid w:val="000270F5"/>
    <w:rsid w:val="000338B0"/>
    <w:rsid w:val="00033EB9"/>
    <w:rsid w:val="000361C2"/>
    <w:rsid w:val="00046702"/>
    <w:rsid w:val="00047000"/>
    <w:rsid w:val="0005133B"/>
    <w:rsid w:val="000566EC"/>
    <w:rsid w:val="00056B99"/>
    <w:rsid w:val="00060AE5"/>
    <w:rsid w:val="000618F5"/>
    <w:rsid w:val="00061918"/>
    <w:rsid w:val="000656F0"/>
    <w:rsid w:val="00065E92"/>
    <w:rsid w:val="000661C1"/>
    <w:rsid w:val="000704CB"/>
    <w:rsid w:val="0007181C"/>
    <w:rsid w:val="000732C3"/>
    <w:rsid w:val="00074056"/>
    <w:rsid w:val="00077922"/>
    <w:rsid w:val="00080BFD"/>
    <w:rsid w:val="00081334"/>
    <w:rsid w:val="00082E5B"/>
    <w:rsid w:val="0008645D"/>
    <w:rsid w:val="00086AFD"/>
    <w:rsid w:val="00090AC6"/>
    <w:rsid w:val="00091A0B"/>
    <w:rsid w:val="00091AD3"/>
    <w:rsid w:val="00097BA8"/>
    <w:rsid w:val="000A0EBE"/>
    <w:rsid w:val="000A1CCE"/>
    <w:rsid w:val="000A472D"/>
    <w:rsid w:val="000A6C03"/>
    <w:rsid w:val="000B0F61"/>
    <w:rsid w:val="000B147F"/>
    <w:rsid w:val="000B29C1"/>
    <w:rsid w:val="000B4024"/>
    <w:rsid w:val="000B6F8A"/>
    <w:rsid w:val="000C30CC"/>
    <w:rsid w:val="000C49C2"/>
    <w:rsid w:val="000C57A2"/>
    <w:rsid w:val="000C68EF"/>
    <w:rsid w:val="000C6FDA"/>
    <w:rsid w:val="000D1607"/>
    <w:rsid w:val="000E2273"/>
    <w:rsid w:val="000E7157"/>
    <w:rsid w:val="000E7E65"/>
    <w:rsid w:val="000F2799"/>
    <w:rsid w:val="000F4BEF"/>
    <w:rsid w:val="000F4DDE"/>
    <w:rsid w:val="0010080F"/>
    <w:rsid w:val="00103FD4"/>
    <w:rsid w:val="00112BBD"/>
    <w:rsid w:val="00114E3C"/>
    <w:rsid w:val="00117E8B"/>
    <w:rsid w:val="0012105C"/>
    <w:rsid w:val="00126B13"/>
    <w:rsid w:val="00127887"/>
    <w:rsid w:val="00130978"/>
    <w:rsid w:val="001316D8"/>
    <w:rsid w:val="00133C5A"/>
    <w:rsid w:val="0013589B"/>
    <w:rsid w:val="00136AFA"/>
    <w:rsid w:val="00143539"/>
    <w:rsid w:val="00144B57"/>
    <w:rsid w:val="00145ADA"/>
    <w:rsid w:val="00152DA5"/>
    <w:rsid w:val="00155D5B"/>
    <w:rsid w:val="00157D38"/>
    <w:rsid w:val="001600A2"/>
    <w:rsid w:val="00160C6C"/>
    <w:rsid w:val="0016115B"/>
    <w:rsid w:val="00162541"/>
    <w:rsid w:val="00162E0A"/>
    <w:rsid w:val="00164D50"/>
    <w:rsid w:val="00167288"/>
    <w:rsid w:val="001709A6"/>
    <w:rsid w:val="00180A90"/>
    <w:rsid w:val="00180BCB"/>
    <w:rsid w:val="0018639D"/>
    <w:rsid w:val="00186818"/>
    <w:rsid w:val="001874CC"/>
    <w:rsid w:val="0019160C"/>
    <w:rsid w:val="00191705"/>
    <w:rsid w:val="00191AD7"/>
    <w:rsid w:val="00193A37"/>
    <w:rsid w:val="001958D5"/>
    <w:rsid w:val="00196222"/>
    <w:rsid w:val="001965FA"/>
    <w:rsid w:val="00196B89"/>
    <w:rsid w:val="001A03B9"/>
    <w:rsid w:val="001A5620"/>
    <w:rsid w:val="001A797E"/>
    <w:rsid w:val="001A7BD1"/>
    <w:rsid w:val="001B0124"/>
    <w:rsid w:val="001B0A57"/>
    <w:rsid w:val="001B0A5B"/>
    <w:rsid w:val="001B5A0C"/>
    <w:rsid w:val="001B5E2C"/>
    <w:rsid w:val="001B70A7"/>
    <w:rsid w:val="001C0464"/>
    <w:rsid w:val="001C0708"/>
    <w:rsid w:val="001C5F12"/>
    <w:rsid w:val="001C62CF"/>
    <w:rsid w:val="001C75ED"/>
    <w:rsid w:val="001C7DFB"/>
    <w:rsid w:val="001D5FCE"/>
    <w:rsid w:val="001D6B6B"/>
    <w:rsid w:val="001F0BF9"/>
    <w:rsid w:val="001F0FEA"/>
    <w:rsid w:val="001F1B27"/>
    <w:rsid w:val="001F530C"/>
    <w:rsid w:val="0020229F"/>
    <w:rsid w:val="0020525E"/>
    <w:rsid w:val="00205806"/>
    <w:rsid w:val="00211993"/>
    <w:rsid w:val="0021330E"/>
    <w:rsid w:val="002134CC"/>
    <w:rsid w:val="002244AD"/>
    <w:rsid w:val="00224D14"/>
    <w:rsid w:val="00230570"/>
    <w:rsid w:val="00230F1B"/>
    <w:rsid w:val="00237FEB"/>
    <w:rsid w:val="002407AE"/>
    <w:rsid w:val="00242CAC"/>
    <w:rsid w:val="00245DEE"/>
    <w:rsid w:val="002477BD"/>
    <w:rsid w:val="002509D9"/>
    <w:rsid w:val="00250B33"/>
    <w:rsid w:val="00251A66"/>
    <w:rsid w:val="002551AC"/>
    <w:rsid w:val="00266FCC"/>
    <w:rsid w:val="002703D3"/>
    <w:rsid w:val="002706E4"/>
    <w:rsid w:val="00272914"/>
    <w:rsid w:val="0027446C"/>
    <w:rsid w:val="00274CC9"/>
    <w:rsid w:val="00277B16"/>
    <w:rsid w:val="002802A5"/>
    <w:rsid w:val="002810E7"/>
    <w:rsid w:val="0028126B"/>
    <w:rsid w:val="0028237C"/>
    <w:rsid w:val="00283B19"/>
    <w:rsid w:val="002842A6"/>
    <w:rsid w:val="00284CE5"/>
    <w:rsid w:val="00285DE3"/>
    <w:rsid w:val="002871D4"/>
    <w:rsid w:val="0029242F"/>
    <w:rsid w:val="0029516C"/>
    <w:rsid w:val="00295B4D"/>
    <w:rsid w:val="0029720F"/>
    <w:rsid w:val="002A0DD1"/>
    <w:rsid w:val="002A6266"/>
    <w:rsid w:val="002B0040"/>
    <w:rsid w:val="002B1C93"/>
    <w:rsid w:val="002B339D"/>
    <w:rsid w:val="002E1AFA"/>
    <w:rsid w:val="002E226E"/>
    <w:rsid w:val="002E3FA1"/>
    <w:rsid w:val="002E4A53"/>
    <w:rsid w:val="002E6359"/>
    <w:rsid w:val="002F4055"/>
    <w:rsid w:val="002F6B6A"/>
    <w:rsid w:val="002F70C4"/>
    <w:rsid w:val="00301E34"/>
    <w:rsid w:val="0030343A"/>
    <w:rsid w:val="00303842"/>
    <w:rsid w:val="00305555"/>
    <w:rsid w:val="00313CBE"/>
    <w:rsid w:val="00314AE2"/>
    <w:rsid w:val="003161C0"/>
    <w:rsid w:val="00316305"/>
    <w:rsid w:val="00317349"/>
    <w:rsid w:val="0032211E"/>
    <w:rsid w:val="00326450"/>
    <w:rsid w:val="0033302B"/>
    <w:rsid w:val="003343E6"/>
    <w:rsid w:val="003348CB"/>
    <w:rsid w:val="00334E39"/>
    <w:rsid w:val="00335158"/>
    <w:rsid w:val="003358A1"/>
    <w:rsid w:val="003378A9"/>
    <w:rsid w:val="003401A9"/>
    <w:rsid w:val="0034165F"/>
    <w:rsid w:val="00347CD2"/>
    <w:rsid w:val="00350450"/>
    <w:rsid w:val="003529C5"/>
    <w:rsid w:val="00353428"/>
    <w:rsid w:val="0035396A"/>
    <w:rsid w:val="00354CEA"/>
    <w:rsid w:val="00355D12"/>
    <w:rsid w:val="0035609F"/>
    <w:rsid w:val="003602D9"/>
    <w:rsid w:val="003619EA"/>
    <w:rsid w:val="00362353"/>
    <w:rsid w:val="0037680F"/>
    <w:rsid w:val="00377E94"/>
    <w:rsid w:val="00381277"/>
    <w:rsid w:val="003824E9"/>
    <w:rsid w:val="00385138"/>
    <w:rsid w:val="003877BC"/>
    <w:rsid w:val="00392E7D"/>
    <w:rsid w:val="00393EDC"/>
    <w:rsid w:val="003A10E5"/>
    <w:rsid w:val="003A4242"/>
    <w:rsid w:val="003A4672"/>
    <w:rsid w:val="003A4C9C"/>
    <w:rsid w:val="003A5236"/>
    <w:rsid w:val="003A5AA3"/>
    <w:rsid w:val="003A5D85"/>
    <w:rsid w:val="003C2991"/>
    <w:rsid w:val="003C4FD5"/>
    <w:rsid w:val="003C7E3B"/>
    <w:rsid w:val="003D0067"/>
    <w:rsid w:val="003D0905"/>
    <w:rsid w:val="003D40C7"/>
    <w:rsid w:val="003D78CA"/>
    <w:rsid w:val="003E2EEC"/>
    <w:rsid w:val="003E499F"/>
    <w:rsid w:val="003E641E"/>
    <w:rsid w:val="003F09A1"/>
    <w:rsid w:val="003F623D"/>
    <w:rsid w:val="003F6572"/>
    <w:rsid w:val="00401F53"/>
    <w:rsid w:val="00405755"/>
    <w:rsid w:val="00412944"/>
    <w:rsid w:val="00413C79"/>
    <w:rsid w:val="0041464A"/>
    <w:rsid w:val="00414890"/>
    <w:rsid w:val="0041527F"/>
    <w:rsid w:val="0042115A"/>
    <w:rsid w:val="00421CA2"/>
    <w:rsid w:val="004220FF"/>
    <w:rsid w:val="00422664"/>
    <w:rsid w:val="004240D2"/>
    <w:rsid w:val="004256A9"/>
    <w:rsid w:val="004317DD"/>
    <w:rsid w:val="00442ECE"/>
    <w:rsid w:val="004445D8"/>
    <w:rsid w:val="004522C1"/>
    <w:rsid w:val="004541CC"/>
    <w:rsid w:val="004545A5"/>
    <w:rsid w:val="00454BC7"/>
    <w:rsid w:val="004708D3"/>
    <w:rsid w:val="00473FC9"/>
    <w:rsid w:val="00474499"/>
    <w:rsid w:val="004751A9"/>
    <w:rsid w:val="004764F6"/>
    <w:rsid w:val="00476B19"/>
    <w:rsid w:val="004806DD"/>
    <w:rsid w:val="004808F1"/>
    <w:rsid w:val="00482999"/>
    <w:rsid w:val="00482C66"/>
    <w:rsid w:val="00482FC2"/>
    <w:rsid w:val="00483AFD"/>
    <w:rsid w:val="00485772"/>
    <w:rsid w:val="004A4B54"/>
    <w:rsid w:val="004A5037"/>
    <w:rsid w:val="004A612E"/>
    <w:rsid w:val="004B22F5"/>
    <w:rsid w:val="004B508D"/>
    <w:rsid w:val="004B7DDA"/>
    <w:rsid w:val="004C38AA"/>
    <w:rsid w:val="004C76BF"/>
    <w:rsid w:val="004D0558"/>
    <w:rsid w:val="004D11E2"/>
    <w:rsid w:val="004D2A67"/>
    <w:rsid w:val="004D338D"/>
    <w:rsid w:val="004D47B4"/>
    <w:rsid w:val="004D5CB4"/>
    <w:rsid w:val="004E4DF3"/>
    <w:rsid w:val="004F2344"/>
    <w:rsid w:val="004F2929"/>
    <w:rsid w:val="004F6BA0"/>
    <w:rsid w:val="005002A1"/>
    <w:rsid w:val="005009F7"/>
    <w:rsid w:val="00501210"/>
    <w:rsid w:val="00501AB2"/>
    <w:rsid w:val="0050455B"/>
    <w:rsid w:val="00504AF6"/>
    <w:rsid w:val="00504D9A"/>
    <w:rsid w:val="00514ABF"/>
    <w:rsid w:val="00516A05"/>
    <w:rsid w:val="0051713B"/>
    <w:rsid w:val="005173C6"/>
    <w:rsid w:val="005175B0"/>
    <w:rsid w:val="00524DAB"/>
    <w:rsid w:val="005257E4"/>
    <w:rsid w:val="00535CBE"/>
    <w:rsid w:val="005404CD"/>
    <w:rsid w:val="005435D7"/>
    <w:rsid w:val="005437DD"/>
    <w:rsid w:val="00545168"/>
    <w:rsid w:val="00546B9B"/>
    <w:rsid w:val="00546F53"/>
    <w:rsid w:val="00551080"/>
    <w:rsid w:val="00552152"/>
    <w:rsid w:val="00553493"/>
    <w:rsid w:val="005569B9"/>
    <w:rsid w:val="005574E7"/>
    <w:rsid w:val="005618D0"/>
    <w:rsid w:val="0056481C"/>
    <w:rsid w:val="00565CE0"/>
    <w:rsid w:val="0057070E"/>
    <w:rsid w:val="00570A31"/>
    <w:rsid w:val="005719E3"/>
    <w:rsid w:val="00574F0F"/>
    <w:rsid w:val="005806FE"/>
    <w:rsid w:val="00580E4B"/>
    <w:rsid w:val="005839AE"/>
    <w:rsid w:val="00587B7F"/>
    <w:rsid w:val="00587D09"/>
    <w:rsid w:val="00590CA3"/>
    <w:rsid w:val="00596026"/>
    <w:rsid w:val="005A005E"/>
    <w:rsid w:val="005A2985"/>
    <w:rsid w:val="005A5361"/>
    <w:rsid w:val="005A6BD5"/>
    <w:rsid w:val="005B06C6"/>
    <w:rsid w:val="005B07CB"/>
    <w:rsid w:val="005B3730"/>
    <w:rsid w:val="005C13B3"/>
    <w:rsid w:val="005C43CF"/>
    <w:rsid w:val="005C4964"/>
    <w:rsid w:val="005C53E8"/>
    <w:rsid w:val="005C6426"/>
    <w:rsid w:val="005D339D"/>
    <w:rsid w:val="005D6A74"/>
    <w:rsid w:val="005D6DDF"/>
    <w:rsid w:val="005D7F55"/>
    <w:rsid w:val="005E0969"/>
    <w:rsid w:val="005E7B29"/>
    <w:rsid w:val="005F024B"/>
    <w:rsid w:val="005F1F25"/>
    <w:rsid w:val="005F30A1"/>
    <w:rsid w:val="005F3184"/>
    <w:rsid w:val="005F59BC"/>
    <w:rsid w:val="0060068D"/>
    <w:rsid w:val="00600AB6"/>
    <w:rsid w:val="006177FC"/>
    <w:rsid w:val="006202DF"/>
    <w:rsid w:val="0062086F"/>
    <w:rsid w:val="00624AFA"/>
    <w:rsid w:val="00650926"/>
    <w:rsid w:val="00650D4C"/>
    <w:rsid w:val="006571AB"/>
    <w:rsid w:val="00657E42"/>
    <w:rsid w:val="00660BE0"/>
    <w:rsid w:val="006615D7"/>
    <w:rsid w:val="00667AEC"/>
    <w:rsid w:val="0067487D"/>
    <w:rsid w:val="00675C20"/>
    <w:rsid w:val="00676EE8"/>
    <w:rsid w:val="006778B2"/>
    <w:rsid w:val="0068169B"/>
    <w:rsid w:val="006840A8"/>
    <w:rsid w:val="00690F49"/>
    <w:rsid w:val="006944BC"/>
    <w:rsid w:val="006A45E4"/>
    <w:rsid w:val="006A6281"/>
    <w:rsid w:val="006A63E4"/>
    <w:rsid w:val="006B02FE"/>
    <w:rsid w:val="006B0593"/>
    <w:rsid w:val="006B14E4"/>
    <w:rsid w:val="006B3DA6"/>
    <w:rsid w:val="006B6C4A"/>
    <w:rsid w:val="006B7F10"/>
    <w:rsid w:val="006C246C"/>
    <w:rsid w:val="006C2C1A"/>
    <w:rsid w:val="006C478A"/>
    <w:rsid w:val="006C61D5"/>
    <w:rsid w:val="006C7504"/>
    <w:rsid w:val="006D1B6A"/>
    <w:rsid w:val="006D3F44"/>
    <w:rsid w:val="006E2B80"/>
    <w:rsid w:val="006E493C"/>
    <w:rsid w:val="006E52F7"/>
    <w:rsid w:val="006E774F"/>
    <w:rsid w:val="006F0193"/>
    <w:rsid w:val="006F0FE9"/>
    <w:rsid w:val="006F3464"/>
    <w:rsid w:val="006F4311"/>
    <w:rsid w:val="006F4512"/>
    <w:rsid w:val="006F485C"/>
    <w:rsid w:val="006F5C96"/>
    <w:rsid w:val="006F5D16"/>
    <w:rsid w:val="00701605"/>
    <w:rsid w:val="00702EBE"/>
    <w:rsid w:val="0070367D"/>
    <w:rsid w:val="00712266"/>
    <w:rsid w:val="00714172"/>
    <w:rsid w:val="00715C28"/>
    <w:rsid w:val="0071657C"/>
    <w:rsid w:val="00720773"/>
    <w:rsid w:val="00721893"/>
    <w:rsid w:val="007335C1"/>
    <w:rsid w:val="00734914"/>
    <w:rsid w:val="00737336"/>
    <w:rsid w:val="007376B2"/>
    <w:rsid w:val="007429F0"/>
    <w:rsid w:val="0074545C"/>
    <w:rsid w:val="007519E2"/>
    <w:rsid w:val="00762C73"/>
    <w:rsid w:val="007630BF"/>
    <w:rsid w:val="0077266F"/>
    <w:rsid w:val="00775183"/>
    <w:rsid w:val="00775BF8"/>
    <w:rsid w:val="00775C6D"/>
    <w:rsid w:val="007831BF"/>
    <w:rsid w:val="007857C2"/>
    <w:rsid w:val="00785FB3"/>
    <w:rsid w:val="007938D5"/>
    <w:rsid w:val="00796CD2"/>
    <w:rsid w:val="007A5372"/>
    <w:rsid w:val="007B03AB"/>
    <w:rsid w:val="007B1448"/>
    <w:rsid w:val="007B1E28"/>
    <w:rsid w:val="007B3667"/>
    <w:rsid w:val="007B3876"/>
    <w:rsid w:val="007B5B1B"/>
    <w:rsid w:val="007C1882"/>
    <w:rsid w:val="007C23AB"/>
    <w:rsid w:val="007C50A1"/>
    <w:rsid w:val="007C6863"/>
    <w:rsid w:val="007C76BD"/>
    <w:rsid w:val="007D433C"/>
    <w:rsid w:val="007D4B22"/>
    <w:rsid w:val="007D4DF0"/>
    <w:rsid w:val="007D6351"/>
    <w:rsid w:val="007D7577"/>
    <w:rsid w:val="007D7DB0"/>
    <w:rsid w:val="007E15E0"/>
    <w:rsid w:val="007E17AF"/>
    <w:rsid w:val="007E2425"/>
    <w:rsid w:val="007E2E8E"/>
    <w:rsid w:val="007E3D08"/>
    <w:rsid w:val="007E51D7"/>
    <w:rsid w:val="007E5653"/>
    <w:rsid w:val="007E5D0C"/>
    <w:rsid w:val="007E6D19"/>
    <w:rsid w:val="007E7439"/>
    <w:rsid w:val="007F1BAF"/>
    <w:rsid w:val="007F2290"/>
    <w:rsid w:val="007F2A9C"/>
    <w:rsid w:val="007F462F"/>
    <w:rsid w:val="00804670"/>
    <w:rsid w:val="008051C2"/>
    <w:rsid w:val="00811C21"/>
    <w:rsid w:val="00812B2D"/>
    <w:rsid w:val="00813461"/>
    <w:rsid w:val="0081454C"/>
    <w:rsid w:val="00821952"/>
    <w:rsid w:val="00821E45"/>
    <w:rsid w:val="0082365E"/>
    <w:rsid w:val="00824BEE"/>
    <w:rsid w:val="00825B25"/>
    <w:rsid w:val="008276EF"/>
    <w:rsid w:val="008324C0"/>
    <w:rsid w:val="00832FC1"/>
    <w:rsid w:val="008339D5"/>
    <w:rsid w:val="00841D30"/>
    <w:rsid w:val="00845781"/>
    <w:rsid w:val="008460EA"/>
    <w:rsid w:val="008537A5"/>
    <w:rsid w:val="00864481"/>
    <w:rsid w:val="00872D6B"/>
    <w:rsid w:val="00874CFC"/>
    <w:rsid w:val="008754B1"/>
    <w:rsid w:val="008769D7"/>
    <w:rsid w:val="00881BE7"/>
    <w:rsid w:val="00891C9E"/>
    <w:rsid w:val="00891E9E"/>
    <w:rsid w:val="00893798"/>
    <w:rsid w:val="008A096A"/>
    <w:rsid w:val="008A2284"/>
    <w:rsid w:val="008A4D55"/>
    <w:rsid w:val="008A64EA"/>
    <w:rsid w:val="008A6780"/>
    <w:rsid w:val="008B01BA"/>
    <w:rsid w:val="008B1463"/>
    <w:rsid w:val="008B6420"/>
    <w:rsid w:val="008C0094"/>
    <w:rsid w:val="008C0F06"/>
    <w:rsid w:val="008C14E1"/>
    <w:rsid w:val="008C1C74"/>
    <w:rsid w:val="008C3F86"/>
    <w:rsid w:val="008D1F0A"/>
    <w:rsid w:val="008D21D1"/>
    <w:rsid w:val="008D3AEC"/>
    <w:rsid w:val="008D4D1B"/>
    <w:rsid w:val="008D7D5E"/>
    <w:rsid w:val="008E0BD9"/>
    <w:rsid w:val="008E0FF0"/>
    <w:rsid w:val="008E2B2E"/>
    <w:rsid w:val="008E45D6"/>
    <w:rsid w:val="008E50BF"/>
    <w:rsid w:val="008E519B"/>
    <w:rsid w:val="008E62DF"/>
    <w:rsid w:val="008F123A"/>
    <w:rsid w:val="008F3088"/>
    <w:rsid w:val="008F3C99"/>
    <w:rsid w:val="00904F83"/>
    <w:rsid w:val="0091697A"/>
    <w:rsid w:val="00921746"/>
    <w:rsid w:val="00921C29"/>
    <w:rsid w:val="00922FE7"/>
    <w:rsid w:val="00923929"/>
    <w:rsid w:val="009275F4"/>
    <w:rsid w:val="0093048B"/>
    <w:rsid w:val="0093638E"/>
    <w:rsid w:val="00936AAF"/>
    <w:rsid w:val="00937260"/>
    <w:rsid w:val="00940A83"/>
    <w:rsid w:val="009465C7"/>
    <w:rsid w:val="00947501"/>
    <w:rsid w:val="00953976"/>
    <w:rsid w:val="00954D3B"/>
    <w:rsid w:val="00954F01"/>
    <w:rsid w:val="00954FCC"/>
    <w:rsid w:val="009562FE"/>
    <w:rsid w:val="009570C9"/>
    <w:rsid w:val="00957FEB"/>
    <w:rsid w:val="009600C5"/>
    <w:rsid w:val="00960517"/>
    <w:rsid w:val="00960FD9"/>
    <w:rsid w:val="009646A1"/>
    <w:rsid w:val="00965328"/>
    <w:rsid w:val="009674F7"/>
    <w:rsid w:val="009675E8"/>
    <w:rsid w:val="0097037D"/>
    <w:rsid w:val="00971692"/>
    <w:rsid w:val="00973604"/>
    <w:rsid w:val="009757CC"/>
    <w:rsid w:val="009779F5"/>
    <w:rsid w:val="009806B7"/>
    <w:rsid w:val="00981B47"/>
    <w:rsid w:val="00982B13"/>
    <w:rsid w:val="009837D8"/>
    <w:rsid w:val="009944C4"/>
    <w:rsid w:val="009A179F"/>
    <w:rsid w:val="009A1B1E"/>
    <w:rsid w:val="009A386E"/>
    <w:rsid w:val="009A4D33"/>
    <w:rsid w:val="009A4E33"/>
    <w:rsid w:val="009A52C8"/>
    <w:rsid w:val="009A7416"/>
    <w:rsid w:val="009C1CFE"/>
    <w:rsid w:val="009C2DB9"/>
    <w:rsid w:val="009C39DE"/>
    <w:rsid w:val="009C6BC7"/>
    <w:rsid w:val="009C7A2D"/>
    <w:rsid w:val="009D2D69"/>
    <w:rsid w:val="009E6948"/>
    <w:rsid w:val="009F0D2F"/>
    <w:rsid w:val="009F1317"/>
    <w:rsid w:val="009F5FD6"/>
    <w:rsid w:val="009F65DF"/>
    <w:rsid w:val="00A06DF1"/>
    <w:rsid w:val="00A1023C"/>
    <w:rsid w:val="00A10E7E"/>
    <w:rsid w:val="00A14405"/>
    <w:rsid w:val="00A16B1A"/>
    <w:rsid w:val="00A202C0"/>
    <w:rsid w:val="00A26072"/>
    <w:rsid w:val="00A32288"/>
    <w:rsid w:val="00A425E5"/>
    <w:rsid w:val="00A45A0B"/>
    <w:rsid w:val="00A64AF9"/>
    <w:rsid w:val="00A664FD"/>
    <w:rsid w:val="00A700A4"/>
    <w:rsid w:val="00A73A88"/>
    <w:rsid w:val="00A809E7"/>
    <w:rsid w:val="00A831F9"/>
    <w:rsid w:val="00A86A89"/>
    <w:rsid w:val="00A86EBF"/>
    <w:rsid w:val="00A87BC8"/>
    <w:rsid w:val="00A952AB"/>
    <w:rsid w:val="00A95AA0"/>
    <w:rsid w:val="00A9632D"/>
    <w:rsid w:val="00AA2FA4"/>
    <w:rsid w:val="00AA32AC"/>
    <w:rsid w:val="00AA582F"/>
    <w:rsid w:val="00AA5B39"/>
    <w:rsid w:val="00AB1D7B"/>
    <w:rsid w:val="00AB2367"/>
    <w:rsid w:val="00AB6565"/>
    <w:rsid w:val="00AB6DEF"/>
    <w:rsid w:val="00AB6EF9"/>
    <w:rsid w:val="00AC0509"/>
    <w:rsid w:val="00AC41A5"/>
    <w:rsid w:val="00AC4E1A"/>
    <w:rsid w:val="00AC6901"/>
    <w:rsid w:val="00AC74B7"/>
    <w:rsid w:val="00AD043A"/>
    <w:rsid w:val="00AD268F"/>
    <w:rsid w:val="00AD2BB6"/>
    <w:rsid w:val="00AD4F3F"/>
    <w:rsid w:val="00AE00BC"/>
    <w:rsid w:val="00AE098A"/>
    <w:rsid w:val="00AE143B"/>
    <w:rsid w:val="00AE4885"/>
    <w:rsid w:val="00AF0ADE"/>
    <w:rsid w:val="00AF6541"/>
    <w:rsid w:val="00AF66DD"/>
    <w:rsid w:val="00AF7587"/>
    <w:rsid w:val="00AF7B04"/>
    <w:rsid w:val="00B00E83"/>
    <w:rsid w:val="00B01BD7"/>
    <w:rsid w:val="00B03C58"/>
    <w:rsid w:val="00B0701D"/>
    <w:rsid w:val="00B071E5"/>
    <w:rsid w:val="00B072C1"/>
    <w:rsid w:val="00B173B8"/>
    <w:rsid w:val="00B21122"/>
    <w:rsid w:val="00B21C59"/>
    <w:rsid w:val="00B27C2B"/>
    <w:rsid w:val="00B32E89"/>
    <w:rsid w:val="00B34007"/>
    <w:rsid w:val="00B35031"/>
    <w:rsid w:val="00B37D54"/>
    <w:rsid w:val="00B41CDE"/>
    <w:rsid w:val="00B4369D"/>
    <w:rsid w:val="00B46B0D"/>
    <w:rsid w:val="00B51B3D"/>
    <w:rsid w:val="00B55CE3"/>
    <w:rsid w:val="00B57FAF"/>
    <w:rsid w:val="00B60830"/>
    <w:rsid w:val="00B613AD"/>
    <w:rsid w:val="00B62176"/>
    <w:rsid w:val="00B629D7"/>
    <w:rsid w:val="00B6633B"/>
    <w:rsid w:val="00B66344"/>
    <w:rsid w:val="00B70B32"/>
    <w:rsid w:val="00B745A5"/>
    <w:rsid w:val="00B83112"/>
    <w:rsid w:val="00B83407"/>
    <w:rsid w:val="00B8586F"/>
    <w:rsid w:val="00B86447"/>
    <w:rsid w:val="00B87B0B"/>
    <w:rsid w:val="00B91280"/>
    <w:rsid w:val="00B94B1D"/>
    <w:rsid w:val="00B96CFB"/>
    <w:rsid w:val="00BA413F"/>
    <w:rsid w:val="00BB3ED9"/>
    <w:rsid w:val="00BB4988"/>
    <w:rsid w:val="00BB79A6"/>
    <w:rsid w:val="00BC14C6"/>
    <w:rsid w:val="00BC333A"/>
    <w:rsid w:val="00BC7D77"/>
    <w:rsid w:val="00BD28B4"/>
    <w:rsid w:val="00BD4905"/>
    <w:rsid w:val="00BD5FAF"/>
    <w:rsid w:val="00BD755A"/>
    <w:rsid w:val="00BE0C86"/>
    <w:rsid w:val="00BE1173"/>
    <w:rsid w:val="00BE59BD"/>
    <w:rsid w:val="00BF7F01"/>
    <w:rsid w:val="00C03973"/>
    <w:rsid w:val="00C07864"/>
    <w:rsid w:val="00C1006F"/>
    <w:rsid w:val="00C13B57"/>
    <w:rsid w:val="00C149F2"/>
    <w:rsid w:val="00C209FA"/>
    <w:rsid w:val="00C211F3"/>
    <w:rsid w:val="00C24BEE"/>
    <w:rsid w:val="00C25241"/>
    <w:rsid w:val="00C46CAE"/>
    <w:rsid w:val="00C50566"/>
    <w:rsid w:val="00C52FB9"/>
    <w:rsid w:val="00C54695"/>
    <w:rsid w:val="00C547A9"/>
    <w:rsid w:val="00C54E7F"/>
    <w:rsid w:val="00C5635B"/>
    <w:rsid w:val="00C5680B"/>
    <w:rsid w:val="00C56C8C"/>
    <w:rsid w:val="00C60357"/>
    <w:rsid w:val="00C60BCF"/>
    <w:rsid w:val="00C61381"/>
    <w:rsid w:val="00C619F2"/>
    <w:rsid w:val="00C7292C"/>
    <w:rsid w:val="00C73B75"/>
    <w:rsid w:val="00C76347"/>
    <w:rsid w:val="00C80638"/>
    <w:rsid w:val="00C8197F"/>
    <w:rsid w:val="00C82CDE"/>
    <w:rsid w:val="00C9238A"/>
    <w:rsid w:val="00C942FF"/>
    <w:rsid w:val="00C9460C"/>
    <w:rsid w:val="00C9547E"/>
    <w:rsid w:val="00C96A45"/>
    <w:rsid w:val="00CB441D"/>
    <w:rsid w:val="00CB587F"/>
    <w:rsid w:val="00CC026C"/>
    <w:rsid w:val="00CC2965"/>
    <w:rsid w:val="00CC3F29"/>
    <w:rsid w:val="00CC40B7"/>
    <w:rsid w:val="00CD522F"/>
    <w:rsid w:val="00CD608A"/>
    <w:rsid w:val="00CD7B38"/>
    <w:rsid w:val="00CE51DF"/>
    <w:rsid w:val="00CF0B06"/>
    <w:rsid w:val="00CF1625"/>
    <w:rsid w:val="00CF18D8"/>
    <w:rsid w:val="00CF3618"/>
    <w:rsid w:val="00CF431E"/>
    <w:rsid w:val="00CF5974"/>
    <w:rsid w:val="00CF61BD"/>
    <w:rsid w:val="00D00431"/>
    <w:rsid w:val="00D06074"/>
    <w:rsid w:val="00D10C73"/>
    <w:rsid w:val="00D13205"/>
    <w:rsid w:val="00D140BB"/>
    <w:rsid w:val="00D16E62"/>
    <w:rsid w:val="00D22390"/>
    <w:rsid w:val="00D277CC"/>
    <w:rsid w:val="00D32E8F"/>
    <w:rsid w:val="00D35507"/>
    <w:rsid w:val="00D375CB"/>
    <w:rsid w:val="00D431F0"/>
    <w:rsid w:val="00D50C1A"/>
    <w:rsid w:val="00D51C30"/>
    <w:rsid w:val="00D51E32"/>
    <w:rsid w:val="00D60724"/>
    <w:rsid w:val="00D61D7A"/>
    <w:rsid w:val="00D644FA"/>
    <w:rsid w:val="00D646E3"/>
    <w:rsid w:val="00D6617A"/>
    <w:rsid w:val="00D67C48"/>
    <w:rsid w:val="00D707D4"/>
    <w:rsid w:val="00D7095E"/>
    <w:rsid w:val="00D71FB6"/>
    <w:rsid w:val="00D73D77"/>
    <w:rsid w:val="00D75134"/>
    <w:rsid w:val="00D7691A"/>
    <w:rsid w:val="00D77F9E"/>
    <w:rsid w:val="00D813F7"/>
    <w:rsid w:val="00D81FCD"/>
    <w:rsid w:val="00D833FF"/>
    <w:rsid w:val="00D83AF7"/>
    <w:rsid w:val="00D84EB4"/>
    <w:rsid w:val="00D8722B"/>
    <w:rsid w:val="00D9483C"/>
    <w:rsid w:val="00DA2BD0"/>
    <w:rsid w:val="00DA3C17"/>
    <w:rsid w:val="00DA5E6F"/>
    <w:rsid w:val="00DB0957"/>
    <w:rsid w:val="00DB18B2"/>
    <w:rsid w:val="00DB324F"/>
    <w:rsid w:val="00DB3D0E"/>
    <w:rsid w:val="00DC58FB"/>
    <w:rsid w:val="00DD155B"/>
    <w:rsid w:val="00DD243F"/>
    <w:rsid w:val="00DE1FF5"/>
    <w:rsid w:val="00DE4E7C"/>
    <w:rsid w:val="00DF2B03"/>
    <w:rsid w:val="00DF36C1"/>
    <w:rsid w:val="00DF5184"/>
    <w:rsid w:val="00DF7583"/>
    <w:rsid w:val="00E1083A"/>
    <w:rsid w:val="00E13DB9"/>
    <w:rsid w:val="00E155F3"/>
    <w:rsid w:val="00E15971"/>
    <w:rsid w:val="00E1789E"/>
    <w:rsid w:val="00E20AF7"/>
    <w:rsid w:val="00E214AB"/>
    <w:rsid w:val="00E229C9"/>
    <w:rsid w:val="00E23F55"/>
    <w:rsid w:val="00E25824"/>
    <w:rsid w:val="00E25E00"/>
    <w:rsid w:val="00E27874"/>
    <w:rsid w:val="00E3026B"/>
    <w:rsid w:val="00E31141"/>
    <w:rsid w:val="00E322B6"/>
    <w:rsid w:val="00E32F88"/>
    <w:rsid w:val="00E339D6"/>
    <w:rsid w:val="00E37D2D"/>
    <w:rsid w:val="00E420B1"/>
    <w:rsid w:val="00E445FE"/>
    <w:rsid w:val="00E44884"/>
    <w:rsid w:val="00E45011"/>
    <w:rsid w:val="00E52699"/>
    <w:rsid w:val="00E54DCF"/>
    <w:rsid w:val="00E6066C"/>
    <w:rsid w:val="00E6384A"/>
    <w:rsid w:val="00E65A8C"/>
    <w:rsid w:val="00E6727D"/>
    <w:rsid w:val="00E67CC0"/>
    <w:rsid w:val="00E70771"/>
    <w:rsid w:val="00E758F3"/>
    <w:rsid w:val="00E77E7A"/>
    <w:rsid w:val="00E80035"/>
    <w:rsid w:val="00E81376"/>
    <w:rsid w:val="00E8658A"/>
    <w:rsid w:val="00E90795"/>
    <w:rsid w:val="00E97A1C"/>
    <w:rsid w:val="00EA141C"/>
    <w:rsid w:val="00EA4AD0"/>
    <w:rsid w:val="00EA5B8D"/>
    <w:rsid w:val="00EB2B83"/>
    <w:rsid w:val="00EB2BA2"/>
    <w:rsid w:val="00EC18E8"/>
    <w:rsid w:val="00EC2159"/>
    <w:rsid w:val="00EC4ACD"/>
    <w:rsid w:val="00EC7112"/>
    <w:rsid w:val="00ED4CF7"/>
    <w:rsid w:val="00EE02FB"/>
    <w:rsid w:val="00EE2056"/>
    <w:rsid w:val="00EE4251"/>
    <w:rsid w:val="00EE538C"/>
    <w:rsid w:val="00EF0128"/>
    <w:rsid w:val="00EF0A3A"/>
    <w:rsid w:val="00EF25DB"/>
    <w:rsid w:val="00EF3D43"/>
    <w:rsid w:val="00EF467A"/>
    <w:rsid w:val="00EF4899"/>
    <w:rsid w:val="00EF5EFD"/>
    <w:rsid w:val="00F00ECA"/>
    <w:rsid w:val="00F051DA"/>
    <w:rsid w:val="00F22E6C"/>
    <w:rsid w:val="00F2551E"/>
    <w:rsid w:val="00F255EA"/>
    <w:rsid w:val="00F26E01"/>
    <w:rsid w:val="00F31D98"/>
    <w:rsid w:val="00F3297B"/>
    <w:rsid w:val="00F33D2B"/>
    <w:rsid w:val="00F3666A"/>
    <w:rsid w:val="00F423B7"/>
    <w:rsid w:val="00F443F7"/>
    <w:rsid w:val="00F5490B"/>
    <w:rsid w:val="00F6185F"/>
    <w:rsid w:val="00F63B2B"/>
    <w:rsid w:val="00F655DA"/>
    <w:rsid w:val="00F65B02"/>
    <w:rsid w:val="00F662E6"/>
    <w:rsid w:val="00F66FB6"/>
    <w:rsid w:val="00F720F5"/>
    <w:rsid w:val="00F74AE9"/>
    <w:rsid w:val="00F75F34"/>
    <w:rsid w:val="00F76DA9"/>
    <w:rsid w:val="00F8259B"/>
    <w:rsid w:val="00F8408B"/>
    <w:rsid w:val="00F850E3"/>
    <w:rsid w:val="00F902E6"/>
    <w:rsid w:val="00F9385E"/>
    <w:rsid w:val="00F95D18"/>
    <w:rsid w:val="00FA1370"/>
    <w:rsid w:val="00FA1C62"/>
    <w:rsid w:val="00FA4F14"/>
    <w:rsid w:val="00FB2E3E"/>
    <w:rsid w:val="00FB30D0"/>
    <w:rsid w:val="00FB3878"/>
    <w:rsid w:val="00FB4C03"/>
    <w:rsid w:val="00FB6179"/>
    <w:rsid w:val="00FB71F1"/>
    <w:rsid w:val="00FC01A0"/>
    <w:rsid w:val="00FC0EEF"/>
    <w:rsid w:val="00FC1E1C"/>
    <w:rsid w:val="00FC3F03"/>
    <w:rsid w:val="00FC4444"/>
    <w:rsid w:val="00FC5D58"/>
    <w:rsid w:val="00FD0D27"/>
    <w:rsid w:val="00FD5C3A"/>
    <w:rsid w:val="00FD7BFA"/>
    <w:rsid w:val="00FE1262"/>
    <w:rsid w:val="00FE4569"/>
    <w:rsid w:val="00FE4F81"/>
    <w:rsid w:val="00FE6EDC"/>
    <w:rsid w:val="00FF0050"/>
    <w:rsid w:val="00FF1E6B"/>
    <w:rsid w:val="00FF3882"/>
    <w:rsid w:val="00FF3997"/>
    <w:rsid w:val="00FF41AB"/>
    <w:rsid w:val="00FF450E"/>
    <w:rsid w:val="00FF58A8"/>
    <w:rsid w:val="00FF6D2E"/>
    <w:rsid w:val="00FF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8C8F8D"/>
  <w15:chartTrackingRefBased/>
  <w15:docId w15:val="{C39594C3-4D88-45A6-A4B4-24155B2F6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E3D08"/>
    <w:pPr>
      <w:spacing w:after="0" w:line="264" w:lineRule="auto"/>
    </w:pPr>
    <w:rPr>
      <w:color w:val="6767A1" w:themeColor="accent3"/>
      <w:sz w:val="20"/>
      <w:szCs w:val="24"/>
    </w:rPr>
  </w:style>
  <w:style w:type="paragraph" w:styleId="berschrift1">
    <w:name w:val="heading 1"/>
    <w:basedOn w:val="Standard"/>
    <w:link w:val="berschrift1Zchn"/>
    <w:uiPriority w:val="1"/>
    <w:qFormat/>
    <w:rsid w:val="00AF0ADE"/>
    <w:pPr>
      <w:keepNext/>
      <w:keepLines/>
      <w:spacing w:after="480"/>
      <w:outlineLvl w:val="0"/>
    </w:pPr>
    <w:rPr>
      <w:rFonts w:asciiTheme="majorHAnsi" w:eastAsiaTheme="majorEastAsia" w:hAnsiTheme="majorHAnsi" w:cstheme="majorBidi"/>
      <w:sz w:val="24"/>
    </w:rPr>
  </w:style>
  <w:style w:type="paragraph" w:styleId="berschrift2">
    <w:name w:val="heading 2"/>
    <w:basedOn w:val="Standard"/>
    <w:next w:val="Standard"/>
    <w:link w:val="berschrift2Zchn"/>
    <w:uiPriority w:val="1"/>
    <w:rsid w:val="00AF0ADE"/>
    <w:pPr>
      <w:keepNext/>
      <w:keepLines/>
      <w:spacing w:line="36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24"/>
    </w:rPr>
  </w:style>
  <w:style w:type="paragraph" w:styleId="berschrift3">
    <w:name w:val="heading 3"/>
    <w:basedOn w:val="Standard"/>
    <w:next w:val="Standard"/>
    <w:link w:val="berschrift3Zchn"/>
    <w:uiPriority w:val="1"/>
    <w:rsid w:val="00EF3D43"/>
    <w:pPr>
      <w:outlineLvl w:val="2"/>
    </w:pPr>
    <w:rPr>
      <w:b/>
      <w:bCs/>
      <w:iCs/>
      <w:caps/>
      <w:sz w:val="32"/>
    </w:rPr>
  </w:style>
  <w:style w:type="paragraph" w:styleId="berschrift4">
    <w:name w:val="heading 4"/>
    <w:basedOn w:val="berschrift1"/>
    <w:next w:val="Standard"/>
    <w:link w:val="berschrift4Zchn"/>
    <w:uiPriority w:val="9"/>
    <w:rsid w:val="00EF3D43"/>
    <w:pPr>
      <w:spacing w:after="0" w:line="240" w:lineRule="auto"/>
      <w:outlineLvl w:val="3"/>
    </w:pPr>
    <w:rPr>
      <w:iCs/>
      <w:caps/>
      <w:sz w:val="36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EF3D43"/>
    <w:pPr>
      <w:keepNext/>
      <w:keepLines/>
      <w:outlineLvl w:val="4"/>
    </w:pPr>
    <w:rPr>
      <w:rFonts w:asciiTheme="majorHAnsi" w:eastAsiaTheme="majorEastAsia" w:hAnsiTheme="majorHAnsi" w:cstheme="majorBidi"/>
      <w:b/>
      <w:caps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2B1C93"/>
    <w:pPr>
      <w:keepNext/>
      <w:keepLines/>
      <w:spacing w:after="80"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F9385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9385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9385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AF0ADE"/>
    <w:rPr>
      <w:rFonts w:asciiTheme="majorHAnsi" w:eastAsiaTheme="majorEastAsia" w:hAnsiTheme="majorHAnsi" w:cstheme="majorBidi"/>
      <w:color w:val="6767A1" w:themeColor="accent3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AF0ADE"/>
    <w:rPr>
      <w:rFonts w:asciiTheme="majorHAnsi" w:eastAsiaTheme="majorEastAsia" w:hAnsiTheme="majorHAnsi" w:cstheme="majorBidi"/>
      <w:bCs/>
      <w:color w:val="000000" w:themeColor="text1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05133B"/>
    <w:rPr>
      <w:color w:val="6F8183" w:themeColor="accent6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EF3D43"/>
    <w:rPr>
      <w:b/>
      <w:bCs/>
      <w:iCs/>
      <w:caps/>
      <w:color w:val="6767A1" w:themeColor="accent3"/>
      <w:sz w:val="32"/>
      <w:szCs w:val="24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1"/>
    <w:qFormat/>
    <w:rPr>
      <w:b/>
      <w:bCs/>
    </w:rPr>
  </w:style>
  <w:style w:type="paragraph" w:styleId="Kopfzeile">
    <w:name w:val="header"/>
    <w:basedOn w:val="Standard"/>
    <w:link w:val="KopfzeileZchn"/>
    <w:uiPriority w:val="99"/>
    <w:semiHidden/>
    <w:rsid w:val="008C0F06"/>
    <w:pPr>
      <w:tabs>
        <w:tab w:val="center" w:pos="4513"/>
        <w:tab w:val="right" w:pos="902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C3F29"/>
    <w:rPr>
      <w:color w:val="6767A1" w:themeColor="accent3"/>
      <w:sz w:val="20"/>
      <w:szCs w:val="24"/>
    </w:rPr>
  </w:style>
  <w:style w:type="paragraph" w:styleId="Fuzeile">
    <w:name w:val="footer"/>
    <w:basedOn w:val="Standard"/>
    <w:link w:val="FuzeileZchn"/>
    <w:uiPriority w:val="99"/>
    <w:semiHidden/>
    <w:rsid w:val="008C0F06"/>
    <w:pPr>
      <w:tabs>
        <w:tab w:val="center" w:pos="4513"/>
        <w:tab w:val="right" w:pos="902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C3F29"/>
    <w:rPr>
      <w:color w:val="6767A1" w:themeColor="accent3"/>
      <w:sz w:val="20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rsid w:val="00F9385E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3F29"/>
    <w:rPr>
      <w:rFonts w:ascii="Segoe UI" w:hAnsi="Segoe UI" w:cs="Segoe UI"/>
      <w:color w:val="6767A1" w:themeColor="accent3"/>
      <w:szCs w:val="18"/>
    </w:rPr>
  </w:style>
  <w:style w:type="paragraph" w:styleId="Literaturverzeichnis">
    <w:name w:val="Bibliography"/>
    <w:basedOn w:val="Standard"/>
    <w:next w:val="Standard"/>
    <w:uiPriority w:val="37"/>
    <w:semiHidden/>
    <w:rsid w:val="00F9385E"/>
  </w:style>
  <w:style w:type="paragraph" w:styleId="Blocktext">
    <w:name w:val="Block Text"/>
    <w:basedOn w:val="Standard"/>
    <w:uiPriority w:val="99"/>
    <w:semiHidden/>
    <w:rsid w:val="00CF1625"/>
    <w:pPr>
      <w:pBdr>
        <w:top w:val="single" w:sz="2" w:space="10" w:color="593470" w:themeColor="accent1" w:themeShade="80"/>
        <w:left w:val="single" w:sz="2" w:space="10" w:color="593470" w:themeColor="accent1" w:themeShade="80"/>
        <w:bottom w:val="single" w:sz="2" w:space="10" w:color="593470" w:themeColor="accent1" w:themeShade="80"/>
        <w:right w:val="single" w:sz="2" w:space="10" w:color="593470" w:themeColor="accent1" w:themeShade="80"/>
      </w:pBdr>
      <w:ind w:left="1152" w:right="1152"/>
    </w:pPr>
    <w:rPr>
      <w:i/>
      <w:iCs/>
      <w:color w:val="593470" w:themeColor="accent1" w:themeShade="80"/>
    </w:rPr>
  </w:style>
  <w:style w:type="paragraph" w:styleId="Textkrper">
    <w:name w:val="Body Text"/>
    <w:basedOn w:val="Standard"/>
    <w:link w:val="TextkrperZchn"/>
    <w:uiPriority w:val="99"/>
    <w:semiHidden/>
    <w:rsid w:val="00F9385E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CC3F29"/>
    <w:rPr>
      <w:color w:val="6767A1" w:themeColor="accent3"/>
      <w:sz w:val="20"/>
      <w:szCs w:val="24"/>
    </w:rPr>
  </w:style>
  <w:style w:type="paragraph" w:styleId="Textkrper2">
    <w:name w:val="Body Text 2"/>
    <w:basedOn w:val="Standard"/>
    <w:link w:val="Textkrper2Zchn"/>
    <w:uiPriority w:val="99"/>
    <w:semiHidden/>
    <w:rsid w:val="00F9385E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CC3F29"/>
    <w:rPr>
      <w:color w:val="6767A1" w:themeColor="accent3"/>
      <w:sz w:val="20"/>
      <w:szCs w:val="24"/>
    </w:rPr>
  </w:style>
  <w:style w:type="paragraph" w:styleId="Textkrper3">
    <w:name w:val="Body Text 3"/>
    <w:basedOn w:val="Standard"/>
    <w:link w:val="Textkrper3Zchn"/>
    <w:uiPriority w:val="99"/>
    <w:semiHidden/>
    <w:rsid w:val="00F9385E"/>
    <w:pPr>
      <w:spacing w:after="120"/>
    </w:pPr>
    <w:rPr>
      <w:sz w:val="22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CC3F29"/>
    <w:rPr>
      <w:color w:val="6767A1" w:themeColor="accent3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F9385E"/>
    <w:pPr>
      <w:spacing w:after="22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CC3F29"/>
    <w:rPr>
      <w:color w:val="6767A1" w:themeColor="accent3"/>
      <w:sz w:val="20"/>
      <w:szCs w:val="24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F9385E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CC3F29"/>
    <w:rPr>
      <w:color w:val="6767A1" w:themeColor="accent3"/>
      <w:sz w:val="20"/>
      <w:szCs w:val="24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F9385E"/>
    <w:pPr>
      <w:spacing w:after="22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CC3F29"/>
    <w:rPr>
      <w:color w:val="6767A1" w:themeColor="accent3"/>
      <w:sz w:val="20"/>
      <w:szCs w:val="24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F9385E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CC3F29"/>
    <w:rPr>
      <w:color w:val="6767A1" w:themeColor="accent3"/>
      <w:sz w:val="20"/>
      <w:szCs w:val="24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F9385E"/>
    <w:pPr>
      <w:spacing w:after="120"/>
      <w:ind w:left="283"/>
    </w:pPr>
    <w:rPr>
      <w:sz w:val="22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CC3F29"/>
    <w:rPr>
      <w:color w:val="6767A1" w:themeColor="accent3"/>
      <w:szCs w:val="16"/>
    </w:rPr>
  </w:style>
  <w:style w:type="character" w:styleId="Buchtitel">
    <w:name w:val="Book Title"/>
    <w:basedOn w:val="Absatz-Standardschriftart"/>
    <w:uiPriority w:val="33"/>
    <w:semiHidden/>
    <w:qFormat/>
    <w:rsid w:val="00F9385E"/>
    <w:rPr>
      <w:b/>
      <w:bCs/>
      <w:i/>
      <w:iCs/>
      <w:spacing w:val="5"/>
    </w:rPr>
  </w:style>
  <w:style w:type="paragraph" w:styleId="Beschriftung">
    <w:name w:val="caption"/>
    <w:basedOn w:val="Standard"/>
    <w:next w:val="Standard"/>
    <w:uiPriority w:val="35"/>
    <w:semiHidden/>
    <w:qFormat/>
    <w:rsid w:val="00F9385E"/>
    <w:pPr>
      <w:spacing w:after="200" w:line="240" w:lineRule="auto"/>
    </w:pPr>
    <w:rPr>
      <w:i/>
      <w:iCs/>
      <w:color w:val="373545" w:themeColor="text2"/>
      <w:sz w:val="22"/>
      <w:szCs w:val="18"/>
    </w:rPr>
  </w:style>
  <w:style w:type="paragraph" w:styleId="Gruformel">
    <w:name w:val="Closing"/>
    <w:basedOn w:val="Standard"/>
    <w:link w:val="GruformelZchn"/>
    <w:uiPriority w:val="99"/>
    <w:semiHidden/>
    <w:rsid w:val="00F9385E"/>
    <w:pPr>
      <w:spacing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CC3F29"/>
    <w:rPr>
      <w:color w:val="6767A1" w:themeColor="accent3"/>
      <w:sz w:val="20"/>
      <w:szCs w:val="24"/>
    </w:rPr>
  </w:style>
  <w:style w:type="table" w:styleId="FarbigesRaster">
    <w:name w:val="Colorful Grid"/>
    <w:basedOn w:val="NormaleTabelle"/>
    <w:uiPriority w:val="73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1" w:themeFillTint="33"/>
    </w:tcPr>
    <w:tblStylePr w:type="firstRow">
      <w:rPr>
        <w:b/>
        <w:bCs/>
      </w:rPr>
      <w:tblPr/>
      <w:tcPr>
        <w:shd w:val="clear" w:color="auto" w:fill="DECD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1" w:themeFillShade="BF"/>
      </w:tc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shd w:val="clear" w:color="auto" w:fill="D6C1E2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2" w:themeFillTint="33"/>
    </w:tcPr>
    <w:tblStylePr w:type="firstRow">
      <w:rPr>
        <w:b/>
        <w:bCs/>
      </w:rPr>
      <w:tblPr/>
      <w:tcPr>
        <w:shd w:val="clear" w:color="auto" w:fill="CECDE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2" w:themeFillShade="BF"/>
      </w:tc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shd w:val="clear" w:color="auto" w:fill="C2C1E3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C" w:themeFill="accent3" w:themeFillTint="33"/>
    </w:tcPr>
    <w:tblStylePr w:type="firstRow">
      <w:rPr>
        <w:b/>
        <w:bCs/>
      </w:rPr>
      <w:tblPr/>
      <w:tcPr>
        <w:shd w:val="clear" w:color="auto" w:fill="C2C2D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2C2D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B4B7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B4B7A" w:themeFill="accent3" w:themeFillShade="BF"/>
      </w:tcPr>
    </w:tblStylePr>
    <w:tblStylePr w:type="band1Vert">
      <w:tblPr/>
      <w:tcPr>
        <w:shd w:val="clear" w:color="auto" w:fill="B3B3D0" w:themeFill="accent3" w:themeFillTint="7F"/>
      </w:tcPr>
    </w:tblStylePr>
    <w:tblStylePr w:type="band1Horz">
      <w:tblPr/>
      <w:tcPr>
        <w:shd w:val="clear" w:color="auto" w:fill="B3B3D0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D2ED" w:themeFill="accent4" w:themeFillTint="33"/>
    </w:tcPr>
    <w:tblStylePr w:type="firstRow">
      <w:rPr>
        <w:b/>
        <w:bCs/>
      </w:rPr>
      <w:tblPr/>
      <w:tcPr>
        <w:shd w:val="clear" w:color="auto" w:fill="8BA6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A6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7294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7294A" w:themeFill="accent4" w:themeFillShade="BF"/>
      </w:tcPr>
    </w:tblStylePr>
    <w:tblStylePr w:type="band1Vert">
      <w:tblPr/>
      <w:tcPr>
        <w:shd w:val="clear" w:color="auto" w:fill="6E91D2" w:themeFill="accent4" w:themeFillTint="7F"/>
      </w:tcPr>
    </w:tblStylePr>
    <w:tblStylePr w:type="band1Horz">
      <w:tblPr/>
      <w:tcPr>
        <w:shd w:val="clear" w:color="auto" w:fill="6E91D2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6E6" w:themeFill="accent6" w:themeFillTint="33"/>
    </w:tcPr>
    <w:tblStylePr w:type="firstRow">
      <w:rPr>
        <w:b/>
        <w:bCs/>
      </w:rPr>
      <w:tblPr/>
      <w:tcPr>
        <w:shd w:val="clear" w:color="auto" w:fill="C4CC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CC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606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6061" w:themeFill="accent6" w:themeFillShade="BF"/>
      </w:tc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shd w:val="clear" w:color="auto" w:fill="B6C0C1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2B4F" w:themeFill="accent4" w:themeFillShade="CC"/>
      </w:tcPr>
    </w:tblStylePr>
    <w:tblStylePr w:type="lastRow">
      <w:rPr>
        <w:b/>
        <w:bCs/>
        <w:color w:val="182B4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E7" w:themeFill="accent3" w:themeFillTint="3F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E9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5082" w:themeFill="accent3" w:themeFillShade="CC"/>
      </w:tcPr>
    </w:tblStylePr>
    <w:tblStylePr w:type="lastRow">
      <w:rPr>
        <w:b/>
        <w:bCs/>
        <w:color w:val="50508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8E8" w:themeFill="accent4" w:themeFillTint="3F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6668" w:themeFill="accent6" w:themeFillShade="CC"/>
      </w:tcPr>
    </w:tblStylePr>
    <w:tblStylePr w:type="lastRow">
      <w:rPr>
        <w:b/>
        <w:bCs/>
        <w:color w:val="58666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2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AD84C6" w:themeColor="accent1"/>
        <w:bottom w:val="single" w:sz="4" w:space="0" w:color="AD84C6" w:themeColor="accent1"/>
        <w:right w:val="single" w:sz="4" w:space="0" w:color="AD84C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1" w:themeShade="99"/>
          <w:insideV w:val="nil"/>
        </w:tcBorders>
        <w:shd w:val="clear" w:color="auto" w:fill="6B3E8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1" w:themeFillShade="99"/>
      </w:tcPr>
    </w:tblStylePr>
    <w:tblStylePr w:type="band1Vert">
      <w:tblPr/>
      <w:tcPr>
        <w:shd w:val="clear" w:color="auto" w:fill="DECDE8" w:themeFill="accent1" w:themeFillTint="66"/>
      </w:tcPr>
    </w:tblStylePr>
    <w:tblStylePr w:type="band1Horz">
      <w:tblPr/>
      <w:tcPr>
        <w:shd w:val="clear" w:color="auto" w:fill="D6C1E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8784C7" w:themeColor="accent2"/>
        <w:bottom w:val="single" w:sz="4" w:space="0" w:color="8784C7" w:themeColor="accent2"/>
        <w:right w:val="single" w:sz="4" w:space="0" w:color="8784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2" w:themeShade="99"/>
          <w:insideV w:val="nil"/>
        </w:tcBorders>
        <w:shd w:val="clear" w:color="auto" w:fill="413E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2" w:themeFillShade="99"/>
      </w:tcPr>
    </w:tblStylePr>
    <w:tblStylePr w:type="band1Vert">
      <w:tblPr/>
      <w:tcPr>
        <w:shd w:val="clear" w:color="auto" w:fill="CECDE8" w:themeFill="accent2" w:themeFillTint="66"/>
      </w:tcPr>
    </w:tblStylePr>
    <w:tblStylePr w:type="band1Horz">
      <w:tblPr/>
      <w:tcPr>
        <w:shd w:val="clear" w:color="auto" w:fill="C2C1E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F3764" w:themeColor="accent4"/>
        <w:left w:val="single" w:sz="4" w:space="0" w:color="6767A1" w:themeColor="accent3"/>
        <w:bottom w:val="single" w:sz="4" w:space="0" w:color="6767A1" w:themeColor="accent3"/>
        <w:right w:val="single" w:sz="4" w:space="0" w:color="6767A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F376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3C6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3C61" w:themeColor="accent3" w:themeShade="99"/>
          <w:insideV w:val="nil"/>
        </w:tcBorders>
        <w:shd w:val="clear" w:color="auto" w:fill="3C3C6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3C61" w:themeFill="accent3" w:themeFillShade="99"/>
      </w:tcPr>
    </w:tblStylePr>
    <w:tblStylePr w:type="band1Vert">
      <w:tblPr/>
      <w:tcPr>
        <w:shd w:val="clear" w:color="auto" w:fill="C2C2D9" w:themeFill="accent3" w:themeFillTint="66"/>
      </w:tcPr>
    </w:tblStylePr>
    <w:tblStylePr w:type="band1Horz">
      <w:tblPr/>
      <w:tcPr>
        <w:shd w:val="clear" w:color="auto" w:fill="B3B3D0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767A1" w:themeColor="accent3"/>
        <w:left w:val="single" w:sz="4" w:space="0" w:color="1F3764" w:themeColor="accent4"/>
        <w:bottom w:val="single" w:sz="4" w:space="0" w:color="1F3764" w:themeColor="accent4"/>
        <w:right w:val="single" w:sz="4" w:space="0" w:color="1F376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9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67A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0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03B" w:themeColor="accent4" w:themeShade="99"/>
          <w:insideV w:val="nil"/>
        </w:tcBorders>
        <w:shd w:val="clear" w:color="auto" w:fill="1220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03B" w:themeFill="accent4" w:themeFillShade="99"/>
      </w:tcPr>
    </w:tblStylePr>
    <w:tblStylePr w:type="band1Vert">
      <w:tblPr/>
      <w:tcPr>
        <w:shd w:val="clear" w:color="auto" w:fill="8BA6DB" w:themeFill="accent4" w:themeFillTint="66"/>
      </w:tcPr>
    </w:tblStylePr>
    <w:tblStylePr w:type="band1Horz">
      <w:tblPr/>
      <w:tcPr>
        <w:shd w:val="clear" w:color="auto" w:fill="6E91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8183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818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6F8183" w:themeColor="accent6"/>
        <w:bottom w:val="single" w:sz="4" w:space="0" w:color="6F8183" w:themeColor="accent6"/>
        <w:right w:val="single" w:sz="4" w:space="0" w:color="6F818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D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D4E" w:themeColor="accent6" w:themeShade="99"/>
          <w:insideV w:val="nil"/>
        </w:tcBorders>
        <w:shd w:val="clear" w:color="auto" w:fill="424D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D4E" w:themeFill="accent6" w:themeFillShade="99"/>
      </w:tcPr>
    </w:tblStylePr>
    <w:tblStylePr w:type="band1Vert">
      <w:tblPr/>
      <w:tcPr>
        <w:shd w:val="clear" w:color="auto" w:fill="C4CCCD" w:themeFill="accent6" w:themeFillTint="66"/>
      </w:tcPr>
    </w:tblStylePr>
    <w:tblStylePr w:type="band1Horz">
      <w:tblPr/>
      <w:tcPr>
        <w:shd w:val="clear" w:color="auto" w:fill="B6C0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rsid w:val="00F9385E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F9385E"/>
    <w:pPr>
      <w:spacing w:line="240" w:lineRule="auto"/>
    </w:pPr>
    <w:rPr>
      <w:sz w:val="22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C3F29"/>
    <w:rPr>
      <w:color w:val="6767A1" w:themeColor="accent3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F9385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C3F29"/>
    <w:rPr>
      <w:b/>
      <w:bCs/>
      <w:color w:val="6767A1" w:themeColor="accent3"/>
      <w:szCs w:val="20"/>
    </w:rPr>
  </w:style>
  <w:style w:type="table" w:styleId="DunkleListe">
    <w:name w:val="Dark List"/>
    <w:basedOn w:val="NormaleTabelle"/>
    <w:uiPriority w:val="70"/>
    <w:semiHidden/>
    <w:unhideWhenUsed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67A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5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4B7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4B7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4B7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4B7A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F376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1B3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294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294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294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294A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818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40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606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rsid w:val="00F9385E"/>
  </w:style>
  <w:style w:type="character" w:customStyle="1" w:styleId="DatumZchn">
    <w:name w:val="Datum Zchn"/>
    <w:basedOn w:val="Absatz-Standardschriftart"/>
    <w:link w:val="Datum"/>
    <w:uiPriority w:val="99"/>
    <w:semiHidden/>
    <w:rsid w:val="00CC3F29"/>
    <w:rPr>
      <w:color w:val="6767A1" w:themeColor="accent3"/>
      <w:sz w:val="20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rsid w:val="00F9385E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C3F29"/>
    <w:rPr>
      <w:rFonts w:ascii="Segoe UI" w:hAnsi="Segoe UI" w:cs="Segoe UI"/>
      <w:color w:val="6767A1" w:themeColor="accent3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rsid w:val="00F9385E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CC3F29"/>
    <w:rPr>
      <w:color w:val="6767A1" w:themeColor="accent3"/>
      <w:sz w:val="20"/>
      <w:szCs w:val="24"/>
    </w:rPr>
  </w:style>
  <w:style w:type="character" w:styleId="Hervorhebung">
    <w:name w:val="Emphasis"/>
    <w:basedOn w:val="Absatz-Standardschriftart"/>
    <w:uiPriority w:val="20"/>
    <w:qFormat/>
    <w:rsid w:val="00F9385E"/>
    <w:rPr>
      <w:i/>
      <w:iCs/>
    </w:rPr>
  </w:style>
  <w:style w:type="character" w:styleId="Endnotenzeichen">
    <w:name w:val="endnote reference"/>
    <w:basedOn w:val="Absatz-Standardschriftart"/>
    <w:uiPriority w:val="99"/>
    <w:semiHidden/>
    <w:rsid w:val="00F9385E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rsid w:val="00F9385E"/>
    <w:pPr>
      <w:spacing w:line="240" w:lineRule="auto"/>
    </w:pPr>
    <w:rPr>
      <w:sz w:val="22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C3F29"/>
    <w:rPr>
      <w:color w:val="6767A1" w:themeColor="accent3"/>
      <w:szCs w:val="20"/>
    </w:rPr>
  </w:style>
  <w:style w:type="paragraph" w:styleId="Umschlagadresse">
    <w:name w:val="envelope address"/>
    <w:basedOn w:val="Standard"/>
    <w:uiPriority w:val="99"/>
    <w:semiHidden/>
    <w:rsid w:val="00F9385E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</w:rPr>
  </w:style>
  <w:style w:type="paragraph" w:styleId="Umschlagabsenderadresse">
    <w:name w:val="envelope return"/>
    <w:basedOn w:val="Standard"/>
    <w:uiPriority w:val="99"/>
    <w:semiHidden/>
    <w:rsid w:val="00F9385E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BesuchterLink">
    <w:name w:val="FollowedHyperlink"/>
    <w:basedOn w:val="Absatz-Standardschriftart"/>
    <w:uiPriority w:val="99"/>
    <w:semiHidden/>
    <w:rsid w:val="00F9385E"/>
    <w:rPr>
      <w:color w:val="8C8C8C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rsid w:val="00F9385E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rsid w:val="00F9385E"/>
    <w:pPr>
      <w:spacing w:line="240" w:lineRule="auto"/>
    </w:pPr>
    <w:rPr>
      <w:sz w:val="22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C3F29"/>
    <w:rPr>
      <w:color w:val="6767A1" w:themeColor="accent3"/>
      <w:szCs w:val="20"/>
    </w:rPr>
  </w:style>
  <w:style w:type="table" w:styleId="Gitternetztabelle1hell">
    <w:name w:val="Grid Table 1 Light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DECDE8" w:themeColor="accent1" w:themeTint="66"/>
        <w:left w:val="single" w:sz="4" w:space="0" w:color="DECDE8" w:themeColor="accent1" w:themeTint="66"/>
        <w:bottom w:val="single" w:sz="4" w:space="0" w:color="DECDE8" w:themeColor="accent1" w:themeTint="66"/>
        <w:right w:val="single" w:sz="4" w:space="0" w:color="DECDE8" w:themeColor="accent1" w:themeTint="66"/>
        <w:insideH w:val="single" w:sz="4" w:space="0" w:color="DECDE8" w:themeColor="accent1" w:themeTint="66"/>
        <w:insideV w:val="single" w:sz="4" w:space="0" w:color="DECD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ECDE8" w:themeColor="accent2" w:themeTint="66"/>
        <w:left w:val="single" w:sz="4" w:space="0" w:color="CECDE8" w:themeColor="accent2" w:themeTint="66"/>
        <w:bottom w:val="single" w:sz="4" w:space="0" w:color="CECDE8" w:themeColor="accent2" w:themeTint="66"/>
        <w:right w:val="single" w:sz="4" w:space="0" w:color="CECDE8" w:themeColor="accent2" w:themeTint="66"/>
        <w:insideH w:val="single" w:sz="4" w:space="0" w:color="CECDE8" w:themeColor="accent2" w:themeTint="66"/>
        <w:insideV w:val="single" w:sz="4" w:space="0" w:color="CECDE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2C2D9" w:themeColor="accent3" w:themeTint="66"/>
        <w:left w:val="single" w:sz="4" w:space="0" w:color="C2C2D9" w:themeColor="accent3" w:themeTint="66"/>
        <w:bottom w:val="single" w:sz="4" w:space="0" w:color="C2C2D9" w:themeColor="accent3" w:themeTint="66"/>
        <w:right w:val="single" w:sz="4" w:space="0" w:color="C2C2D9" w:themeColor="accent3" w:themeTint="66"/>
        <w:insideH w:val="single" w:sz="4" w:space="0" w:color="C2C2D9" w:themeColor="accent3" w:themeTint="66"/>
        <w:insideV w:val="single" w:sz="4" w:space="0" w:color="C2C2D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8BA6DB" w:themeColor="accent4" w:themeTint="66"/>
        <w:left w:val="single" w:sz="4" w:space="0" w:color="8BA6DB" w:themeColor="accent4" w:themeTint="66"/>
        <w:bottom w:val="single" w:sz="4" w:space="0" w:color="8BA6DB" w:themeColor="accent4" w:themeTint="66"/>
        <w:right w:val="single" w:sz="4" w:space="0" w:color="8BA6DB" w:themeColor="accent4" w:themeTint="66"/>
        <w:insideH w:val="single" w:sz="4" w:space="0" w:color="8BA6DB" w:themeColor="accent4" w:themeTint="66"/>
        <w:insideV w:val="single" w:sz="4" w:space="0" w:color="8BA6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17A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17A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4CCCD" w:themeColor="accent6" w:themeTint="66"/>
        <w:left w:val="single" w:sz="4" w:space="0" w:color="C4CCCD" w:themeColor="accent6" w:themeTint="66"/>
        <w:bottom w:val="single" w:sz="4" w:space="0" w:color="C4CCCD" w:themeColor="accent6" w:themeTint="66"/>
        <w:right w:val="single" w:sz="4" w:space="0" w:color="C4CCCD" w:themeColor="accent6" w:themeTint="66"/>
        <w:insideH w:val="single" w:sz="4" w:space="0" w:color="C4CCCD" w:themeColor="accent6" w:themeTint="66"/>
        <w:insideV w:val="single" w:sz="4" w:space="0" w:color="C4CC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2" w:space="0" w:color="CDB5DC" w:themeColor="accent1" w:themeTint="99"/>
        <w:bottom w:val="single" w:sz="2" w:space="0" w:color="CDB5DC" w:themeColor="accent1" w:themeTint="99"/>
        <w:insideH w:val="single" w:sz="2" w:space="0" w:color="CDB5DC" w:themeColor="accent1" w:themeTint="99"/>
        <w:insideV w:val="single" w:sz="2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2" w:space="0" w:color="B6B5DD" w:themeColor="accent2" w:themeTint="99"/>
        <w:bottom w:val="single" w:sz="2" w:space="0" w:color="B6B5DD" w:themeColor="accent2" w:themeTint="99"/>
        <w:insideH w:val="single" w:sz="2" w:space="0" w:color="B6B5DD" w:themeColor="accent2" w:themeTint="99"/>
        <w:insideV w:val="single" w:sz="2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2" w:space="0" w:color="A3A3C6" w:themeColor="accent3" w:themeTint="99"/>
        <w:bottom w:val="single" w:sz="2" w:space="0" w:color="A3A3C6" w:themeColor="accent3" w:themeTint="99"/>
        <w:insideH w:val="single" w:sz="2" w:space="0" w:color="A3A3C6" w:themeColor="accent3" w:themeTint="99"/>
        <w:insideV w:val="single" w:sz="2" w:space="0" w:color="A3A3C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C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C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2" w:space="0" w:color="517AC9" w:themeColor="accent4" w:themeTint="99"/>
        <w:bottom w:val="single" w:sz="2" w:space="0" w:color="517AC9" w:themeColor="accent4" w:themeTint="99"/>
        <w:insideH w:val="single" w:sz="2" w:space="0" w:color="517AC9" w:themeColor="accent4" w:themeTint="99"/>
        <w:insideV w:val="single" w:sz="2" w:space="0" w:color="517AC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17AC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17AC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2" w:space="0" w:color="A7B3B5" w:themeColor="accent6" w:themeTint="99"/>
        <w:bottom w:val="single" w:sz="2" w:space="0" w:color="A7B3B5" w:themeColor="accent6" w:themeTint="99"/>
        <w:insideH w:val="single" w:sz="2" w:space="0" w:color="A7B3B5" w:themeColor="accent6" w:themeTint="99"/>
        <w:insideV w:val="single" w:sz="2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B3B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B3B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bottom w:val="single" w:sz="4" w:space="0" w:color="CDB5DC" w:themeColor="accent1" w:themeTint="99"/>
        </w:tcBorders>
      </w:tcPr>
    </w:tblStylePr>
    <w:tblStylePr w:type="nwCell">
      <w:tblPr/>
      <w:tcPr>
        <w:tcBorders>
          <w:bottom w:val="single" w:sz="4" w:space="0" w:color="CDB5DC" w:themeColor="accent1" w:themeTint="99"/>
        </w:tcBorders>
      </w:tcPr>
    </w:tblStylePr>
    <w:tblStylePr w:type="seCell">
      <w:tblPr/>
      <w:tcPr>
        <w:tcBorders>
          <w:top w:val="single" w:sz="4" w:space="0" w:color="CDB5DC" w:themeColor="accent1" w:themeTint="99"/>
        </w:tcBorders>
      </w:tcPr>
    </w:tblStylePr>
    <w:tblStylePr w:type="swCell">
      <w:tblPr/>
      <w:tcPr>
        <w:tcBorders>
          <w:top w:val="single" w:sz="4" w:space="0" w:color="CDB5DC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bottom w:val="single" w:sz="4" w:space="0" w:color="B6B5DD" w:themeColor="accent2" w:themeTint="99"/>
        </w:tcBorders>
      </w:tcPr>
    </w:tblStylePr>
    <w:tblStylePr w:type="nwCell">
      <w:tblPr/>
      <w:tcPr>
        <w:tcBorders>
          <w:bottom w:val="single" w:sz="4" w:space="0" w:color="B6B5DD" w:themeColor="accent2" w:themeTint="99"/>
        </w:tcBorders>
      </w:tcPr>
    </w:tblStylePr>
    <w:tblStylePr w:type="seCell">
      <w:tblPr/>
      <w:tcPr>
        <w:tcBorders>
          <w:top w:val="single" w:sz="4" w:space="0" w:color="B6B5DD" w:themeColor="accent2" w:themeTint="99"/>
        </w:tcBorders>
      </w:tcPr>
    </w:tblStylePr>
    <w:tblStylePr w:type="swCell">
      <w:tblPr/>
      <w:tcPr>
        <w:tcBorders>
          <w:top w:val="single" w:sz="4" w:space="0" w:color="B6B5DD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3A3C6" w:themeColor="accent3" w:themeTint="99"/>
        <w:left w:val="single" w:sz="4" w:space="0" w:color="A3A3C6" w:themeColor="accent3" w:themeTint="99"/>
        <w:bottom w:val="single" w:sz="4" w:space="0" w:color="A3A3C6" w:themeColor="accent3" w:themeTint="99"/>
        <w:right w:val="single" w:sz="4" w:space="0" w:color="A3A3C6" w:themeColor="accent3" w:themeTint="99"/>
        <w:insideH w:val="single" w:sz="4" w:space="0" w:color="A3A3C6" w:themeColor="accent3" w:themeTint="99"/>
        <w:insideV w:val="single" w:sz="4" w:space="0" w:color="A3A3C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  <w:tblStylePr w:type="neCell">
      <w:tblPr/>
      <w:tcPr>
        <w:tcBorders>
          <w:bottom w:val="single" w:sz="4" w:space="0" w:color="A3A3C6" w:themeColor="accent3" w:themeTint="99"/>
        </w:tcBorders>
      </w:tcPr>
    </w:tblStylePr>
    <w:tblStylePr w:type="nwCell">
      <w:tblPr/>
      <w:tcPr>
        <w:tcBorders>
          <w:bottom w:val="single" w:sz="4" w:space="0" w:color="A3A3C6" w:themeColor="accent3" w:themeTint="99"/>
        </w:tcBorders>
      </w:tcPr>
    </w:tblStylePr>
    <w:tblStylePr w:type="seCell">
      <w:tblPr/>
      <w:tcPr>
        <w:tcBorders>
          <w:top w:val="single" w:sz="4" w:space="0" w:color="A3A3C6" w:themeColor="accent3" w:themeTint="99"/>
        </w:tcBorders>
      </w:tcPr>
    </w:tblStylePr>
    <w:tblStylePr w:type="swCell">
      <w:tblPr/>
      <w:tcPr>
        <w:tcBorders>
          <w:top w:val="single" w:sz="4" w:space="0" w:color="A3A3C6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517AC9" w:themeColor="accent4" w:themeTint="99"/>
        <w:left w:val="single" w:sz="4" w:space="0" w:color="517AC9" w:themeColor="accent4" w:themeTint="99"/>
        <w:bottom w:val="single" w:sz="4" w:space="0" w:color="517AC9" w:themeColor="accent4" w:themeTint="99"/>
        <w:right w:val="single" w:sz="4" w:space="0" w:color="517AC9" w:themeColor="accent4" w:themeTint="99"/>
        <w:insideH w:val="single" w:sz="4" w:space="0" w:color="517AC9" w:themeColor="accent4" w:themeTint="99"/>
        <w:insideV w:val="single" w:sz="4" w:space="0" w:color="517AC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  <w:tblStylePr w:type="neCell">
      <w:tblPr/>
      <w:tcPr>
        <w:tcBorders>
          <w:bottom w:val="single" w:sz="4" w:space="0" w:color="517AC9" w:themeColor="accent4" w:themeTint="99"/>
        </w:tcBorders>
      </w:tcPr>
    </w:tblStylePr>
    <w:tblStylePr w:type="nwCell">
      <w:tblPr/>
      <w:tcPr>
        <w:tcBorders>
          <w:bottom w:val="single" w:sz="4" w:space="0" w:color="517AC9" w:themeColor="accent4" w:themeTint="99"/>
        </w:tcBorders>
      </w:tcPr>
    </w:tblStylePr>
    <w:tblStylePr w:type="seCell">
      <w:tblPr/>
      <w:tcPr>
        <w:tcBorders>
          <w:top w:val="single" w:sz="4" w:space="0" w:color="517AC9" w:themeColor="accent4" w:themeTint="99"/>
        </w:tcBorders>
      </w:tcPr>
    </w:tblStylePr>
    <w:tblStylePr w:type="swCell">
      <w:tblPr/>
      <w:tcPr>
        <w:tcBorders>
          <w:top w:val="single" w:sz="4" w:space="0" w:color="517AC9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bottom w:val="single" w:sz="4" w:space="0" w:color="A7B3B5" w:themeColor="accent6" w:themeTint="99"/>
        </w:tcBorders>
      </w:tcPr>
    </w:tblStylePr>
    <w:tblStylePr w:type="nwCell">
      <w:tblPr/>
      <w:tcPr>
        <w:tcBorders>
          <w:bottom w:val="single" w:sz="4" w:space="0" w:color="A7B3B5" w:themeColor="accent6" w:themeTint="99"/>
        </w:tcBorders>
      </w:tcPr>
    </w:tblStylePr>
    <w:tblStylePr w:type="seCell">
      <w:tblPr/>
      <w:tcPr>
        <w:tcBorders>
          <w:top w:val="single" w:sz="4" w:space="0" w:color="A7B3B5" w:themeColor="accent6" w:themeTint="99"/>
        </w:tcBorders>
      </w:tcPr>
    </w:tblStylePr>
    <w:tblStylePr w:type="swCell">
      <w:tblPr/>
      <w:tcPr>
        <w:tcBorders>
          <w:top w:val="single" w:sz="4" w:space="0" w:color="A7B3B5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1"/>
          <w:left w:val="single" w:sz="4" w:space="0" w:color="AD84C6" w:themeColor="accent1"/>
          <w:bottom w:val="single" w:sz="4" w:space="0" w:color="AD84C6" w:themeColor="accent1"/>
          <w:right w:val="single" w:sz="4" w:space="0" w:color="AD84C6" w:themeColor="accent1"/>
          <w:insideH w:val="nil"/>
          <w:insideV w:val="nil"/>
        </w:tcBorders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2"/>
          <w:left w:val="single" w:sz="4" w:space="0" w:color="8784C7" w:themeColor="accent2"/>
          <w:bottom w:val="single" w:sz="4" w:space="0" w:color="8784C7" w:themeColor="accent2"/>
          <w:right w:val="single" w:sz="4" w:space="0" w:color="8784C7" w:themeColor="accent2"/>
          <w:insideH w:val="nil"/>
          <w:insideV w:val="nil"/>
        </w:tcBorders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3A3C6" w:themeColor="accent3" w:themeTint="99"/>
        <w:left w:val="single" w:sz="4" w:space="0" w:color="A3A3C6" w:themeColor="accent3" w:themeTint="99"/>
        <w:bottom w:val="single" w:sz="4" w:space="0" w:color="A3A3C6" w:themeColor="accent3" w:themeTint="99"/>
        <w:right w:val="single" w:sz="4" w:space="0" w:color="A3A3C6" w:themeColor="accent3" w:themeTint="99"/>
        <w:insideH w:val="single" w:sz="4" w:space="0" w:color="A3A3C6" w:themeColor="accent3" w:themeTint="99"/>
        <w:insideV w:val="single" w:sz="4" w:space="0" w:color="A3A3C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67A1" w:themeColor="accent3"/>
          <w:left w:val="single" w:sz="4" w:space="0" w:color="6767A1" w:themeColor="accent3"/>
          <w:bottom w:val="single" w:sz="4" w:space="0" w:color="6767A1" w:themeColor="accent3"/>
          <w:right w:val="single" w:sz="4" w:space="0" w:color="6767A1" w:themeColor="accent3"/>
          <w:insideH w:val="nil"/>
          <w:insideV w:val="nil"/>
        </w:tcBorders>
        <w:shd w:val="clear" w:color="auto" w:fill="6767A1" w:themeFill="accent3"/>
      </w:tcPr>
    </w:tblStylePr>
    <w:tblStylePr w:type="lastRow">
      <w:rPr>
        <w:b/>
        <w:bCs/>
      </w:rPr>
      <w:tblPr/>
      <w:tcPr>
        <w:tcBorders>
          <w:top w:val="double" w:sz="4" w:space="0" w:color="6767A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517AC9" w:themeColor="accent4" w:themeTint="99"/>
        <w:left w:val="single" w:sz="4" w:space="0" w:color="517AC9" w:themeColor="accent4" w:themeTint="99"/>
        <w:bottom w:val="single" w:sz="4" w:space="0" w:color="517AC9" w:themeColor="accent4" w:themeTint="99"/>
        <w:right w:val="single" w:sz="4" w:space="0" w:color="517AC9" w:themeColor="accent4" w:themeTint="99"/>
        <w:insideH w:val="single" w:sz="4" w:space="0" w:color="517AC9" w:themeColor="accent4" w:themeTint="99"/>
        <w:insideV w:val="single" w:sz="4" w:space="0" w:color="517AC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3764" w:themeColor="accent4"/>
          <w:left w:val="single" w:sz="4" w:space="0" w:color="1F3764" w:themeColor="accent4"/>
          <w:bottom w:val="single" w:sz="4" w:space="0" w:color="1F3764" w:themeColor="accent4"/>
          <w:right w:val="single" w:sz="4" w:space="0" w:color="1F3764" w:themeColor="accent4"/>
          <w:insideH w:val="nil"/>
          <w:insideV w:val="nil"/>
        </w:tcBorders>
        <w:shd w:val="clear" w:color="auto" w:fill="1F3764" w:themeFill="accent4"/>
      </w:tcPr>
    </w:tblStylePr>
    <w:tblStylePr w:type="lastRow">
      <w:rPr>
        <w:b/>
        <w:bCs/>
      </w:rPr>
      <w:tblPr/>
      <w:tcPr>
        <w:tcBorders>
          <w:top w:val="double" w:sz="4" w:space="0" w:color="1F376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8183" w:themeColor="accent6"/>
          <w:left w:val="single" w:sz="4" w:space="0" w:color="6F8183" w:themeColor="accent6"/>
          <w:bottom w:val="single" w:sz="4" w:space="0" w:color="6F8183" w:themeColor="accent6"/>
          <w:right w:val="single" w:sz="4" w:space="0" w:color="6F8183" w:themeColor="accent6"/>
          <w:insideH w:val="nil"/>
          <w:insideV w:val="nil"/>
        </w:tcBorders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1"/>
      </w:tcPr>
    </w:tblStylePr>
    <w:tblStylePr w:type="band1Vert">
      <w:tblPr/>
      <w:tcPr>
        <w:shd w:val="clear" w:color="auto" w:fill="DECDE8" w:themeFill="accent1" w:themeFillTint="66"/>
      </w:tcPr>
    </w:tblStylePr>
    <w:tblStylePr w:type="band1Horz">
      <w:tblPr/>
      <w:tcPr>
        <w:shd w:val="clear" w:color="auto" w:fill="DECDE8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band1Vert">
      <w:tblPr/>
      <w:tcPr>
        <w:shd w:val="clear" w:color="auto" w:fill="CECDE8" w:themeFill="accent2" w:themeFillTint="66"/>
      </w:tcPr>
    </w:tblStylePr>
    <w:tblStylePr w:type="band1Horz">
      <w:tblPr/>
      <w:tcPr>
        <w:shd w:val="clear" w:color="auto" w:fill="CECDE8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67A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67A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767A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767A1" w:themeFill="accent3"/>
      </w:tcPr>
    </w:tblStylePr>
    <w:tblStylePr w:type="band1Vert">
      <w:tblPr/>
      <w:tcPr>
        <w:shd w:val="clear" w:color="auto" w:fill="C2C2D9" w:themeFill="accent3" w:themeFillTint="66"/>
      </w:tcPr>
    </w:tblStylePr>
    <w:tblStylePr w:type="band1Horz">
      <w:tblPr/>
      <w:tcPr>
        <w:shd w:val="clear" w:color="auto" w:fill="C2C2D9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D2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376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376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F376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F3764" w:themeFill="accent4"/>
      </w:tcPr>
    </w:tblStylePr>
    <w:tblStylePr w:type="band1Vert">
      <w:tblPr/>
      <w:tcPr>
        <w:shd w:val="clear" w:color="auto" w:fill="8BA6DB" w:themeFill="accent4" w:themeFillTint="66"/>
      </w:tcPr>
    </w:tblStylePr>
    <w:tblStylePr w:type="band1Horz">
      <w:tblPr/>
      <w:tcPr>
        <w:shd w:val="clear" w:color="auto" w:fill="8BA6DB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6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818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8183" w:themeFill="accent6"/>
      </w:tcPr>
    </w:tblStylePr>
    <w:tblStylePr w:type="band1Vert">
      <w:tblPr/>
      <w:tcPr>
        <w:shd w:val="clear" w:color="auto" w:fill="C4CCCD" w:themeFill="accent6" w:themeFillTint="66"/>
      </w:tcPr>
    </w:tblStylePr>
    <w:tblStylePr w:type="band1Horz">
      <w:tblPr/>
      <w:tcPr>
        <w:shd w:val="clear" w:color="auto" w:fill="C4CCCD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F9385E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F9385E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F9385E"/>
    <w:pPr>
      <w:spacing w:after="0" w:line="240" w:lineRule="auto"/>
    </w:pPr>
    <w:rPr>
      <w:color w:val="4B4B7A" w:themeColor="accent3" w:themeShade="BF"/>
    </w:rPr>
    <w:tblPr>
      <w:tblStyleRowBandSize w:val="1"/>
      <w:tblStyleColBandSize w:val="1"/>
      <w:tblBorders>
        <w:top w:val="single" w:sz="4" w:space="0" w:color="A3A3C6" w:themeColor="accent3" w:themeTint="99"/>
        <w:left w:val="single" w:sz="4" w:space="0" w:color="A3A3C6" w:themeColor="accent3" w:themeTint="99"/>
        <w:bottom w:val="single" w:sz="4" w:space="0" w:color="A3A3C6" w:themeColor="accent3" w:themeTint="99"/>
        <w:right w:val="single" w:sz="4" w:space="0" w:color="A3A3C6" w:themeColor="accent3" w:themeTint="99"/>
        <w:insideH w:val="single" w:sz="4" w:space="0" w:color="A3A3C6" w:themeColor="accent3" w:themeTint="99"/>
        <w:insideV w:val="single" w:sz="4" w:space="0" w:color="A3A3C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F9385E"/>
    <w:pPr>
      <w:spacing w:after="0" w:line="240" w:lineRule="auto"/>
    </w:pPr>
    <w:rPr>
      <w:color w:val="17294A" w:themeColor="accent4" w:themeShade="BF"/>
    </w:rPr>
    <w:tblPr>
      <w:tblStyleRowBandSize w:val="1"/>
      <w:tblStyleColBandSize w:val="1"/>
      <w:tblBorders>
        <w:top w:val="single" w:sz="4" w:space="0" w:color="517AC9" w:themeColor="accent4" w:themeTint="99"/>
        <w:left w:val="single" w:sz="4" w:space="0" w:color="517AC9" w:themeColor="accent4" w:themeTint="99"/>
        <w:bottom w:val="single" w:sz="4" w:space="0" w:color="517AC9" w:themeColor="accent4" w:themeTint="99"/>
        <w:right w:val="single" w:sz="4" w:space="0" w:color="517AC9" w:themeColor="accent4" w:themeTint="99"/>
        <w:insideH w:val="single" w:sz="4" w:space="0" w:color="517AC9" w:themeColor="accent4" w:themeTint="99"/>
        <w:insideV w:val="single" w:sz="4" w:space="0" w:color="517AC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17A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17A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F9385E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F9385E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F9385E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bottom w:val="single" w:sz="4" w:space="0" w:color="CDB5DC" w:themeColor="accent1" w:themeTint="99"/>
        </w:tcBorders>
      </w:tcPr>
    </w:tblStylePr>
    <w:tblStylePr w:type="nwCell">
      <w:tblPr/>
      <w:tcPr>
        <w:tcBorders>
          <w:bottom w:val="single" w:sz="4" w:space="0" w:color="CDB5DC" w:themeColor="accent1" w:themeTint="99"/>
        </w:tcBorders>
      </w:tcPr>
    </w:tblStylePr>
    <w:tblStylePr w:type="seCell">
      <w:tblPr/>
      <w:tcPr>
        <w:tcBorders>
          <w:top w:val="single" w:sz="4" w:space="0" w:color="CDB5DC" w:themeColor="accent1" w:themeTint="99"/>
        </w:tcBorders>
      </w:tcPr>
    </w:tblStylePr>
    <w:tblStylePr w:type="swCell">
      <w:tblPr/>
      <w:tcPr>
        <w:tcBorders>
          <w:top w:val="single" w:sz="4" w:space="0" w:color="CDB5DC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F9385E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bottom w:val="single" w:sz="4" w:space="0" w:color="B6B5DD" w:themeColor="accent2" w:themeTint="99"/>
        </w:tcBorders>
      </w:tcPr>
    </w:tblStylePr>
    <w:tblStylePr w:type="nwCell">
      <w:tblPr/>
      <w:tcPr>
        <w:tcBorders>
          <w:bottom w:val="single" w:sz="4" w:space="0" w:color="B6B5DD" w:themeColor="accent2" w:themeTint="99"/>
        </w:tcBorders>
      </w:tcPr>
    </w:tblStylePr>
    <w:tblStylePr w:type="seCell">
      <w:tblPr/>
      <w:tcPr>
        <w:tcBorders>
          <w:top w:val="single" w:sz="4" w:space="0" w:color="B6B5DD" w:themeColor="accent2" w:themeTint="99"/>
        </w:tcBorders>
      </w:tcPr>
    </w:tblStylePr>
    <w:tblStylePr w:type="swCell">
      <w:tblPr/>
      <w:tcPr>
        <w:tcBorders>
          <w:top w:val="single" w:sz="4" w:space="0" w:color="B6B5DD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F9385E"/>
    <w:pPr>
      <w:spacing w:after="0" w:line="240" w:lineRule="auto"/>
    </w:pPr>
    <w:rPr>
      <w:color w:val="4B4B7A" w:themeColor="accent3" w:themeShade="BF"/>
    </w:rPr>
    <w:tblPr>
      <w:tblStyleRowBandSize w:val="1"/>
      <w:tblStyleColBandSize w:val="1"/>
      <w:tblBorders>
        <w:top w:val="single" w:sz="4" w:space="0" w:color="A3A3C6" w:themeColor="accent3" w:themeTint="99"/>
        <w:left w:val="single" w:sz="4" w:space="0" w:color="A3A3C6" w:themeColor="accent3" w:themeTint="99"/>
        <w:bottom w:val="single" w:sz="4" w:space="0" w:color="A3A3C6" w:themeColor="accent3" w:themeTint="99"/>
        <w:right w:val="single" w:sz="4" w:space="0" w:color="A3A3C6" w:themeColor="accent3" w:themeTint="99"/>
        <w:insideH w:val="single" w:sz="4" w:space="0" w:color="A3A3C6" w:themeColor="accent3" w:themeTint="99"/>
        <w:insideV w:val="single" w:sz="4" w:space="0" w:color="A3A3C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  <w:tblStylePr w:type="neCell">
      <w:tblPr/>
      <w:tcPr>
        <w:tcBorders>
          <w:bottom w:val="single" w:sz="4" w:space="0" w:color="A3A3C6" w:themeColor="accent3" w:themeTint="99"/>
        </w:tcBorders>
      </w:tcPr>
    </w:tblStylePr>
    <w:tblStylePr w:type="nwCell">
      <w:tblPr/>
      <w:tcPr>
        <w:tcBorders>
          <w:bottom w:val="single" w:sz="4" w:space="0" w:color="A3A3C6" w:themeColor="accent3" w:themeTint="99"/>
        </w:tcBorders>
      </w:tcPr>
    </w:tblStylePr>
    <w:tblStylePr w:type="seCell">
      <w:tblPr/>
      <w:tcPr>
        <w:tcBorders>
          <w:top w:val="single" w:sz="4" w:space="0" w:color="A3A3C6" w:themeColor="accent3" w:themeTint="99"/>
        </w:tcBorders>
      </w:tcPr>
    </w:tblStylePr>
    <w:tblStylePr w:type="swCell">
      <w:tblPr/>
      <w:tcPr>
        <w:tcBorders>
          <w:top w:val="single" w:sz="4" w:space="0" w:color="A3A3C6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F9385E"/>
    <w:pPr>
      <w:spacing w:after="0" w:line="240" w:lineRule="auto"/>
    </w:pPr>
    <w:rPr>
      <w:color w:val="17294A" w:themeColor="accent4" w:themeShade="BF"/>
    </w:rPr>
    <w:tblPr>
      <w:tblStyleRowBandSize w:val="1"/>
      <w:tblStyleColBandSize w:val="1"/>
      <w:tblBorders>
        <w:top w:val="single" w:sz="4" w:space="0" w:color="517AC9" w:themeColor="accent4" w:themeTint="99"/>
        <w:left w:val="single" w:sz="4" w:space="0" w:color="517AC9" w:themeColor="accent4" w:themeTint="99"/>
        <w:bottom w:val="single" w:sz="4" w:space="0" w:color="517AC9" w:themeColor="accent4" w:themeTint="99"/>
        <w:right w:val="single" w:sz="4" w:space="0" w:color="517AC9" w:themeColor="accent4" w:themeTint="99"/>
        <w:insideH w:val="single" w:sz="4" w:space="0" w:color="517AC9" w:themeColor="accent4" w:themeTint="99"/>
        <w:insideV w:val="single" w:sz="4" w:space="0" w:color="517AC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  <w:tblStylePr w:type="neCell">
      <w:tblPr/>
      <w:tcPr>
        <w:tcBorders>
          <w:bottom w:val="single" w:sz="4" w:space="0" w:color="517AC9" w:themeColor="accent4" w:themeTint="99"/>
        </w:tcBorders>
      </w:tcPr>
    </w:tblStylePr>
    <w:tblStylePr w:type="nwCell">
      <w:tblPr/>
      <w:tcPr>
        <w:tcBorders>
          <w:bottom w:val="single" w:sz="4" w:space="0" w:color="517AC9" w:themeColor="accent4" w:themeTint="99"/>
        </w:tcBorders>
      </w:tcPr>
    </w:tblStylePr>
    <w:tblStylePr w:type="seCell">
      <w:tblPr/>
      <w:tcPr>
        <w:tcBorders>
          <w:top w:val="single" w:sz="4" w:space="0" w:color="517AC9" w:themeColor="accent4" w:themeTint="99"/>
        </w:tcBorders>
      </w:tcPr>
    </w:tblStylePr>
    <w:tblStylePr w:type="swCell">
      <w:tblPr/>
      <w:tcPr>
        <w:tcBorders>
          <w:top w:val="single" w:sz="4" w:space="0" w:color="517AC9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F9385E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F9385E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bottom w:val="single" w:sz="4" w:space="0" w:color="A7B3B5" w:themeColor="accent6" w:themeTint="99"/>
        </w:tcBorders>
      </w:tcPr>
    </w:tblStylePr>
    <w:tblStylePr w:type="nwCell">
      <w:tblPr/>
      <w:tcPr>
        <w:tcBorders>
          <w:bottom w:val="single" w:sz="4" w:space="0" w:color="A7B3B5" w:themeColor="accent6" w:themeTint="99"/>
        </w:tcBorders>
      </w:tcPr>
    </w:tblStylePr>
    <w:tblStylePr w:type="seCell">
      <w:tblPr/>
      <w:tcPr>
        <w:tcBorders>
          <w:top w:val="single" w:sz="4" w:space="0" w:color="A7B3B5" w:themeColor="accent6" w:themeTint="99"/>
        </w:tcBorders>
      </w:tcPr>
    </w:tblStylePr>
    <w:tblStylePr w:type="swCell">
      <w:tblPr/>
      <w:tcPr>
        <w:tcBorders>
          <w:top w:val="single" w:sz="4" w:space="0" w:color="A7B3B5" w:themeColor="accent6" w:themeTint="99"/>
        </w:tcBorders>
      </w:tcPr>
    </w:tblStylePr>
  </w:style>
  <w:style w:type="character" w:customStyle="1" w:styleId="Hashtag1">
    <w:name w:val="Hashtag1"/>
    <w:basedOn w:val="Absatz-Standardschriftart"/>
    <w:uiPriority w:val="99"/>
    <w:semiHidden/>
    <w:rsid w:val="00F9385E"/>
    <w:rPr>
      <w:color w:val="2B579A"/>
      <w:shd w:val="clear" w:color="auto" w:fill="E6E6E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F3D43"/>
    <w:rPr>
      <w:rFonts w:asciiTheme="majorHAnsi" w:eastAsiaTheme="majorEastAsia" w:hAnsiTheme="majorHAnsi" w:cstheme="majorBidi"/>
      <w:iCs/>
      <w:caps/>
      <w:color w:val="6767A1" w:themeColor="accent3"/>
      <w:sz w:val="36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EF3D43"/>
    <w:rPr>
      <w:rFonts w:asciiTheme="majorHAnsi" w:eastAsiaTheme="majorEastAsia" w:hAnsiTheme="majorHAnsi" w:cstheme="majorBidi"/>
      <w:b/>
      <w:caps/>
      <w:color w:val="6767A1" w:themeColor="accent3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2B1C93"/>
    <w:rPr>
      <w:rFonts w:asciiTheme="majorHAnsi" w:eastAsiaTheme="majorEastAsia" w:hAnsiTheme="majorHAnsi" w:cstheme="majorBidi"/>
      <w:b/>
      <w:color w:val="6767A1" w:themeColor="accent3"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B1C93"/>
    <w:rPr>
      <w:rFonts w:asciiTheme="majorHAnsi" w:eastAsiaTheme="majorEastAsia" w:hAnsiTheme="majorHAnsi" w:cstheme="majorBidi"/>
      <w:i/>
      <w:iCs/>
      <w:color w:val="593470" w:themeColor="accent1" w:themeShade="7F"/>
      <w:sz w:val="20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9385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9385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kronym">
    <w:name w:val="HTML Acronym"/>
    <w:basedOn w:val="Absatz-Standardschriftart"/>
    <w:uiPriority w:val="99"/>
    <w:semiHidden/>
    <w:rsid w:val="00F9385E"/>
  </w:style>
  <w:style w:type="paragraph" w:styleId="HTMLAdresse">
    <w:name w:val="HTML Address"/>
    <w:basedOn w:val="Standard"/>
    <w:link w:val="HTMLAdresseZchn"/>
    <w:uiPriority w:val="99"/>
    <w:semiHidden/>
    <w:rsid w:val="00F9385E"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C3F29"/>
    <w:rPr>
      <w:i/>
      <w:iCs/>
      <w:color w:val="6767A1" w:themeColor="accent3"/>
      <w:sz w:val="20"/>
      <w:szCs w:val="24"/>
    </w:rPr>
  </w:style>
  <w:style w:type="character" w:styleId="HTMLZitat">
    <w:name w:val="HTML Cite"/>
    <w:basedOn w:val="Absatz-Standardschriftart"/>
    <w:uiPriority w:val="99"/>
    <w:semiHidden/>
    <w:rsid w:val="00F9385E"/>
    <w:rPr>
      <w:i/>
      <w:iCs/>
    </w:rPr>
  </w:style>
  <w:style w:type="character" w:styleId="HTMLCode">
    <w:name w:val="HTML Code"/>
    <w:basedOn w:val="Absatz-Standardschriftart"/>
    <w:uiPriority w:val="99"/>
    <w:semiHidden/>
    <w:rsid w:val="00F9385E"/>
    <w:rPr>
      <w:rFonts w:ascii="Consolas" w:hAnsi="Consolas"/>
      <w:sz w:val="22"/>
      <w:szCs w:val="20"/>
    </w:rPr>
  </w:style>
  <w:style w:type="character" w:styleId="HTMLDefinition">
    <w:name w:val="HTML Definition"/>
    <w:basedOn w:val="Absatz-Standardschriftart"/>
    <w:uiPriority w:val="99"/>
    <w:semiHidden/>
    <w:rsid w:val="00F9385E"/>
    <w:rPr>
      <w:i/>
      <w:iCs/>
    </w:rPr>
  </w:style>
  <w:style w:type="character" w:styleId="HTMLTastatur">
    <w:name w:val="HTML Keyboard"/>
    <w:basedOn w:val="Absatz-Standardschriftart"/>
    <w:uiPriority w:val="99"/>
    <w:semiHidden/>
    <w:rsid w:val="00F9385E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rsid w:val="00F9385E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CC3F29"/>
    <w:rPr>
      <w:rFonts w:ascii="Consolas" w:hAnsi="Consolas"/>
      <w:color w:val="6767A1" w:themeColor="accent3"/>
      <w:szCs w:val="20"/>
    </w:rPr>
  </w:style>
  <w:style w:type="character" w:styleId="HTMLBeispiel">
    <w:name w:val="HTML Sample"/>
    <w:basedOn w:val="Absatz-Standardschriftart"/>
    <w:uiPriority w:val="99"/>
    <w:semiHidden/>
    <w:rsid w:val="00F9385E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rsid w:val="00F9385E"/>
    <w:rPr>
      <w:rFonts w:ascii="Consolas" w:hAnsi="Consolas"/>
      <w:sz w:val="22"/>
      <w:szCs w:val="20"/>
    </w:rPr>
  </w:style>
  <w:style w:type="character" w:styleId="HTMLVariable">
    <w:name w:val="HTML Variable"/>
    <w:basedOn w:val="Absatz-Standardschriftart"/>
    <w:uiPriority w:val="99"/>
    <w:semiHidden/>
    <w:rsid w:val="00F9385E"/>
    <w:rPr>
      <w:i/>
      <w:iCs/>
    </w:rPr>
  </w:style>
  <w:style w:type="character" w:styleId="Hyperlink">
    <w:name w:val="Hyperlink"/>
    <w:basedOn w:val="Absatz-Standardschriftart"/>
    <w:uiPriority w:val="99"/>
    <w:semiHidden/>
    <w:rsid w:val="00CF1625"/>
    <w:rPr>
      <w:color w:val="0F1B32" w:themeColor="accent4" w:themeShade="80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rsid w:val="00F9385E"/>
    <w:pPr>
      <w:spacing w:line="240" w:lineRule="auto"/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rsid w:val="00F9385E"/>
    <w:pPr>
      <w:spacing w:line="240" w:lineRule="auto"/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rsid w:val="00F9385E"/>
    <w:pPr>
      <w:spacing w:line="240" w:lineRule="auto"/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rsid w:val="00F9385E"/>
    <w:pPr>
      <w:spacing w:line="240" w:lineRule="auto"/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rsid w:val="00F9385E"/>
    <w:pPr>
      <w:spacing w:line="240" w:lineRule="auto"/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rsid w:val="00F9385E"/>
    <w:pPr>
      <w:spacing w:line="240" w:lineRule="auto"/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rsid w:val="00F9385E"/>
    <w:pPr>
      <w:spacing w:line="240" w:lineRule="auto"/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rsid w:val="00F9385E"/>
    <w:pPr>
      <w:spacing w:line="240" w:lineRule="auto"/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rsid w:val="00F9385E"/>
    <w:pPr>
      <w:spacing w:line="240" w:lineRule="auto"/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rsid w:val="00F9385E"/>
    <w:rPr>
      <w:rFonts w:asciiTheme="majorHAnsi" w:eastAsiaTheme="majorEastAsia" w:hAnsiTheme="majorHAnsi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qFormat/>
    <w:rsid w:val="00CF1625"/>
    <w:rPr>
      <w:i/>
      <w:iCs/>
      <w:color w:val="593470" w:themeColor="accent1" w:themeShade="80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CF1625"/>
    <w:pPr>
      <w:pBdr>
        <w:top w:val="single" w:sz="4" w:space="10" w:color="593470" w:themeColor="accent1" w:themeShade="80"/>
        <w:bottom w:val="single" w:sz="4" w:space="10" w:color="593470" w:themeColor="accent1" w:themeShade="80"/>
      </w:pBdr>
      <w:spacing w:before="360" w:after="360"/>
      <w:ind w:left="864" w:right="864"/>
      <w:jc w:val="center"/>
    </w:pPr>
    <w:rPr>
      <w:i/>
      <w:iCs/>
      <w:color w:val="593470" w:themeColor="accent1" w:themeShade="8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C3F29"/>
    <w:rPr>
      <w:i/>
      <w:iCs/>
      <w:color w:val="593470" w:themeColor="accent1" w:themeShade="80"/>
      <w:sz w:val="20"/>
      <w:szCs w:val="24"/>
    </w:rPr>
  </w:style>
  <w:style w:type="character" w:styleId="IntensiverVerweis">
    <w:name w:val="Intense Reference"/>
    <w:basedOn w:val="Absatz-Standardschriftart"/>
    <w:uiPriority w:val="32"/>
    <w:semiHidden/>
    <w:qFormat/>
    <w:rsid w:val="00CF1625"/>
    <w:rPr>
      <w:b/>
      <w:bCs/>
      <w:caps w:val="0"/>
      <w:smallCaps/>
      <w:color w:val="593470" w:themeColor="accent1" w:themeShade="80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  <w:insideH w:val="single" w:sz="8" w:space="0" w:color="AD84C6" w:themeColor="accent1"/>
        <w:insideV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18" w:space="0" w:color="AD84C6" w:themeColor="accent1"/>
          <w:right w:val="single" w:sz="8" w:space="0" w:color="AD84C6" w:themeColor="accent1"/>
          <w:insideH w:val="nil"/>
          <w:insideV w:val="single" w:sz="8" w:space="0" w:color="AD84C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H w:val="nil"/>
          <w:insideV w:val="single" w:sz="8" w:space="0" w:color="AD84C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band1Vert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  <w:shd w:val="clear" w:color="auto" w:fill="EAE0F1" w:themeFill="accent1" w:themeFillTint="3F"/>
      </w:tcPr>
    </w:tblStylePr>
    <w:tblStylePr w:type="band1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V w:val="single" w:sz="8" w:space="0" w:color="AD84C6" w:themeColor="accent1"/>
        </w:tcBorders>
        <w:shd w:val="clear" w:color="auto" w:fill="EAE0F1" w:themeFill="accent1" w:themeFillTint="3F"/>
      </w:tcPr>
    </w:tblStylePr>
    <w:tblStylePr w:type="band2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V w:val="single" w:sz="8" w:space="0" w:color="AD84C6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  <w:insideH w:val="single" w:sz="8" w:space="0" w:color="8784C7" w:themeColor="accent2"/>
        <w:insideV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18" w:space="0" w:color="8784C7" w:themeColor="accent2"/>
          <w:right w:val="single" w:sz="8" w:space="0" w:color="8784C7" w:themeColor="accent2"/>
          <w:insideH w:val="nil"/>
          <w:insideV w:val="single" w:sz="8" w:space="0" w:color="8784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H w:val="nil"/>
          <w:insideV w:val="single" w:sz="8" w:space="0" w:color="8784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band1Vert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  <w:shd w:val="clear" w:color="auto" w:fill="E1E0F1" w:themeFill="accent2" w:themeFillTint="3F"/>
      </w:tcPr>
    </w:tblStylePr>
    <w:tblStylePr w:type="band1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V w:val="single" w:sz="8" w:space="0" w:color="8784C7" w:themeColor="accent2"/>
        </w:tcBorders>
        <w:shd w:val="clear" w:color="auto" w:fill="E1E0F1" w:themeFill="accent2" w:themeFillTint="3F"/>
      </w:tcPr>
    </w:tblStylePr>
    <w:tblStylePr w:type="band2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V w:val="single" w:sz="8" w:space="0" w:color="8784C7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6767A1" w:themeColor="accent3"/>
        <w:left w:val="single" w:sz="8" w:space="0" w:color="6767A1" w:themeColor="accent3"/>
        <w:bottom w:val="single" w:sz="8" w:space="0" w:color="6767A1" w:themeColor="accent3"/>
        <w:right w:val="single" w:sz="8" w:space="0" w:color="6767A1" w:themeColor="accent3"/>
        <w:insideH w:val="single" w:sz="8" w:space="0" w:color="6767A1" w:themeColor="accent3"/>
        <w:insideV w:val="single" w:sz="8" w:space="0" w:color="6767A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7A1" w:themeColor="accent3"/>
          <w:left w:val="single" w:sz="8" w:space="0" w:color="6767A1" w:themeColor="accent3"/>
          <w:bottom w:val="single" w:sz="18" w:space="0" w:color="6767A1" w:themeColor="accent3"/>
          <w:right w:val="single" w:sz="8" w:space="0" w:color="6767A1" w:themeColor="accent3"/>
          <w:insideH w:val="nil"/>
          <w:insideV w:val="single" w:sz="8" w:space="0" w:color="6767A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  <w:insideH w:val="nil"/>
          <w:insideV w:val="single" w:sz="8" w:space="0" w:color="6767A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</w:tcBorders>
      </w:tcPr>
    </w:tblStylePr>
    <w:tblStylePr w:type="band1Vert">
      <w:tblPr/>
      <w:tcPr>
        <w:tcBorders>
          <w:top w:val="single" w:sz="8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</w:tcBorders>
        <w:shd w:val="clear" w:color="auto" w:fill="D9D9E7" w:themeFill="accent3" w:themeFillTint="3F"/>
      </w:tcPr>
    </w:tblStylePr>
    <w:tblStylePr w:type="band1Horz">
      <w:tblPr/>
      <w:tcPr>
        <w:tcBorders>
          <w:top w:val="single" w:sz="8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  <w:insideV w:val="single" w:sz="8" w:space="0" w:color="6767A1" w:themeColor="accent3"/>
        </w:tcBorders>
        <w:shd w:val="clear" w:color="auto" w:fill="D9D9E7" w:themeFill="accent3" w:themeFillTint="3F"/>
      </w:tcPr>
    </w:tblStylePr>
    <w:tblStylePr w:type="band2Horz">
      <w:tblPr/>
      <w:tcPr>
        <w:tcBorders>
          <w:top w:val="single" w:sz="8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  <w:insideV w:val="single" w:sz="8" w:space="0" w:color="6767A1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1F3764" w:themeColor="accent4"/>
        <w:left w:val="single" w:sz="8" w:space="0" w:color="1F3764" w:themeColor="accent4"/>
        <w:bottom w:val="single" w:sz="8" w:space="0" w:color="1F3764" w:themeColor="accent4"/>
        <w:right w:val="single" w:sz="8" w:space="0" w:color="1F3764" w:themeColor="accent4"/>
        <w:insideH w:val="single" w:sz="8" w:space="0" w:color="1F3764" w:themeColor="accent4"/>
        <w:insideV w:val="single" w:sz="8" w:space="0" w:color="1F376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3764" w:themeColor="accent4"/>
          <w:left w:val="single" w:sz="8" w:space="0" w:color="1F3764" w:themeColor="accent4"/>
          <w:bottom w:val="single" w:sz="18" w:space="0" w:color="1F3764" w:themeColor="accent4"/>
          <w:right w:val="single" w:sz="8" w:space="0" w:color="1F3764" w:themeColor="accent4"/>
          <w:insideH w:val="nil"/>
          <w:insideV w:val="single" w:sz="8" w:space="0" w:color="1F376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  <w:insideH w:val="nil"/>
          <w:insideV w:val="single" w:sz="8" w:space="0" w:color="1F376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</w:tcBorders>
      </w:tcPr>
    </w:tblStylePr>
    <w:tblStylePr w:type="band1Vert">
      <w:tblPr/>
      <w:tcPr>
        <w:tcBorders>
          <w:top w:val="single" w:sz="8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</w:tcBorders>
        <w:shd w:val="clear" w:color="auto" w:fill="B7C8E8" w:themeFill="accent4" w:themeFillTint="3F"/>
      </w:tcPr>
    </w:tblStylePr>
    <w:tblStylePr w:type="band1Horz">
      <w:tblPr/>
      <w:tcPr>
        <w:tcBorders>
          <w:top w:val="single" w:sz="8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  <w:insideV w:val="single" w:sz="8" w:space="0" w:color="1F3764" w:themeColor="accent4"/>
        </w:tcBorders>
        <w:shd w:val="clear" w:color="auto" w:fill="B7C8E8" w:themeFill="accent4" w:themeFillTint="3F"/>
      </w:tcPr>
    </w:tblStylePr>
    <w:tblStylePr w:type="band2Horz">
      <w:tblPr/>
      <w:tcPr>
        <w:tcBorders>
          <w:top w:val="single" w:sz="8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  <w:insideV w:val="single" w:sz="8" w:space="0" w:color="1F3764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  <w:insideH w:val="single" w:sz="8" w:space="0" w:color="6F8183" w:themeColor="accent6"/>
        <w:insideV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18" w:space="0" w:color="6F8183" w:themeColor="accent6"/>
          <w:right w:val="single" w:sz="8" w:space="0" w:color="6F8183" w:themeColor="accent6"/>
          <w:insideH w:val="nil"/>
          <w:insideV w:val="single" w:sz="8" w:space="0" w:color="6F818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H w:val="nil"/>
          <w:insideV w:val="single" w:sz="8" w:space="0" w:color="6F818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band1Vert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  <w:shd w:val="clear" w:color="auto" w:fill="DBE0E0" w:themeFill="accent6" w:themeFillTint="3F"/>
      </w:tcPr>
    </w:tblStylePr>
    <w:tblStylePr w:type="band1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V w:val="single" w:sz="8" w:space="0" w:color="6F8183" w:themeColor="accent6"/>
        </w:tcBorders>
        <w:shd w:val="clear" w:color="auto" w:fill="DBE0E0" w:themeFill="accent6" w:themeFillTint="3F"/>
      </w:tcPr>
    </w:tblStylePr>
    <w:tblStylePr w:type="band2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V w:val="single" w:sz="8" w:space="0" w:color="6F8183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band1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band1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6767A1" w:themeColor="accent3"/>
        <w:left w:val="single" w:sz="8" w:space="0" w:color="6767A1" w:themeColor="accent3"/>
        <w:bottom w:val="single" w:sz="8" w:space="0" w:color="6767A1" w:themeColor="accent3"/>
        <w:right w:val="single" w:sz="8" w:space="0" w:color="6767A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67A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</w:tcBorders>
      </w:tcPr>
    </w:tblStylePr>
    <w:tblStylePr w:type="band1Horz">
      <w:tblPr/>
      <w:tcPr>
        <w:tcBorders>
          <w:top w:val="single" w:sz="8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1F3764" w:themeColor="accent4"/>
        <w:left w:val="single" w:sz="8" w:space="0" w:color="1F3764" w:themeColor="accent4"/>
        <w:bottom w:val="single" w:sz="8" w:space="0" w:color="1F3764" w:themeColor="accent4"/>
        <w:right w:val="single" w:sz="8" w:space="0" w:color="1F376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F376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</w:tcBorders>
      </w:tcPr>
    </w:tblStylePr>
    <w:tblStylePr w:type="band1Horz">
      <w:tblPr/>
      <w:tcPr>
        <w:tcBorders>
          <w:top w:val="single" w:sz="8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band1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F938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F9385E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8" w:space="0" w:color="AD84C6" w:themeColor="accent1"/>
        <w:bottom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1"/>
          <w:left w:val="nil"/>
          <w:bottom w:val="single" w:sz="8" w:space="0" w:color="AD84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1"/>
          <w:left w:val="nil"/>
          <w:bottom w:val="single" w:sz="8" w:space="0" w:color="AD84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F9385E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8" w:space="0" w:color="8784C7" w:themeColor="accent2"/>
        <w:bottom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2"/>
          <w:left w:val="nil"/>
          <w:bottom w:val="single" w:sz="8" w:space="0" w:color="8784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2"/>
          <w:left w:val="nil"/>
          <w:bottom w:val="single" w:sz="8" w:space="0" w:color="8784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F9385E"/>
    <w:pPr>
      <w:spacing w:after="0" w:line="240" w:lineRule="auto"/>
    </w:pPr>
    <w:rPr>
      <w:color w:val="4B4B7A" w:themeColor="accent3" w:themeShade="BF"/>
    </w:rPr>
    <w:tblPr>
      <w:tblStyleRowBandSize w:val="1"/>
      <w:tblStyleColBandSize w:val="1"/>
      <w:tblBorders>
        <w:top w:val="single" w:sz="8" w:space="0" w:color="6767A1" w:themeColor="accent3"/>
        <w:bottom w:val="single" w:sz="8" w:space="0" w:color="6767A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7A1" w:themeColor="accent3"/>
          <w:left w:val="nil"/>
          <w:bottom w:val="single" w:sz="8" w:space="0" w:color="6767A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7A1" w:themeColor="accent3"/>
          <w:left w:val="nil"/>
          <w:bottom w:val="single" w:sz="8" w:space="0" w:color="6767A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E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E7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F9385E"/>
    <w:pPr>
      <w:spacing w:after="0" w:line="240" w:lineRule="auto"/>
    </w:pPr>
    <w:rPr>
      <w:color w:val="17294A" w:themeColor="accent4" w:themeShade="BF"/>
    </w:rPr>
    <w:tblPr>
      <w:tblStyleRowBandSize w:val="1"/>
      <w:tblStyleColBandSize w:val="1"/>
      <w:tblBorders>
        <w:top w:val="single" w:sz="8" w:space="0" w:color="1F3764" w:themeColor="accent4"/>
        <w:bottom w:val="single" w:sz="8" w:space="0" w:color="1F376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3764" w:themeColor="accent4"/>
          <w:left w:val="nil"/>
          <w:bottom w:val="single" w:sz="8" w:space="0" w:color="1F376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3764" w:themeColor="accent4"/>
          <w:left w:val="nil"/>
          <w:bottom w:val="single" w:sz="8" w:space="0" w:color="1F376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C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C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F9385E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F9385E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8" w:space="0" w:color="6F8183" w:themeColor="accent6"/>
        <w:bottom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8183" w:themeColor="accent6"/>
          <w:left w:val="nil"/>
          <w:bottom w:val="single" w:sz="8" w:space="0" w:color="6F818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8183" w:themeColor="accent6"/>
          <w:left w:val="nil"/>
          <w:bottom w:val="single" w:sz="8" w:space="0" w:color="6F818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rsid w:val="00F9385E"/>
  </w:style>
  <w:style w:type="paragraph" w:styleId="Liste">
    <w:name w:val="List"/>
    <w:basedOn w:val="Standard"/>
    <w:uiPriority w:val="99"/>
    <w:semiHidden/>
    <w:rsid w:val="00F9385E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rsid w:val="00F9385E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rsid w:val="00F9385E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rsid w:val="00F9385E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rsid w:val="00F9385E"/>
    <w:pPr>
      <w:ind w:left="1415" w:hanging="283"/>
      <w:contextualSpacing/>
    </w:pPr>
  </w:style>
  <w:style w:type="paragraph" w:styleId="Aufzhlungszeichen2">
    <w:name w:val="List Bullet 2"/>
    <w:basedOn w:val="Standard"/>
    <w:uiPriority w:val="99"/>
    <w:semiHidden/>
    <w:rsid w:val="00F9385E"/>
    <w:pPr>
      <w:numPr>
        <w:numId w:val="3"/>
      </w:numPr>
      <w:contextualSpacing/>
    </w:pPr>
  </w:style>
  <w:style w:type="paragraph" w:styleId="Aufzhlungszeichen3">
    <w:name w:val="List Bullet 3"/>
    <w:basedOn w:val="Standard"/>
    <w:uiPriority w:val="99"/>
    <w:semiHidden/>
    <w:rsid w:val="00F9385E"/>
    <w:pPr>
      <w:numPr>
        <w:numId w:val="4"/>
      </w:numPr>
      <w:contextualSpacing/>
    </w:pPr>
  </w:style>
  <w:style w:type="paragraph" w:styleId="Aufzhlungszeichen4">
    <w:name w:val="List Bullet 4"/>
    <w:basedOn w:val="Standard"/>
    <w:uiPriority w:val="99"/>
    <w:semiHidden/>
    <w:rsid w:val="00F9385E"/>
    <w:pPr>
      <w:numPr>
        <w:numId w:val="5"/>
      </w:numPr>
      <w:contextualSpacing/>
    </w:pPr>
  </w:style>
  <w:style w:type="paragraph" w:styleId="Aufzhlungszeichen5">
    <w:name w:val="List Bullet 5"/>
    <w:basedOn w:val="Standard"/>
    <w:uiPriority w:val="99"/>
    <w:semiHidden/>
    <w:rsid w:val="00F9385E"/>
    <w:pPr>
      <w:numPr>
        <w:numId w:val="6"/>
      </w:numPr>
      <w:contextualSpacing/>
    </w:pPr>
  </w:style>
  <w:style w:type="paragraph" w:styleId="Listenfortsetzung">
    <w:name w:val="List Continue"/>
    <w:basedOn w:val="Standard"/>
    <w:uiPriority w:val="99"/>
    <w:semiHidden/>
    <w:rsid w:val="00F9385E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rsid w:val="00F9385E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rsid w:val="00F9385E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rsid w:val="00F9385E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rsid w:val="00F9385E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rsid w:val="00F9385E"/>
    <w:pPr>
      <w:numPr>
        <w:numId w:val="7"/>
      </w:numPr>
      <w:contextualSpacing/>
    </w:pPr>
  </w:style>
  <w:style w:type="paragraph" w:styleId="Listennummer2">
    <w:name w:val="List Number 2"/>
    <w:basedOn w:val="Standard"/>
    <w:uiPriority w:val="99"/>
    <w:semiHidden/>
    <w:rsid w:val="00F9385E"/>
    <w:pPr>
      <w:numPr>
        <w:numId w:val="8"/>
      </w:numPr>
      <w:contextualSpacing/>
    </w:pPr>
  </w:style>
  <w:style w:type="paragraph" w:styleId="Listennummer3">
    <w:name w:val="List Number 3"/>
    <w:basedOn w:val="Standard"/>
    <w:uiPriority w:val="99"/>
    <w:semiHidden/>
    <w:rsid w:val="00F9385E"/>
    <w:pPr>
      <w:numPr>
        <w:numId w:val="9"/>
      </w:numPr>
      <w:tabs>
        <w:tab w:val="clear" w:pos="926"/>
        <w:tab w:val="num" w:pos="1080"/>
      </w:tabs>
      <w:ind w:left="1080"/>
      <w:contextualSpacing/>
    </w:pPr>
  </w:style>
  <w:style w:type="paragraph" w:styleId="Listennummer4">
    <w:name w:val="List Number 4"/>
    <w:basedOn w:val="Standard"/>
    <w:uiPriority w:val="99"/>
    <w:semiHidden/>
    <w:rsid w:val="00F9385E"/>
    <w:pPr>
      <w:numPr>
        <w:numId w:val="10"/>
      </w:numPr>
      <w:contextualSpacing/>
    </w:pPr>
  </w:style>
  <w:style w:type="paragraph" w:styleId="Listennummer5">
    <w:name w:val="List Number 5"/>
    <w:basedOn w:val="Standard"/>
    <w:uiPriority w:val="99"/>
    <w:semiHidden/>
    <w:rsid w:val="00F9385E"/>
    <w:pPr>
      <w:numPr>
        <w:numId w:val="11"/>
      </w:numPr>
      <w:contextualSpacing/>
    </w:pPr>
  </w:style>
  <w:style w:type="paragraph" w:styleId="Listenabsatz">
    <w:name w:val="List Paragraph"/>
    <w:basedOn w:val="Standard"/>
    <w:uiPriority w:val="34"/>
    <w:semiHidden/>
    <w:qFormat/>
    <w:rsid w:val="00F9385E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17A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17A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entabelle2">
    <w:name w:val="List Table 2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bottom w:val="single" w:sz="4" w:space="0" w:color="CDB5DC" w:themeColor="accent1" w:themeTint="99"/>
        <w:insideH w:val="single" w:sz="4" w:space="0" w:color="CDB5D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bottom w:val="single" w:sz="4" w:space="0" w:color="B6B5DD" w:themeColor="accent2" w:themeTint="99"/>
        <w:insideH w:val="single" w:sz="4" w:space="0" w:color="B6B5D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3A3C6" w:themeColor="accent3" w:themeTint="99"/>
        <w:bottom w:val="single" w:sz="4" w:space="0" w:color="A3A3C6" w:themeColor="accent3" w:themeTint="99"/>
        <w:insideH w:val="single" w:sz="4" w:space="0" w:color="A3A3C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517AC9" w:themeColor="accent4" w:themeTint="99"/>
        <w:bottom w:val="single" w:sz="4" w:space="0" w:color="517AC9" w:themeColor="accent4" w:themeTint="99"/>
        <w:insideH w:val="single" w:sz="4" w:space="0" w:color="517AC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bottom w:val="single" w:sz="4" w:space="0" w:color="A7B3B5" w:themeColor="accent6" w:themeTint="99"/>
        <w:insideH w:val="single" w:sz="4" w:space="0" w:color="A7B3B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entabelle3">
    <w:name w:val="List Table 3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D84C6" w:themeColor="accent1"/>
        <w:left w:val="single" w:sz="4" w:space="0" w:color="AD84C6" w:themeColor="accent1"/>
        <w:bottom w:val="single" w:sz="4" w:space="0" w:color="AD84C6" w:themeColor="accent1"/>
        <w:right w:val="single" w:sz="4" w:space="0" w:color="AD84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1"/>
          <w:right w:val="single" w:sz="4" w:space="0" w:color="AD84C6" w:themeColor="accent1"/>
        </w:tcBorders>
      </w:tcPr>
    </w:tblStylePr>
    <w:tblStylePr w:type="band1Horz">
      <w:tblPr/>
      <w:tcPr>
        <w:tcBorders>
          <w:top w:val="single" w:sz="4" w:space="0" w:color="AD84C6" w:themeColor="accent1"/>
          <w:bottom w:val="single" w:sz="4" w:space="0" w:color="AD84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1"/>
          <w:left w:val="nil"/>
        </w:tcBorders>
      </w:tcPr>
    </w:tblStylePr>
    <w:tblStylePr w:type="swCell">
      <w:tblPr/>
      <w:tcPr>
        <w:tcBorders>
          <w:top w:val="double" w:sz="4" w:space="0" w:color="AD84C6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8784C7" w:themeColor="accent2"/>
        <w:left w:val="single" w:sz="4" w:space="0" w:color="8784C7" w:themeColor="accent2"/>
        <w:bottom w:val="single" w:sz="4" w:space="0" w:color="8784C7" w:themeColor="accent2"/>
        <w:right w:val="single" w:sz="4" w:space="0" w:color="8784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2"/>
          <w:right w:val="single" w:sz="4" w:space="0" w:color="8784C7" w:themeColor="accent2"/>
        </w:tcBorders>
      </w:tcPr>
    </w:tblStylePr>
    <w:tblStylePr w:type="band1Horz">
      <w:tblPr/>
      <w:tcPr>
        <w:tcBorders>
          <w:top w:val="single" w:sz="4" w:space="0" w:color="8784C7" w:themeColor="accent2"/>
          <w:bottom w:val="single" w:sz="4" w:space="0" w:color="8784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2"/>
          <w:left w:val="nil"/>
        </w:tcBorders>
      </w:tcPr>
    </w:tblStylePr>
    <w:tblStylePr w:type="swCell">
      <w:tblPr/>
      <w:tcPr>
        <w:tcBorders>
          <w:top w:val="double" w:sz="4" w:space="0" w:color="8784C7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6767A1" w:themeColor="accent3"/>
        <w:left w:val="single" w:sz="4" w:space="0" w:color="6767A1" w:themeColor="accent3"/>
        <w:bottom w:val="single" w:sz="4" w:space="0" w:color="6767A1" w:themeColor="accent3"/>
        <w:right w:val="single" w:sz="4" w:space="0" w:color="6767A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767A1" w:themeFill="accent3"/>
      </w:tcPr>
    </w:tblStylePr>
    <w:tblStylePr w:type="lastRow">
      <w:rPr>
        <w:b/>
        <w:bCs/>
      </w:rPr>
      <w:tblPr/>
      <w:tcPr>
        <w:tcBorders>
          <w:top w:val="double" w:sz="4" w:space="0" w:color="6767A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767A1" w:themeColor="accent3"/>
          <w:right w:val="single" w:sz="4" w:space="0" w:color="6767A1" w:themeColor="accent3"/>
        </w:tcBorders>
      </w:tcPr>
    </w:tblStylePr>
    <w:tblStylePr w:type="band1Horz">
      <w:tblPr/>
      <w:tcPr>
        <w:tcBorders>
          <w:top w:val="single" w:sz="4" w:space="0" w:color="6767A1" w:themeColor="accent3"/>
          <w:bottom w:val="single" w:sz="4" w:space="0" w:color="6767A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767A1" w:themeColor="accent3"/>
          <w:left w:val="nil"/>
        </w:tcBorders>
      </w:tcPr>
    </w:tblStylePr>
    <w:tblStylePr w:type="swCell">
      <w:tblPr/>
      <w:tcPr>
        <w:tcBorders>
          <w:top w:val="double" w:sz="4" w:space="0" w:color="6767A1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1F3764" w:themeColor="accent4"/>
        <w:left w:val="single" w:sz="4" w:space="0" w:color="1F3764" w:themeColor="accent4"/>
        <w:bottom w:val="single" w:sz="4" w:space="0" w:color="1F3764" w:themeColor="accent4"/>
        <w:right w:val="single" w:sz="4" w:space="0" w:color="1F376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F3764" w:themeFill="accent4"/>
      </w:tcPr>
    </w:tblStylePr>
    <w:tblStylePr w:type="lastRow">
      <w:rPr>
        <w:b/>
        <w:bCs/>
      </w:rPr>
      <w:tblPr/>
      <w:tcPr>
        <w:tcBorders>
          <w:top w:val="double" w:sz="4" w:space="0" w:color="1F376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F3764" w:themeColor="accent4"/>
          <w:right w:val="single" w:sz="4" w:space="0" w:color="1F3764" w:themeColor="accent4"/>
        </w:tcBorders>
      </w:tcPr>
    </w:tblStylePr>
    <w:tblStylePr w:type="band1Horz">
      <w:tblPr/>
      <w:tcPr>
        <w:tcBorders>
          <w:top w:val="single" w:sz="4" w:space="0" w:color="1F3764" w:themeColor="accent4"/>
          <w:bottom w:val="single" w:sz="4" w:space="0" w:color="1F376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F3764" w:themeColor="accent4"/>
          <w:left w:val="nil"/>
        </w:tcBorders>
      </w:tcPr>
    </w:tblStylePr>
    <w:tblStylePr w:type="swCell">
      <w:tblPr/>
      <w:tcPr>
        <w:tcBorders>
          <w:top w:val="double" w:sz="4" w:space="0" w:color="1F3764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6F8183" w:themeColor="accent6"/>
        <w:left w:val="single" w:sz="4" w:space="0" w:color="6F8183" w:themeColor="accent6"/>
        <w:bottom w:val="single" w:sz="4" w:space="0" w:color="6F8183" w:themeColor="accent6"/>
        <w:right w:val="single" w:sz="4" w:space="0" w:color="6F818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8183" w:themeColor="accent6"/>
          <w:right w:val="single" w:sz="4" w:space="0" w:color="6F8183" w:themeColor="accent6"/>
        </w:tcBorders>
      </w:tcPr>
    </w:tblStylePr>
    <w:tblStylePr w:type="band1Horz">
      <w:tblPr/>
      <w:tcPr>
        <w:tcBorders>
          <w:top w:val="single" w:sz="4" w:space="0" w:color="6F8183" w:themeColor="accent6"/>
          <w:bottom w:val="single" w:sz="4" w:space="0" w:color="6F818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8183" w:themeColor="accent6"/>
          <w:left w:val="nil"/>
        </w:tcBorders>
      </w:tcPr>
    </w:tblStylePr>
    <w:tblStylePr w:type="swCell">
      <w:tblPr/>
      <w:tcPr>
        <w:tcBorders>
          <w:top w:val="double" w:sz="4" w:space="0" w:color="6F8183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1"/>
          <w:left w:val="single" w:sz="4" w:space="0" w:color="AD84C6" w:themeColor="accent1"/>
          <w:bottom w:val="single" w:sz="4" w:space="0" w:color="AD84C6" w:themeColor="accent1"/>
          <w:right w:val="single" w:sz="4" w:space="0" w:color="AD84C6" w:themeColor="accent1"/>
          <w:insideH w:val="nil"/>
        </w:tcBorders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2"/>
          <w:left w:val="single" w:sz="4" w:space="0" w:color="8784C7" w:themeColor="accent2"/>
          <w:bottom w:val="single" w:sz="4" w:space="0" w:color="8784C7" w:themeColor="accent2"/>
          <w:right w:val="single" w:sz="4" w:space="0" w:color="8784C7" w:themeColor="accent2"/>
          <w:insideH w:val="nil"/>
        </w:tcBorders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3A3C6" w:themeColor="accent3" w:themeTint="99"/>
        <w:left w:val="single" w:sz="4" w:space="0" w:color="A3A3C6" w:themeColor="accent3" w:themeTint="99"/>
        <w:bottom w:val="single" w:sz="4" w:space="0" w:color="A3A3C6" w:themeColor="accent3" w:themeTint="99"/>
        <w:right w:val="single" w:sz="4" w:space="0" w:color="A3A3C6" w:themeColor="accent3" w:themeTint="99"/>
        <w:insideH w:val="single" w:sz="4" w:space="0" w:color="A3A3C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67A1" w:themeColor="accent3"/>
          <w:left w:val="single" w:sz="4" w:space="0" w:color="6767A1" w:themeColor="accent3"/>
          <w:bottom w:val="single" w:sz="4" w:space="0" w:color="6767A1" w:themeColor="accent3"/>
          <w:right w:val="single" w:sz="4" w:space="0" w:color="6767A1" w:themeColor="accent3"/>
          <w:insideH w:val="nil"/>
        </w:tcBorders>
        <w:shd w:val="clear" w:color="auto" w:fill="6767A1" w:themeFill="accent3"/>
      </w:tcPr>
    </w:tblStylePr>
    <w:tblStylePr w:type="lastRow">
      <w:rPr>
        <w:b/>
        <w:bCs/>
      </w:rPr>
      <w:tblPr/>
      <w:tcPr>
        <w:tcBorders>
          <w:top w:val="double" w:sz="4" w:space="0" w:color="A3A3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517AC9" w:themeColor="accent4" w:themeTint="99"/>
        <w:left w:val="single" w:sz="4" w:space="0" w:color="517AC9" w:themeColor="accent4" w:themeTint="99"/>
        <w:bottom w:val="single" w:sz="4" w:space="0" w:color="517AC9" w:themeColor="accent4" w:themeTint="99"/>
        <w:right w:val="single" w:sz="4" w:space="0" w:color="517AC9" w:themeColor="accent4" w:themeTint="99"/>
        <w:insideH w:val="single" w:sz="4" w:space="0" w:color="517AC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3764" w:themeColor="accent4"/>
          <w:left w:val="single" w:sz="4" w:space="0" w:color="1F3764" w:themeColor="accent4"/>
          <w:bottom w:val="single" w:sz="4" w:space="0" w:color="1F3764" w:themeColor="accent4"/>
          <w:right w:val="single" w:sz="4" w:space="0" w:color="1F3764" w:themeColor="accent4"/>
          <w:insideH w:val="nil"/>
        </w:tcBorders>
        <w:shd w:val="clear" w:color="auto" w:fill="1F3764" w:themeFill="accent4"/>
      </w:tcPr>
    </w:tblStylePr>
    <w:tblStylePr w:type="lastRow">
      <w:rPr>
        <w:b/>
        <w:bCs/>
      </w:rPr>
      <w:tblPr/>
      <w:tcPr>
        <w:tcBorders>
          <w:top w:val="double" w:sz="4" w:space="0" w:color="517A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8183" w:themeColor="accent6"/>
          <w:left w:val="single" w:sz="4" w:space="0" w:color="6F8183" w:themeColor="accent6"/>
          <w:bottom w:val="single" w:sz="4" w:space="0" w:color="6F8183" w:themeColor="accent6"/>
          <w:right w:val="single" w:sz="4" w:space="0" w:color="6F8183" w:themeColor="accent6"/>
          <w:insideH w:val="nil"/>
        </w:tcBorders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1"/>
        <w:left w:val="single" w:sz="24" w:space="0" w:color="AD84C6" w:themeColor="accent1"/>
        <w:bottom w:val="single" w:sz="24" w:space="0" w:color="AD84C6" w:themeColor="accent1"/>
        <w:right w:val="single" w:sz="24" w:space="0" w:color="AD84C6" w:themeColor="accent1"/>
      </w:tblBorders>
    </w:tblPr>
    <w:tcPr>
      <w:shd w:val="clear" w:color="auto" w:fill="AD84C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2"/>
        <w:left w:val="single" w:sz="24" w:space="0" w:color="8784C7" w:themeColor="accent2"/>
        <w:bottom w:val="single" w:sz="24" w:space="0" w:color="8784C7" w:themeColor="accent2"/>
        <w:right w:val="single" w:sz="24" w:space="0" w:color="8784C7" w:themeColor="accent2"/>
      </w:tblBorders>
    </w:tblPr>
    <w:tcPr>
      <w:shd w:val="clear" w:color="auto" w:fill="8784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767A1" w:themeColor="accent3"/>
        <w:left w:val="single" w:sz="24" w:space="0" w:color="6767A1" w:themeColor="accent3"/>
        <w:bottom w:val="single" w:sz="24" w:space="0" w:color="6767A1" w:themeColor="accent3"/>
        <w:right w:val="single" w:sz="24" w:space="0" w:color="6767A1" w:themeColor="accent3"/>
      </w:tblBorders>
    </w:tblPr>
    <w:tcPr>
      <w:shd w:val="clear" w:color="auto" w:fill="6767A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F3764" w:themeColor="accent4"/>
        <w:left w:val="single" w:sz="24" w:space="0" w:color="1F3764" w:themeColor="accent4"/>
        <w:bottom w:val="single" w:sz="24" w:space="0" w:color="1F3764" w:themeColor="accent4"/>
        <w:right w:val="single" w:sz="24" w:space="0" w:color="1F3764" w:themeColor="accent4"/>
      </w:tblBorders>
    </w:tblPr>
    <w:tcPr>
      <w:shd w:val="clear" w:color="auto" w:fill="1F376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8183" w:themeColor="accent6"/>
        <w:left w:val="single" w:sz="24" w:space="0" w:color="6F8183" w:themeColor="accent6"/>
        <w:bottom w:val="single" w:sz="24" w:space="0" w:color="6F8183" w:themeColor="accent6"/>
        <w:right w:val="single" w:sz="24" w:space="0" w:color="6F8183" w:themeColor="accent6"/>
      </w:tblBorders>
    </w:tblPr>
    <w:tcPr>
      <w:shd w:val="clear" w:color="auto" w:fill="6F818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F9385E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AD84C6" w:themeColor="accent1"/>
        <w:bottom w:val="single" w:sz="4" w:space="0" w:color="AD84C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F9385E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8784C7" w:themeColor="accent2"/>
        <w:bottom w:val="single" w:sz="4" w:space="0" w:color="8784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F9385E"/>
    <w:pPr>
      <w:spacing w:after="0" w:line="240" w:lineRule="auto"/>
    </w:pPr>
    <w:rPr>
      <w:color w:val="4B4B7A" w:themeColor="accent3" w:themeShade="BF"/>
    </w:rPr>
    <w:tblPr>
      <w:tblStyleRowBandSize w:val="1"/>
      <w:tblStyleColBandSize w:val="1"/>
      <w:tblBorders>
        <w:top w:val="single" w:sz="4" w:space="0" w:color="6767A1" w:themeColor="accent3"/>
        <w:bottom w:val="single" w:sz="4" w:space="0" w:color="6767A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767A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767A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F9385E"/>
    <w:pPr>
      <w:spacing w:after="0" w:line="240" w:lineRule="auto"/>
    </w:pPr>
    <w:rPr>
      <w:color w:val="17294A" w:themeColor="accent4" w:themeShade="BF"/>
    </w:rPr>
    <w:tblPr>
      <w:tblStyleRowBandSize w:val="1"/>
      <w:tblStyleColBandSize w:val="1"/>
      <w:tblBorders>
        <w:top w:val="single" w:sz="4" w:space="0" w:color="1F3764" w:themeColor="accent4"/>
        <w:bottom w:val="single" w:sz="4" w:space="0" w:color="1F376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F376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F376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F9385E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F9385E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6F8183" w:themeColor="accent6"/>
        <w:bottom w:val="single" w:sz="4" w:space="0" w:color="6F818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F818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F9385E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F9385E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F9385E"/>
    <w:pPr>
      <w:spacing w:after="0" w:line="240" w:lineRule="auto"/>
    </w:pPr>
    <w:rPr>
      <w:color w:val="4B4B7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767A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767A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767A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767A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F9385E"/>
    <w:pPr>
      <w:spacing w:after="0" w:line="240" w:lineRule="auto"/>
    </w:pPr>
    <w:rPr>
      <w:color w:val="17294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F376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F376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F376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F376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F9385E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F9385E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818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818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818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818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rsid w:val="00CF162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color w:val="595959" w:themeColor="text1" w:themeTint="A6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CC3F29"/>
    <w:rPr>
      <w:rFonts w:ascii="Consolas" w:hAnsi="Consolas"/>
      <w:color w:val="595959" w:themeColor="text1" w:themeTint="A6"/>
      <w:szCs w:val="20"/>
    </w:rPr>
  </w:style>
  <w:style w:type="table" w:styleId="MittleresRaster1">
    <w:name w:val="Medium Grid 1"/>
    <w:basedOn w:val="NormaleTabelle"/>
    <w:uiPriority w:val="67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C1A2D4" w:themeColor="accent1" w:themeTint="BF"/>
        <w:left w:val="single" w:sz="8" w:space="0" w:color="C1A2D4" w:themeColor="accent1" w:themeTint="BF"/>
        <w:bottom w:val="single" w:sz="8" w:space="0" w:color="C1A2D4" w:themeColor="accent1" w:themeTint="BF"/>
        <w:right w:val="single" w:sz="8" w:space="0" w:color="C1A2D4" w:themeColor="accent1" w:themeTint="BF"/>
        <w:insideH w:val="single" w:sz="8" w:space="0" w:color="C1A2D4" w:themeColor="accent1" w:themeTint="BF"/>
        <w:insideV w:val="single" w:sz="8" w:space="0" w:color="C1A2D4" w:themeColor="accent1" w:themeTint="BF"/>
      </w:tblBorders>
    </w:tblPr>
    <w:tcPr>
      <w:shd w:val="clear" w:color="auto" w:fill="EAE0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shd w:val="clear" w:color="auto" w:fill="D6C1E2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A4A2D5" w:themeColor="accent2" w:themeTint="BF"/>
        <w:left w:val="single" w:sz="8" w:space="0" w:color="A4A2D5" w:themeColor="accent2" w:themeTint="BF"/>
        <w:bottom w:val="single" w:sz="8" w:space="0" w:color="A4A2D5" w:themeColor="accent2" w:themeTint="BF"/>
        <w:right w:val="single" w:sz="8" w:space="0" w:color="A4A2D5" w:themeColor="accent2" w:themeTint="BF"/>
        <w:insideH w:val="single" w:sz="8" w:space="0" w:color="A4A2D5" w:themeColor="accent2" w:themeTint="BF"/>
        <w:insideV w:val="single" w:sz="8" w:space="0" w:color="A4A2D5" w:themeColor="accent2" w:themeTint="BF"/>
      </w:tblBorders>
    </w:tblPr>
    <w:tcPr>
      <w:shd w:val="clear" w:color="auto" w:fill="E1E0F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shd w:val="clear" w:color="auto" w:fill="C2C1E3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8D8DB8" w:themeColor="accent3" w:themeTint="BF"/>
        <w:left w:val="single" w:sz="8" w:space="0" w:color="8D8DB8" w:themeColor="accent3" w:themeTint="BF"/>
        <w:bottom w:val="single" w:sz="8" w:space="0" w:color="8D8DB8" w:themeColor="accent3" w:themeTint="BF"/>
        <w:right w:val="single" w:sz="8" w:space="0" w:color="8D8DB8" w:themeColor="accent3" w:themeTint="BF"/>
        <w:insideH w:val="single" w:sz="8" w:space="0" w:color="8D8DB8" w:themeColor="accent3" w:themeTint="BF"/>
        <w:insideV w:val="single" w:sz="8" w:space="0" w:color="8D8DB8" w:themeColor="accent3" w:themeTint="BF"/>
      </w:tblBorders>
    </w:tblPr>
    <w:tcPr>
      <w:shd w:val="clear" w:color="auto" w:fill="D9D9E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D8DB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B3D0" w:themeFill="accent3" w:themeFillTint="7F"/>
      </w:tcPr>
    </w:tblStylePr>
    <w:tblStylePr w:type="band1Horz">
      <w:tblPr/>
      <w:tcPr>
        <w:shd w:val="clear" w:color="auto" w:fill="B3B3D0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355EAC" w:themeColor="accent4" w:themeTint="BF"/>
        <w:left w:val="single" w:sz="8" w:space="0" w:color="355EAC" w:themeColor="accent4" w:themeTint="BF"/>
        <w:bottom w:val="single" w:sz="8" w:space="0" w:color="355EAC" w:themeColor="accent4" w:themeTint="BF"/>
        <w:right w:val="single" w:sz="8" w:space="0" w:color="355EAC" w:themeColor="accent4" w:themeTint="BF"/>
        <w:insideH w:val="single" w:sz="8" w:space="0" w:color="355EAC" w:themeColor="accent4" w:themeTint="BF"/>
        <w:insideV w:val="single" w:sz="8" w:space="0" w:color="355EAC" w:themeColor="accent4" w:themeTint="BF"/>
      </w:tblBorders>
    </w:tblPr>
    <w:tcPr>
      <w:shd w:val="clear" w:color="auto" w:fill="B7C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55EA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91D2" w:themeFill="accent4" w:themeFillTint="7F"/>
      </w:tcPr>
    </w:tblStylePr>
    <w:tblStylePr w:type="band1Horz">
      <w:tblPr/>
      <w:tcPr>
        <w:shd w:val="clear" w:color="auto" w:fill="6E91D2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92A1A2" w:themeColor="accent6" w:themeTint="BF"/>
        <w:left w:val="single" w:sz="8" w:space="0" w:color="92A1A2" w:themeColor="accent6" w:themeTint="BF"/>
        <w:bottom w:val="single" w:sz="8" w:space="0" w:color="92A1A2" w:themeColor="accent6" w:themeTint="BF"/>
        <w:right w:val="single" w:sz="8" w:space="0" w:color="92A1A2" w:themeColor="accent6" w:themeTint="BF"/>
        <w:insideH w:val="single" w:sz="8" w:space="0" w:color="92A1A2" w:themeColor="accent6" w:themeTint="BF"/>
        <w:insideV w:val="single" w:sz="8" w:space="0" w:color="92A1A2" w:themeColor="accent6" w:themeTint="BF"/>
      </w:tblBorders>
    </w:tblPr>
    <w:tcPr>
      <w:shd w:val="clear" w:color="auto" w:fill="DBE0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1A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shd w:val="clear" w:color="auto" w:fill="B6C0C1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  <w:insideH w:val="single" w:sz="8" w:space="0" w:color="AD84C6" w:themeColor="accent1"/>
        <w:insideV w:val="single" w:sz="8" w:space="0" w:color="AD84C6" w:themeColor="accent1"/>
      </w:tblBorders>
    </w:tblPr>
    <w:tcPr>
      <w:shd w:val="clear" w:color="auto" w:fill="EAE0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1" w:themeFillTint="33"/>
      </w:tc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tcBorders>
          <w:insideH w:val="single" w:sz="6" w:space="0" w:color="AD84C6" w:themeColor="accent1"/>
          <w:insideV w:val="single" w:sz="6" w:space="0" w:color="AD84C6" w:themeColor="accent1"/>
        </w:tcBorders>
        <w:shd w:val="clear" w:color="auto" w:fill="D6C1E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  <w:insideH w:val="single" w:sz="8" w:space="0" w:color="8784C7" w:themeColor="accent2"/>
        <w:insideV w:val="single" w:sz="8" w:space="0" w:color="8784C7" w:themeColor="accent2"/>
      </w:tblBorders>
    </w:tblPr>
    <w:tcPr>
      <w:shd w:val="clear" w:color="auto" w:fill="E1E0F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2" w:themeFillTint="33"/>
      </w:tc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tcBorders>
          <w:insideH w:val="single" w:sz="6" w:space="0" w:color="8784C7" w:themeColor="accent2"/>
          <w:insideV w:val="single" w:sz="6" w:space="0" w:color="8784C7" w:themeColor="accent2"/>
        </w:tcBorders>
        <w:shd w:val="clear" w:color="auto" w:fill="C2C1E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67A1" w:themeColor="accent3"/>
        <w:left w:val="single" w:sz="8" w:space="0" w:color="6767A1" w:themeColor="accent3"/>
        <w:bottom w:val="single" w:sz="8" w:space="0" w:color="6767A1" w:themeColor="accent3"/>
        <w:right w:val="single" w:sz="8" w:space="0" w:color="6767A1" w:themeColor="accent3"/>
        <w:insideH w:val="single" w:sz="8" w:space="0" w:color="6767A1" w:themeColor="accent3"/>
        <w:insideV w:val="single" w:sz="8" w:space="0" w:color="6767A1" w:themeColor="accent3"/>
      </w:tblBorders>
    </w:tblPr>
    <w:tcPr>
      <w:shd w:val="clear" w:color="auto" w:fill="D9D9E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C" w:themeFill="accent3" w:themeFillTint="33"/>
      </w:tcPr>
    </w:tblStylePr>
    <w:tblStylePr w:type="band1Vert">
      <w:tblPr/>
      <w:tcPr>
        <w:shd w:val="clear" w:color="auto" w:fill="B3B3D0" w:themeFill="accent3" w:themeFillTint="7F"/>
      </w:tcPr>
    </w:tblStylePr>
    <w:tblStylePr w:type="band1Horz">
      <w:tblPr/>
      <w:tcPr>
        <w:tcBorders>
          <w:insideH w:val="single" w:sz="6" w:space="0" w:color="6767A1" w:themeColor="accent3"/>
          <w:insideV w:val="single" w:sz="6" w:space="0" w:color="6767A1" w:themeColor="accent3"/>
        </w:tcBorders>
        <w:shd w:val="clear" w:color="auto" w:fill="B3B3D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F3764" w:themeColor="accent4"/>
        <w:left w:val="single" w:sz="8" w:space="0" w:color="1F3764" w:themeColor="accent4"/>
        <w:bottom w:val="single" w:sz="8" w:space="0" w:color="1F3764" w:themeColor="accent4"/>
        <w:right w:val="single" w:sz="8" w:space="0" w:color="1F3764" w:themeColor="accent4"/>
        <w:insideH w:val="single" w:sz="8" w:space="0" w:color="1F3764" w:themeColor="accent4"/>
        <w:insideV w:val="single" w:sz="8" w:space="0" w:color="1F3764" w:themeColor="accent4"/>
      </w:tblBorders>
    </w:tblPr>
    <w:tcPr>
      <w:shd w:val="clear" w:color="auto" w:fill="B7C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2E9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D2ED" w:themeFill="accent4" w:themeFillTint="33"/>
      </w:tcPr>
    </w:tblStylePr>
    <w:tblStylePr w:type="band1Vert">
      <w:tblPr/>
      <w:tcPr>
        <w:shd w:val="clear" w:color="auto" w:fill="6E91D2" w:themeFill="accent4" w:themeFillTint="7F"/>
      </w:tcPr>
    </w:tblStylePr>
    <w:tblStylePr w:type="band1Horz">
      <w:tblPr/>
      <w:tcPr>
        <w:tcBorders>
          <w:insideH w:val="single" w:sz="6" w:space="0" w:color="1F3764" w:themeColor="accent4"/>
          <w:insideV w:val="single" w:sz="6" w:space="0" w:color="1F3764" w:themeColor="accent4"/>
        </w:tcBorders>
        <w:shd w:val="clear" w:color="auto" w:fill="6E91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  <w:insideH w:val="single" w:sz="8" w:space="0" w:color="6F8183" w:themeColor="accent6"/>
        <w:insideV w:val="single" w:sz="8" w:space="0" w:color="6F8183" w:themeColor="accent6"/>
      </w:tblBorders>
    </w:tblPr>
    <w:tcPr>
      <w:shd w:val="clear" w:color="auto" w:fill="DBE0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2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6E6" w:themeFill="accent6" w:themeFillTint="33"/>
      </w:tc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tcBorders>
          <w:insideH w:val="single" w:sz="6" w:space="0" w:color="6F8183" w:themeColor="accent6"/>
          <w:insideV w:val="single" w:sz="6" w:space="0" w:color="6F8183" w:themeColor="accent6"/>
        </w:tcBorders>
        <w:shd w:val="clear" w:color="auto" w:fill="B6C0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E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7A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7A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67A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67A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B3D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B3D0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C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376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376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F376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F376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91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91D2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0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18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18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0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0C1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bottom w:val="single" w:sz="8" w:space="0" w:color="AD84C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AD84C6" w:themeColor="accent1"/>
          <w:bottom w:val="single" w:sz="8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1"/>
          <w:bottom w:val="single" w:sz="8" w:space="0" w:color="AD84C6" w:themeColor="accent1"/>
        </w:tcBorders>
      </w:tcPr>
    </w:tblStylePr>
    <w:tblStylePr w:type="band1Vert">
      <w:tblPr/>
      <w:tcPr>
        <w:shd w:val="clear" w:color="auto" w:fill="EAE0F1" w:themeFill="accent1" w:themeFillTint="3F"/>
      </w:tcPr>
    </w:tblStylePr>
    <w:tblStylePr w:type="band1Horz">
      <w:tblPr/>
      <w:tcPr>
        <w:shd w:val="clear" w:color="auto" w:fill="EAE0F1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bottom w:val="single" w:sz="8" w:space="0" w:color="8784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784C7" w:themeColor="accent2"/>
          <w:bottom w:val="single" w:sz="8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2"/>
          <w:bottom w:val="single" w:sz="8" w:space="0" w:color="8784C7" w:themeColor="accent2"/>
        </w:tcBorders>
      </w:tcPr>
    </w:tblStylePr>
    <w:tblStylePr w:type="band1Vert">
      <w:tblPr/>
      <w:tcPr>
        <w:shd w:val="clear" w:color="auto" w:fill="E1E0F1" w:themeFill="accent2" w:themeFillTint="3F"/>
      </w:tcPr>
    </w:tblStylePr>
    <w:tblStylePr w:type="band1Horz">
      <w:tblPr/>
      <w:tcPr>
        <w:shd w:val="clear" w:color="auto" w:fill="E1E0F1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767A1" w:themeColor="accent3"/>
        <w:bottom w:val="single" w:sz="8" w:space="0" w:color="6767A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67A1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6767A1" w:themeColor="accent3"/>
          <w:bottom w:val="single" w:sz="8" w:space="0" w:color="6767A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67A1" w:themeColor="accent3"/>
          <w:bottom w:val="single" w:sz="8" w:space="0" w:color="6767A1" w:themeColor="accent3"/>
        </w:tcBorders>
      </w:tcPr>
    </w:tblStylePr>
    <w:tblStylePr w:type="band1Vert">
      <w:tblPr/>
      <w:tcPr>
        <w:shd w:val="clear" w:color="auto" w:fill="D9D9E7" w:themeFill="accent3" w:themeFillTint="3F"/>
      </w:tcPr>
    </w:tblStylePr>
    <w:tblStylePr w:type="band1Horz">
      <w:tblPr/>
      <w:tcPr>
        <w:shd w:val="clear" w:color="auto" w:fill="D9D9E7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F3764" w:themeColor="accent4"/>
        <w:bottom w:val="single" w:sz="8" w:space="0" w:color="1F376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F3764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1F3764" w:themeColor="accent4"/>
          <w:bottom w:val="single" w:sz="8" w:space="0" w:color="1F376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3764" w:themeColor="accent4"/>
          <w:bottom w:val="single" w:sz="8" w:space="0" w:color="1F3764" w:themeColor="accent4"/>
        </w:tcBorders>
      </w:tcPr>
    </w:tblStylePr>
    <w:tblStylePr w:type="band1Vert">
      <w:tblPr/>
      <w:tcPr>
        <w:shd w:val="clear" w:color="auto" w:fill="B7C8E8" w:themeFill="accent4" w:themeFillTint="3F"/>
      </w:tcPr>
    </w:tblStylePr>
    <w:tblStylePr w:type="band1Horz">
      <w:tblPr/>
      <w:tcPr>
        <w:shd w:val="clear" w:color="auto" w:fill="B7C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bottom w:val="single" w:sz="8" w:space="0" w:color="6F818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8183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6F8183" w:themeColor="accent6"/>
          <w:bottom w:val="single" w:sz="8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8183" w:themeColor="accent6"/>
          <w:bottom w:val="single" w:sz="8" w:space="0" w:color="6F8183" w:themeColor="accent6"/>
        </w:tcBorders>
      </w:tcPr>
    </w:tblStylePr>
    <w:tblStylePr w:type="band1Vert">
      <w:tblPr/>
      <w:tcPr>
        <w:shd w:val="clear" w:color="auto" w:fill="DBE0E0" w:themeFill="accent6" w:themeFillTint="3F"/>
      </w:tcPr>
    </w:tblStylePr>
    <w:tblStylePr w:type="band1Horz">
      <w:tblPr/>
      <w:tcPr>
        <w:shd w:val="clear" w:color="auto" w:fill="DBE0E0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67A1" w:themeColor="accent3"/>
        <w:left w:val="single" w:sz="8" w:space="0" w:color="6767A1" w:themeColor="accent3"/>
        <w:bottom w:val="single" w:sz="8" w:space="0" w:color="6767A1" w:themeColor="accent3"/>
        <w:right w:val="single" w:sz="8" w:space="0" w:color="6767A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67A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67A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67A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E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E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F3764" w:themeColor="accent4"/>
        <w:left w:val="single" w:sz="8" w:space="0" w:color="1F3764" w:themeColor="accent4"/>
        <w:bottom w:val="single" w:sz="8" w:space="0" w:color="1F3764" w:themeColor="accent4"/>
        <w:right w:val="single" w:sz="8" w:space="0" w:color="1F376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F376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F376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F376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C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C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818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818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818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0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C1A2D4" w:themeColor="accent1" w:themeTint="BF"/>
        <w:left w:val="single" w:sz="8" w:space="0" w:color="C1A2D4" w:themeColor="accent1" w:themeTint="BF"/>
        <w:bottom w:val="single" w:sz="8" w:space="0" w:color="C1A2D4" w:themeColor="accent1" w:themeTint="BF"/>
        <w:right w:val="single" w:sz="8" w:space="0" w:color="C1A2D4" w:themeColor="accent1" w:themeTint="BF"/>
        <w:insideH w:val="single" w:sz="8" w:space="0" w:color="C1A2D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1" w:themeTint="BF"/>
          <w:left w:val="single" w:sz="8" w:space="0" w:color="C1A2D4" w:themeColor="accent1" w:themeTint="BF"/>
          <w:bottom w:val="single" w:sz="8" w:space="0" w:color="C1A2D4" w:themeColor="accent1" w:themeTint="BF"/>
          <w:right w:val="single" w:sz="8" w:space="0" w:color="C1A2D4" w:themeColor="accent1" w:themeTint="BF"/>
          <w:insideH w:val="nil"/>
          <w:insideV w:val="nil"/>
        </w:tcBorders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1" w:themeTint="BF"/>
          <w:left w:val="single" w:sz="8" w:space="0" w:color="C1A2D4" w:themeColor="accent1" w:themeTint="BF"/>
          <w:bottom w:val="single" w:sz="8" w:space="0" w:color="C1A2D4" w:themeColor="accent1" w:themeTint="BF"/>
          <w:right w:val="single" w:sz="8" w:space="0" w:color="C1A2D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A4A2D5" w:themeColor="accent2" w:themeTint="BF"/>
        <w:left w:val="single" w:sz="8" w:space="0" w:color="A4A2D5" w:themeColor="accent2" w:themeTint="BF"/>
        <w:bottom w:val="single" w:sz="8" w:space="0" w:color="A4A2D5" w:themeColor="accent2" w:themeTint="BF"/>
        <w:right w:val="single" w:sz="8" w:space="0" w:color="A4A2D5" w:themeColor="accent2" w:themeTint="BF"/>
        <w:insideH w:val="single" w:sz="8" w:space="0" w:color="A4A2D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2" w:themeTint="BF"/>
          <w:left w:val="single" w:sz="8" w:space="0" w:color="A4A2D5" w:themeColor="accent2" w:themeTint="BF"/>
          <w:bottom w:val="single" w:sz="8" w:space="0" w:color="A4A2D5" w:themeColor="accent2" w:themeTint="BF"/>
          <w:right w:val="single" w:sz="8" w:space="0" w:color="A4A2D5" w:themeColor="accent2" w:themeTint="BF"/>
          <w:insideH w:val="nil"/>
          <w:insideV w:val="nil"/>
        </w:tcBorders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2" w:themeTint="BF"/>
          <w:left w:val="single" w:sz="8" w:space="0" w:color="A4A2D5" w:themeColor="accent2" w:themeTint="BF"/>
          <w:bottom w:val="single" w:sz="8" w:space="0" w:color="A4A2D5" w:themeColor="accent2" w:themeTint="BF"/>
          <w:right w:val="single" w:sz="8" w:space="0" w:color="A4A2D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8D8DB8" w:themeColor="accent3" w:themeTint="BF"/>
        <w:left w:val="single" w:sz="8" w:space="0" w:color="8D8DB8" w:themeColor="accent3" w:themeTint="BF"/>
        <w:bottom w:val="single" w:sz="8" w:space="0" w:color="8D8DB8" w:themeColor="accent3" w:themeTint="BF"/>
        <w:right w:val="single" w:sz="8" w:space="0" w:color="8D8DB8" w:themeColor="accent3" w:themeTint="BF"/>
        <w:insideH w:val="single" w:sz="8" w:space="0" w:color="8D8DB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D8DB8" w:themeColor="accent3" w:themeTint="BF"/>
          <w:left w:val="single" w:sz="8" w:space="0" w:color="8D8DB8" w:themeColor="accent3" w:themeTint="BF"/>
          <w:bottom w:val="single" w:sz="8" w:space="0" w:color="8D8DB8" w:themeColor="accent3" w:themeTint="BF"/>
          <w:right w:val="single" w:sz="8" w:space="0" w:color="8D8DB8" w:themeColor="accent3" w:themeTint="BF"/>
          <w:insideH w:val="nil"/>
          <w:insideV w:val="nil"/>
        </w:tcBorders>
        <w:shd w:val="clear" w:color="auto" w:fill="6767A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DB8" w:themeColor="accent3" w:themeTint="BF"/>
          <w:left w:val="single" w:sz="8" w:space="0" w:color="8D8DB8" w:themeColor="accent3" w:themeTint="BF"/>
          <w:bottom w:val="single" w:sz="8" w:space="0" w:color="8D8DB8" w:themeColor="accent3" w:themeTint="BF"/>
          <w:right w:val="single" w:sz="8" w:space="0" w:color="8D8DB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E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E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355EAC" w:themeColor="accent4" w:themeTint="BF"/>
        <w:left w:val="single" w:sz="8" w:space="0" w:color="355EAC" w:themeColor="accent4" w:themeTint="BF"/>
        <w:bottom w:val="single" w:sz="8" w:space="0" w:color="355EAC" w:themeColor="accent4" w:themeTint="BF"/>
        <w:right w:val="single" w:sz="8" w:space="0" w:color="355EAC" w:themeColor="accent4" w:themeTint="BF"/>
        <w:insideH w:val="single" w:sz="8" w:space="0" w:color="355EA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55EAC" w:themeColor="accent4" w:themeTint="BF"/>
          <w:left w:val="single" w:sz="8" w:space="0" w:color="355EAC" w:themeColor="accent4" w:themeTint="BF"/>
          <w:bottom w:val="single" w:sz="8" w:space="0" w:color="355EAC" w:themeColor="accent4" w:themeTint="BF"/>
          <w:right w:val="single" w:sz="8" w:space="0" w:color="355EAC" w:themeColor="accent4" w:themeTint="BF"/>
          <w:insideH w:val="nil"/>
          <w:insideV w:val="nil"/>
        </w:tcBorders>
        <w:shd w:val="clear" w:color="auto" w:fill="1F376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5EAC" w:themeColor="accent4" w:themeTint="BF"/>
          <w:left w:val="single" w:sz="8" w:space="0" w:color="355EAC" w:themeColor="accent4" w:themeTint="BF"/>
          <w:bottom w:val="single" w:sz="8" w:space="0" w:color="355EAC" w:themeColor="accent4" w:themeTint="BF"/>
          <w:right w:val="single" w:sz="8" w:space="0" w:color="355EA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C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92A1A2" w:themeColor="accent6" w:themeTint="BF"/>
        <w:left w:val="single" w:sz="8" w:space="0" w:color="92A1A2" w:themeColor="accent6" w:themeTint="BF"/>
        <w:bottom w:val="single" w:sz="8" w:space="0" w:color="92A1A2" w:themeColor="accent6" w:themeTint="BF"/>
        <w:right w:val="single" w:sz="8" w:space="0" w:color="92A1A2" w:themeColor="accent6" w:themeTint="BF"/>
        <w:insideH w:val="single" w:sz="8" w:space="0" w:color="92A1A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1A2" w:themeColor="accent6" w:themeTint="BF"/>
          <w:left w:val="single" w:sz="8" w:space="0" w:color="92A1A2" w:themeColor="accent6" w:themeTint="BF"/>
          <w:bottom w:val="single" w:sz="8" w:space="0" w:color="92A1A2" w:themeColor="accent6" w:themeTint="BF"/>
          <w:right w:val="single" w:sz="8" w:space="0" w:color="92A1A2" w:themeColor="accent6" w:themeTint="BF"/>
          <w:insideH w:val="nil"/>
          <w:insideV w:val="nil"/>
        </w:tcBorders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1A2" w:themeColor="accent6" w:themeTint="BF"/>
          <w:left w:val="single" w:sz="8" w:space="0" w:color="92A1A2" w:themeColor="accent6" w:themeTint="BF"/>
          <w:bottom w:val="single" w:sz="8" w:space="0" w:color="92A1A2" w:themeColor="accent6" w:themeTint="BF"/>
          <w:right w:val="single" w:sz="8" w:space="0" w:color="92A1A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0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F9385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67A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67A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67A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F376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376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F376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Erwhnung1">
    <w:name w:val="Erwähnung1"/>
    <w:basedOn w:val="Absatz-Standardschriftart"/>
    <w:uiPriority w:val="99"/>
    <w:semiHidden/>
    <w:rsid w:val="00F9385E"/>
    <w:rPr>
      <w:color w:val="2B579A"/>
      <w:shd w:val="clear" w:color="auto" w:fill="E6E6E6"/>
    </w:rPr>
  </w:style>
  <w:style w:type="paragraph" w:styleId="Nachrichtenkopf">
    <w:name w:val="Message Header"/>
    <w:basedOn w:val="Standard"/>
    <w:link w:val="NachrichtenkopfZchn"/>
    <w:uiPriority w:val="99"/>
    <w:semiHidden/>
    <w:rsid w:val="00CF162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CC3F29"/>
    <w:rPr>
      <w:rFonts w:asciiTheme="majorHAnsi" w:eastAsiaTheme="majorEastAsia" w:hAnsiTheme="majorHAnsi" w:cstheme="majorBidi"/>
      <w:color w:val="404040" w:themeColor="text1" w:themeTint="BF"/>
      <w:sz w:val="20"/>
      <w:szCs w:val="24"/>
      <w:shd w:val="pct20" w:color="auto" w:fill="auto"/>
    </w:rPr>
  </w:style>
  <w:style w:type="paragraph" w:styleId="KeinLeerraum">
    <w:name w:val="No Spacing"/>
    <w:uiPriority w:val="36"/>
    <w:semiHidden/>
    <w:qFormat/>
    <w:rsid w:val="00CF1625"/>
    <w:pPr>
      <w:spacing w:after="0" w:line="240" w:lineRule="auto"/>
    </w:pPr>
    <w:rPr>
      <w:color w:val="595959" w:themeColor="text1" w:themeTint="A6"/>
      <w:sz w:val="24"/>
      <w:szCs w:val="24"/>
    </w:rPr>
  </w:style>
  <w:style w:type="paragraph" w:styleId="Standardeinzug">
    <w:name w:val="Normal Indent"/>
    <w:basedOn w:val="Standard"/>
    <w:uiPriority w:val="99"/>
    <w:semiHidden/>
    <w:rsid w:val="00F9385E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rsid w:val="00F9385E"/>
    <w:pPr>
      <w:spacing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CC3F29"/>
    <w:rPr>
      <w:color w:val="6767A1" w:themeColor="accent3"/>
      <w:sz w:val="20"/>
      <w:szCs w:val="24"/>
    </w:rPr>
  </w:style>
  <w:style w:type="character" w:styleId="Seitenzahl">
    <w:name w:val="page number"/>
    <w:basedOn w:val="Absatz-Standardschriftart"/>
    <w:uiPriority w:val="99"/>
    <w:semiHidden/>
    <w:rsid w:val="00F9385E"/>
  </w:style>
  <w:style w:type="table" w:styleId="EinfacheTabelle1">
    <w:name w:val="Plain Table 1"/>
    <w:basedOn w:val="NormaleTabelle"/>
    <w:uiPriority w:val="41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rsid w:val="00F9385E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C3F29"/>
    <w:rPr>
      <w:rFonts w:ascii="Consolas" w:hAnsi="Consolas"/>
      <w:color w:val="6767A1" w:themeColor="accent3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F9385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CC3F29"/>
    <w:rPr>
      <w:i/>
      <w:iCs/>
      <w:color w:val="404040" w:themeColor="text1" w:themeTint="BF"/>
      <w:sz w:val="20"/>
      <w:szCs w:val="24"/>
    </w:rPr>
  </w:style>
  <w:style w:type="paragraph" w:styleId="Anrede">
    <w:name w:val="Salutation"/>
    <w:basedOn w:val="Standard"/>
    <w:next w:val="Standard"/>
    <w:link w:val="AnredeZchn"/>
    <w:uiPriority w:val="99"/>
    <w:semiHidden/>
    <w:rsid w:val="00F9385E"/>
  </w:style>
  <w:style w:type="character" w:customStyle="1" w:styleId="AnredeZchn">
    <w:name w:val="Anrede Zchn"/>
    <w:basedOn w:val="Absatz-Standardschriftart"/>
    <w:link w:val="Anrede"/>
    <w:uiPriority w:val="99"/>
    <w:semiHidden/>
    <w:rsid w:val="00CC3F29"/>
    <w:rPr>
      <w:color w:val="6767A1" w:themeColor="accent3"/>
      <w:sz w:val="20"/>
      <w:szCs w:val="24"/>
    </w:rPr>
  </w:style>
  <w:style w:type="paragraph" w:styleId="Unterschrift">
    <w:name w:val="Signature"/>
    <w:basedOn w:val="Standard"/>
    <w:link w:val="UnterschriftZchn"/>
    <w:uiPriority w:val="99"/>
    <w:semiHidden/>
    <w:rsid w:val="00F9385E"/>
    <w:pPr>
      <w:spacing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CC3F29"/>
    <w:rPr>
      <w:color w:val="6767A1" w:themeColor="accent3"/>
      <w:sz w:val="20"/>
      <w:szCs w:val="24"/>
    </w:rPr>
  </w:style>
  <w:style w:type="character" w:customStyle="1" w:styleId="IntelligenterHyperlink1">
    <w:name w:val="Intelligenter Hyperlink1"/>
    <w:basedOn w:val="Absatz-Standardschriftart"/>
    <w:uiPriority w:val="99"/>
    <w:semiHidden/>
    <w:rsid w:val="00F9385E"/>
    <w:rPr>
      <w:u w:val="dotted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34914"/>
    <w:pPr>
      <w:numPr>
        <w:ilvl w:val="1"/>
      </w:numPr>
    </w:pPr>
    <w:rPr>
      <w:b/>
      <w:spacing w:val="15"/>
      <w:sz w:val="40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34914"/>
    <w:rPr>
      <w:b/>
      <w:color w:val="6767A1" w:themeColor="accent3"/>
      <w:spacing w:val="15"/>
      <w:sz w:val="40"/>
    </w:rPr>
  </w:style>
  <w:style w:type="character" w:styleId="SchwacheHervorhebung">
    <w:name w:val="Subtle Emphasis"/>
    <w:basedOn w:val="Absatz-Standardschriftart"/>
    <w:uiPriority w:val="19"/>
    <w:semiHidden/>
    <w:unhideWhenUsed/>
    <w:rsid w:val="00F9385E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qFormat/>
    <w:rsid w:val="00F9385E"/>
    <w:rPr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F9385E"/>
    <w:pPr>
      <w:spacing w:after="2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F9385E"/>
    <w:pPr>
      <w:spacing w:after="2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F9385E"/>
    <w:pPr>
      <w:spacing w:after="2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F9385E"/>
    <w:pPr>
      <w:spacing w:after="2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F9385E"/>
    <w:pPr>
      <w:spacing w:after="2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F9385E"/>
    <w:pPr>
      <w:spacing w:after="2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F9385E"/>
    <w:pPr>
      <w:spacing w:after="2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F9385E"/>
    <w:pPr>
      <w:spacing w:after="2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F9385E"/>
    <w:pPr>
      <w:spacing w:after="2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F9385E"/>
    <w:pPr>
      <w:spacing w:after="2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F9385E"/>
    <w:pPr>
      <w:spacing w:after="2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F9385E"/>
    <w:pPr>
      <w:spacing w:after="2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F9385E"/>
    <w:pPr>
      <w:spacing w:after="2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F9385E"/>
    <w:pPr>
      <w:spacing w:after="2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F9385E"/>
    <w:pPr>
      <w:spacing w:after="2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F9385E"/>
    <w:pPr>
      <w:spacing w:after="2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F9385E"/>
    <w:pPr>
      <w:spacing w:after="2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F9385E"/>
    <w:pPr>
      <w:spacing w:after="2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F9385E"/>
    <w:pPr>
      <w:spacing w:after="2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F9385E"/>
    <w:pPr>
      <w:spacing w:after="2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F9385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F9385E"/>
    <w:pPr>
      <w:spacing w:after="2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F9385E"/>
    <w:pPr>
      <w:spacing w:after="2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F9385E"/>
    <w:pPr>
      <w:spacing w:after="2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F9385E"/>
    <w:pPr>
      <w:spacing w:after="2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F9385E"/>
    <w:pPr>
      <w:spacing w:after="2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F9385E"/>
    <w:pPr>
      <w:spacing w:after="2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rsid w:val="00F9385E"/>
    <w:pPr>
      <w:ind w:left="240" w:hanging="240"/>
    </w:pPr>
  </w:style>
  <w:style w:type="paragraph" w:styleId="Abbildungsverzeichnis">
    <w:name w:val="table of figures"/>
    <w:basedOn w:val="Standard"/>
    <w:next w:val="Standard"/>
    <w:uiPriority w:val="99"/>
    <w:semiHidden/>
    <w:rsid w:val="00F9385E"/>
  </w:style>
  <w:style w:type="table" w:styleId="TabelleProfessionell">
    <w:name w:val="Table Professional"/>
    <w:basedOn w:val="NormaleTabelle"/>
    <w:uiPriority w:val="99"/>
    <w:semiHidden/>
    <w:unhideWhenUsed/>
    <w:rsid w:val="00F9385E"/>
    <w:pPr>
      <w:spacing w:after="2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F9385E"/>
    <w:pPr>
      <w:spacing w:after="2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F9385E"/>
    <w:pPr>
      <w:spacing w:after="2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F9385E"/>
    <w:pPr>
      <w:spacing w:after="2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rsid w:val="00F9385E"/>
    <w:pPr>
      <w:spacing w:after="2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F9385E"/>
    <w:pPr>
      <w:spacing w:after="2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F9385E"/>
    <w:pPr>
      <w:spacing w:after="2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F9385E"/>
    <w:pPr>
      <w:spacing w:after="2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rsid w:val="00F9385E"/>
    <w:pPr>
      <w:spacing w:after="2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qFormat/>
    <w:rsid w:val="00AF0ADE"/>
    <w:pPr>
      <w:spacing w:line="240" w:lineRule="auto"/>
      <w:contextualSpacing/>
    </w:pPr>
    <w:rPr>
      <w:rFonts w:asciiTheme="majorHAnsi" w:eastAsiaTheme="majorEastAsia" w:hAnsiTheme="majorHAnsi" w:cstheme="majorBidi"/>
      <w:b/>
      <w:spacing w:val="40"/>
      <w:kern w:val="28"/>
      <w:sz w:val="7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F0ADE"/>
    <w:rPr>
      <w:rFonts w:asciiTheme="majorHAnsi" w:eastAsiaTheme="majorEastAsia" w:hAnsiTheme="majorHAnsi" w:cstheme="majorBidi"/>
      <w:b/>
      <w:color w:val="6767A1" w:themeColor="accent3"/>
      <w:spacing w:val="40"/>
      <w:kern w:val="28"/>
      <w:sz w:val="72"/>
      <w:szCs w:val="56"/>
    </w:rPr>
  </w:style>
  <w:style w:type="paragraph" w:styleId="RGV-berschrift">
    <w:name w:val="toa heading"/>
    <w:basedOn w:val="Standard"/>
    <w:next w:val="Standard"/>
    <w:uiPriority w:val="99"/>
    <w:semiHidden/>
    <w:rsid w:val="00F9385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Verzeichnis1">
    <w:name w:val="toc 1"/>
    <w:basedOn w:val="Standard"/>
    <w:next w:val="Standard"/>
    <w:autoRedefine/>
    <w:uiPriority w:val="39"/>
    <w:semiHidden/>
    <w:rsid w:val="00F9385E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rsid w:val="00F9385E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rsid w:val="00F9385E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rsid w:val="00F9385E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rsid w:val="00F9385E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rsid w:val="00F9385E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rsid w:val="00F9385E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rsid w:val="00F9385E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rsid w:val="00F9385E"/>
    <w:pPr>
      <w:spacing w:after="100"/>
      <w:ind w:left="1920"/>
    </w:pPr>
  </w:style>
  <w:style w:type="paragraph" w:styleId="Inhaltsverzeichnisberschrift">
    <w:name w:val="TOC Heading"/>
    <w:basedOn w:val="berschrift1"/>
    <w:next w:val="Standard"/>
    <w:uiPriority w:val="39"/>
    <w:semiHidden/>
    <w:qFormat/>
    <w:rsid w:val="00CF1625"/>
    <w:pPr>
      <w:spacing w:after="0"/>
      <w:outlineLvl w:val="9"/>
    </w:pPr>
    <w:rPr>
      <w:sz w:val="32"/>
      <w:szCs w:val="32"/>
    </w:rPr>
  </w:style>
  <w:style w:type="character" w:customStyle="1" w:styleId="NichtaufgelsteErwhnung1">
    <w:name w:val="Nicht aufgelöste Erwähnung1"/>
    <w:basedOn w:val="Absatz-Standardschriftart"/>
    <w:uiPriority w:val="99"/>
    <w:semiHidden/>
    <w:rsid w:val="00CF1625"/>
    <w:rPr>
      <w:color w:val="595959" w:themeColor="text1" w:themeTint="A6"/>
      <w:shd w:val="clear" w:color="auto" w:fill="E6E6E6"/>
    </w:rPr>
  </w:style>
  <w:style w:type="character" w:customStyle="1" w:styleId="hwtze">
    <w:name w:val="hwtze"/>
    <w:basedOn w:val="Absatz-Standardschriftart"/>
    <w:rsid w:val="002703D3"/>
  </w:style>
  <w:style w:type="character" w:customStyle="1" w:styleId="rynqvb">
    <w:name w:val="rynqvb"/>
    <w:basedOn w:val="Absatz-Standardschriftart"/>
    <w:rsid w:val="002703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9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in.lesjak\AppData\Roaming\Microsoft\Templates\Kirchenanzeiger%20(gefaltet).dotx" TargetMode="External"/></Relationships>
</file>

<file path=word/theme/theme1.xml><?xml version="1.0" encoding="utf-8"?>
<a:theme xmlns:a="http://schemas.openxmlformats.org/drawingml/2006/main" name="Protestant church bulletin">
  <a:themeElements>
    <a:clrScheme name="Custom 64">
      <a:dk1>
        <a:srgbClr val="000000"/>
      </a:dk1>
      <a:lt1>
        <a:srgbClr val="FFFFFF"/>
      </a:lt1>
      <a:dk2>
        <a:srgbClr val="373545"/>
      </a:dk2>
      <a:lt2>
        <a:srgbClr val="E7E6E6"/>
      </a:lt2>
      <a:accent1>
        <a:srgbClr val="AD84C6"/>
      </a:accent1>
      <a:accent2>
        <a:srgbClr val="8784C7"/>
      </a:accent2>
      <a:accent3>
        <a:srgbClr val="6767A1"/>
      </a:accent3>
      <a:accent4>
        <a:srgbClr val="1F3764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50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B73A0A3-5D8D-4673-8E9E-9E69E57BB8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0802CC-AA00-4D1D-922D-ED863E776D9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ED729D-FDF6-4AD1-8657-27030F2E07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2FCB20-5D90-4171-9835-47E8BC310CE4}">
  <ds:schemaRefs>
    <ds:schemaRef ds:uri="71af3243-3dd4-4a8d-8c0d-dd76da1f02a5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purl.org/dc/elements/1.1/"/>
    <ds:schemaRef ds:uri="http://schemas.microsoft.com/sharepoint/v3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230e9df3-be65-4c73-a93b-d1236ebd677e"/>
    <ds:schemaRef ds:uri="16c05727-aa75-4e4a-9b5f-8a80a1165891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Kirchenanzeiger (gefaltet)</Template>
  <TotalTime>0</TotalTime>
  <Pages>2</Pages>
  <Words>254</Words>
  <Characters>1604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Lesjak</dc:creator>
  <cp:keywords/>
  <cp:lastModifiedBy>Karin Lesjak</cp:lastModifiedBy>
  <cp:revision>4</cp:revision>
  <cp:lastPrinted>2025-08-26T06:00:00Z</cp:lastPrinted>
  <dcterms:created xsi:type="dcterms:W3CDTF">2025-08-25T12:14:00Z</dcterms:created>
  <dcterms:modified xsi:type="dcterms:W3CDTF">2025-08-26T06:01:00Z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