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16B" w:rsidRDefault="0087516B" w:rsidP="008F32DC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2A57BB" w:rsidRDefault="002A57BB" w:rsidP="008F32DC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2A57BB" w:rsidRDefault="002A57BB" w:rsidP="008F32DC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2A57BB" w:rsidRPr="00AD158D" w:rsidRDefault="002A57BB" w:rsidP="008F32DC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D85E25" w:rsidRPr="00AD158D" w:rsidRDefault="00D85E25" w:rsidP="008F32DC">
      <w:pPr>
        <w:pStyle w:val="Kopfzeile"/>
        <w:tabs>
          <w:tab w:val="clear" w:pos="4536"/>
          <w:tab w:val="clear" w:pos="9072"/>
        </w:tabs>
        <w:jc w:val="right"/>
        <w:rPr>
          <w:rFonts w:ascii="Arial" w:hAnsi="Arial" w:cs="Arial"/>
          <w:noProof/>
          <w:sz w:val="22"/>
          <w:szCs w:val="22"/>
        </w:rPr>
      </w:pPr>
    </w:p>
    <w:p w:rsidR="00AA1D52" w:rsidRPr="00AD158D" w:rsidRDefault="00D85E25" w:rsidP="008F32DC">
      <w:pPr>
        <w:pStyle w:val="Kopfzeile"/>
        <w:tabs>
          <w:tab w:val="clear" w:pos="4536"/>
          <w:tab w:val="clear" w:pos="9072"/>
        </w:tabs>
        <w:jc w:val="right"/>
        <w:rPr>
          <w:rFonts w:ascii="Arial" w:hAnsi="Arial" w:cs="Arial"/>
          <w:sz w:val="22"/>
          <w:szCs w:val="22"/>
        </w:rPr>
      </w:pPr>
      <w:r w:rsidRPr="00AD158D">
        <w:rPr>
          <w:rFonts w:ascii="Arial" w:hAnsi="Arial" w:cs="Arial"/>
          <w:noProof/>
          <w:sz w:val="22"/>
          <w:szCs w:val="22"/>
        </w:rPr>
        <w:t>Seeboden</w:t>
      </w:r>
      <w:r w:rsidR="00AA1D52" w:rsidRPr="00AD158D">
        <w:rPr>
          <w:rFonts w:ascii="Arial" w:hAnsi="Arial" w:cs="Arial"/>
          <w:sz w:val="22"/>
          <w:szCs w:val="22"/>
        </w:rPr>
        <w:t xml:space="preserve">, </w:t>
      </w:r>
      <w:fldSimple w:instr=" DATE  \* MERGEFORMAT ">
        <w:r w:rsidR="00252FE3" w:rsidRPr="00252FE3">
          <w:rPr>
            <w:rFonts w:ascii="Arial" w:hAnsi="Arial" w:cs="Arial"/>
            <w:noProof/>
            <w:sz w:val="22"/>
            <w:szCs w:val="22"/>
          </w:rPr>
          <w:t>08.07.2021</w:t>
        </w:r>
      </w:fldSimple>
    </w:p>
    <w:p w:rsidR="00AA1D52" w:rsidRPr="009120AE" w:rsidRDefault="00803B4B" w:rsidP="009120AE">
      <w:pPr>
        <w:pStyle w:val="IntensivesAnfhrungszeichen"/>
        <w:ind w:left="0"/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/>
          <w:b w:val="0"/>
          <w:i w:val="0"/>
          <w:sz w:val="28"/>
          <w:szCs w:val="22"/>
        </w:rPr>
        <w:t>Die Vorbereitung auf die Firmung - Elternabend</w:t>
      </w:r>
    </w:p>
    <w:p w:rsidR="00AA1D52" w:rsidRPr="009120AE" w:rsidRDefault="00803B4B" w:rsidP="00BE6726">
      <w:pPr>
        <w:pStyle w:val="Kopfzeile"/>
        <w:tabs>
          <w:tab w:val="clear" w:pos="4536"/>
          <w:tab w:val="clear" w:pos="9072"/>
        </w:tabs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 w:cs="Arial"/>
          <w:sz w:val="22"/>
          <w:szCs w:val="22"/>
        </w:rPr>
        <w:t>Liebe Eltern</w:t>
      </w:r>
      <w:r w:rsidR="00F51079" w:rsidRPr="009120AE">
        <w:rPr>
          <w:rFonts w:ascii="Arial Narrow" w:hAnsi="Arial Narrow" w:cs="Arial"/>
          <w:sz w:val="22"/>
          <w:szCs w:val="22"/>
        </w:rPr>
        <w:t>,</w:t>
      </w:r>
    </w:p>
    <w:p w:rsidR="00AA1D52" w:rsidRPr="009120AE" w:rsidRDefault="00AA1D52" w:rsidP="00BE6726">
      <w:pPr>
        <w:pStyle w:val="Kopfzeile"/>
        <w:tabs>
          <w:tab w:val="clear" w:pos="4536"/>
          <w:tab w:val="clear" w:pos="9072"/>
        </w:tabs>
        <w:rPr>
          <w:rFonts w:ascii="Arial Narrow" w:hAnsi="Arial Narrow" w:cs="Arial"/>
          <w:sz w:val="22"/>
          <w:szCs w:val="22"/>
        </w:rPr>
      </w:pPr>
    </w:p>
    <w:p w:rsidR="000C02E4" w:rsidRDefault="00803B4B" w:rsidP="00803B4B">
      <w:pPr>
        <w:pStyle w:val="Kopfzeile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 w:cs="Arial"/>
          <w:sz w:val="22"/>
          <w:szCs w:val="22"/>
        </w:rPr>
        <w:t xml:space="preserve">Sie haben Ihr Kind taufen lassen und </w:t>
      </w:r>
      <w:r w:rsidR="00260285" w:rsidRPr="009120AE">
        <w:rPr>
          <w:rFonts w:ascii="Arial Narrow" w:hAnsi="Arial Narrow" w:cs="Arial"/>
          <w:sz w:val="22"/>
          <w:szCs w:val="22"/>
        </w:rPr>
        <w:t xml:space="preserve">begleiten </w:t>
      </w:r>
      <w:r w:rsidRPr="009120AE">
        <w:rPr>
          <w:rFonts w:ascii="Arial Narrow" w:hAnsi="Arial Narrow" w:cs="Arial"/>
          <w:sz w:val="22"/>
          <w:szCs w:val="22"/>
        </w:rPr>
        <w:t xml:space="preserve">es auf dem Lebens- und Glaubensweg liebevoll. Die Firmung steht bevor und mit der </w:t>
      </w:r>
      <w:r w:rsidRPr="009120AE">
        <w:rPr>
          <w:rStyle w:val="IntensiveHervorhebung"/>
          <w:rFonts w:ascii="Arial Narrow" w:hAnsi="Arial Narrow"/>
          <w:b w:val="0"/>
          <w:i w:val="0"/>
          <w:sz w:val="22"/>
          <w:szCs w:val="22"/>
        </w:rPr>
        <w:t>verbindlichen Anmeldung zum Firmunterricht</w:t>
      </w:r>
      <w:r w:rsidR="009120AE">
        <w:rPr>
          <w:rStyle w:val="IntensiveHervorhebung"/>
          <w:rFonts w:ascii="Arial Narrow" w:hAnsi="Arial Narrow"/>
          <w:b w:val="0"/>
          <w:i w:val="0"/>
          <w:sz w:val="22"/>
          <w:szCs w:val="22"/>
        </w:rPr>
        <w:t xml:space="preserve"> (Erhebungsblatt anbei)</w:t>
      </w:r>
      <w:r w:rsidR="00541949" w:rsidRPr="009120AE">
        <w:rPr>
          <w:rFonts w:ascii="Arial Narrow" w:hAnsi="Arial Narrow" w:cs="Arial"/>
          <w:sz w:val="22"/>
          <w:szCs w:val="22"/>
        </w:rPr>
        <w:t xml:space="preserve"> entscheiden S</w:t>
      </w:r>
      <w:r w:rsidR="00B65FDE" w:rsidRPr="009120AE">
        <w:rPr>
          <w:rFonts w:ascii="Arial Narrow" w:hAnsi="Arial Narrow" w:cs="Arial"/>
          <w:sz w:val="22"/>
          <w:szCs w:val="22"/>
        </w:rPr>
        <w:t xml:space="preserve">ie </w:t>
      </w:r>
      <w:r w:rsidR="00260285" w:rsidRPr="009120AE">
        <w:rPr>
          <w:rFonts w:ascii="Arial Narrow" w:hAnsi="Arial Narrow" w:cs="Arial"/>
          <w:sz w:val="22"/>
          <w:szCs w:val="22"/>
        </w:rPr>
        <w:t xml:space="preserve">sich </w:t>
      </w:r>
      <w:r w:rsidR="00B65FDE" w:rsidRPr="009120AE">
        <w:rPr>
          <w:rFonts w:ascii="Arial Narrow" w:hAnsi="Arial Narrow" w:cs="Arial"/>
          <w:sz w:val="22"/>
          <w:szCs w:val="22"/>
        </w:rPr>
        <w:t xml:space="preserve">mit </w:t>
      </w:r>
      <w:r w:rsidRPr="009120AE">
        <w:rPr>
          <w:rFonts w:ascii="Arial Narrow" w:hAnsi="Arial Narrow" w:cs="Arial"/>
          <w:sz w:val="22"/>
          <w:szCs w:val="22"/>
        </w:rPr>
        <w:t>Ihre</w:t>
      </w:r>
      <w:r w:rsidR="000270F6" w:rsidRPr="009120AE">
        <w:rPr>
          <w:rFonts w:ascii="Arial Narrow" w:hAnsi="Arial Narrow" w:cs="Arial"/>
          <w:sz w:val="22"/>
          <w:szCs w:val="22"/>
        </w:rPr>
        <w:t>r</w:t>
      </w:r>
      <w:r w:rsidRPr="009120AE">
        <w:rPr>
          <w:rFonts w:ascii="Arial Narrow" w:hAnsi="Arial Narrow" w:cs="Arial"/>
          <w:sz w:val="22"/>
          <w:szCs w:val="22"/>
        </w:rPr>
        <w:t xml:space="preserve"> Tochter oder Ihr</w:t>
      </w:r>
      <w:r w:rsidR="00B65FDE" w:rsidRPr="009120AE">
        <w:rPr>
          <w:rFonts w:ascii="Arial Narrow" w:hAnsi="Arial Narrow" w:cs="Arial"/>
          <w:sz w:val="22"/>
          <w:szCs w:val="22"/>
        </w:rPr>
        <w:t>em</w:t>
      </w:r>
      <w:r w:rsidRPr="009120AE">
        <w:rPr>
          <w:rFonts w:ascii="Arial Narrow" w:hAnsi="Arial Narrow" w:cs="Arial"/>
          <w:sz w:val="22"/>
          <w:szCs w:val="22"/>
        </w:rPr>
        <w:t xml:space="preserve"> Sohn </w:t>
      </w:r>
      <w:r w:rsidR="00541949" w:rsidRPr="009120AE">
        <w:rPr>
          <w:rFonts w:ascii="Arial Narrow" w:hAnsi="Arial Narrow" w:cs="Arial"/>
          <w:sz w:val="22"/>
          <w:szCs w:val="22"/>
        </w:rPr>
        <w:t xml:space="preserve">für die Vorbereitung </w:t>
      </w:r>
      <w:r w:rsidRPr="009120AE">
        <w:rPr>
          <w:rFonts w:ascii="Arial Narrow" w:hAnsi="Arial Narrow" w:cs="Arial"/>
          <w:sz w:val="22"/>
          <w:szCs w:val="22"/>
        </w:rPr>
        <w:t xml:space="preserve">auf den Empfang des hl. Firmsakraments. </w:t>
      </w:r>
    </w:p>
    <w:p w:rsidR="009120AE" w:rsidRPr="009120AE" w:rsidRDefault="009120AE" w:rsidP="00803B4B">
      <w:pPr>
        <w:pStyle w:val="Kopfzeile"/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F62633" w:rsidRDefault="009120AE" w:rsidP="000C02E4">
      <w:pPr>
        <w:pStyle w:val="Kopfzeile"/>
        <w:spacing w:line="276" w:lineRule="auto"/>
        <w:jc w:val="center"/>
        <w:rPr>
          <w:rStyle w:val="IntensiveHervorhebung"/>
          <w:rFonts w:ascii="Arial Narrow" w:hAnsi="Arial Narrow"/>
          <w:b w:val="0"/>
          <w:i w:val="0"/>
          <w:sz w:val="28"/>
          <w:szCs w:val="22"/>
        </w:rPr>
      </w:pPr>
      <w:r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sym w:font="Webdings" w:char="F0FF"/>
      </w:r>
      <w:r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</w:t>
      </w:r>
      <w:r w:rsidR="00803B4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Daher freue ich mich Sie beim </w:t>
      </w:r>
      <w:r w:rsidR="00803B4B" w:rsidRPr="009120AE">
        <w:rPr>
          <w:rStyle w:val="IntensiveHervorhebung"/>
          <w:rFonts w:ascii="Arial Narrow" w:hAnsi="Arial Narrow"/>
          <w:i w:val="0"/>
          <w:sz w:val="28"/>
          <w:szCs w:val="22"/>
        </w:rPr>
        <w:t>Elternabend</w:t>
      </w:r>
      <w:r w:rsidR="00803B4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am</w:t>
      </w:r>
      <w:r w:rsidR="000C02E4" w:rsidRPr="009120AE">
        <w:rPr>
          <w:rFonts w:ascii="Arial Narrow" w:hAnsi="Arial Narrow" w:cs="Arial"/>
          <w:b/>
          <w:i/>
          <w:sz w:val="28"/>
          <w:szCs w:val="22"/>
        </w:rPr>
        <w:t xml:space="preserve"> </w:t>
      </w:r>
      <w:r w:rsidR="000A292B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Donnerstag</w:t>
      </w:r>
      <w:r w:rsidR="00803B4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, dem</w:t>
      </w:r>
      <w:r w:rsidR="00803B4B" w:rsidRPr="00A4205B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 xml:space="preserve"> </w:t>
      </w:r>
      <w:r w:rsidR="00F62633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07</w:t>
      </w:r>
      <w:r w:rsidR="00232527" w:rsidRPr="00A4205B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.Oktober 20</w:t>
      </w:r>
      <w:r w:rsidR="00A4205B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2</w:t>
      </w:r>
      <w:r w:rsidR="00F62633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1</w:t>
      </w:r>
      <w:r w:rsidR="000C02E4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br/>
      </w:r>
      <w:r w:rsidR="000A292B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um </w:t>
      </w:r>
      <w:r w:rsidR="00F62633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19:45</w:t>
      </w:r>
      <w:r w:rsidR="00F77EE9" w:rsidRPr="002A24AC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 xml:space="preserve"> Uhr</w:t>
      </w:r>
      <w:r w:rsidR="00F77EE9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</w:t>
      </w:r>
      <w:r w:rsidR="008F1FF5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im </w:t>
      </w:r>
      <w:r w:rsidR="00C515E6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Gruppenraum in Treffling </w:t>
      </w:r>
      <w:r w:rsidR="00C515E6" w:rsidRPr="00C515E6">
        <w:rPr>
          <w:rStyle w:val="IntensiveHervorhebung"/>
          <w:rFonts w:ascii="Arial Narrow" w:hAnsi="Arial Narrow"/>
          <w:b w:val="0"/>
          <w:i w:val="0"/>
          <w:sz w:val="20"/>
          <w:szCs w:val="22"/>
        </w:rPr>
        <w:t>(Eingang unter Aufbahrungshalle</w:t>
      </w:r>
      <w:r w:rsidR="00C515E6">
        <w:rPr>
          <w:rStyle w:val="IntensiveHervorhebung"/>
          <w:rFonts w:ascii="Arial Narrow" w:hAnsi="Arial Narrow"/>
          <w:b w:val="0"/>
          <w:i w:val="0"/>
          <w:sz w:val="20"/>
          <w:szCs w:val="22"/>
        </w:rPr>
        <w:t xml:space="preserve">) </w:t>
      </w:r>
      <w:r w:rsidR="00477829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zu begrüßen</w:t>
      </w:r>
      <w:r w:rsidR="0046278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.</w:t>
      </w:r>
    </w:p>
    <w:p w:rsidR="00F62633" w:rsidRDefault="00F62633" w:rsidP="00F62633">
      <w:pPr>
        <w:pStyle w:val="Kopfzeile"/>
        <w:spacing w:line="276" w:lineRule="auto"/>
        <w:jc w:val="center"/>
        <w:rPr>
          <w:rStyle w:val="IntensiveHervorhebung"/>
          <w:rFonts w:ascii="Arial Narrow" w:hAnsi="Arial Narrow"/>
          <w:b w:val="0"/>
          <w:i w:val="0"/>
          <w:sz w:val="28"/>
          <w:szCs w:val="22"/>
        </w:rPr>
      </w:pPr>
      <w:r w:rsidRPr="003E39F9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Wir</w:t>
      </w:r>
      <w:r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 xml:space="preserve"> laden Sie auch zur Hl. Messe am 06. Oktober 2021 um 19:00 Uhr </w:t>
      </w:r>
      <w:r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br/>
        <w:t>in der Filialkirche Tangern ein.</w:t>
      </w:r>
    </w:p>
    <w:p w:rsidR="000C02E4" w:rsidRPr="009120AE" w:rsidRDefault="000C02E4" w:rsidP="000C02E4">
      <w:pPr>
        <w:pStyle w:val="Kopfzeile"/>
        <w:spacing w:line="276" w:lineRule="auto"/>
        <w:jc w:val="center"/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 w:cs="Arial"/>
          <w:sz w:val="22"/>
          <w:szCs w:val="22"/>
        </w:rPr>
        <w:br/>
      </w:r>
    </w:p>
    <w:p w:rsidR="00803B4B" w:rsidRPr="009120AE" w:rsidRDefault="00803B4B" w:rsidP="00466E28">
      <w:pPr>
        <w:pStyle w:val="Kopfzeile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 w:cs="Arial"/>
          <w:sz w:val="22"/>
          <w:szCs w:val="22"/>
        </w:rPr>
        <w:t xml:space="preserve">Sie </w:t>
      </w:r>
      <w:r w:rsidR="00260285" w:rsidRPr="009120AE">
        <w:rPr>
          <w:rFonts w:ascii="Arial Narrow" w:hAnsi="Arial Narrow" w:cs="Arial"/>
          <w:sz w:val="22"/>
          <w:szCs w:val="22"/>
        </w:rPr>
        <w:t xml:space="preserve">erfahren den geplanten Ablauf der Vorbereitung zur Firmung und </w:t>
      </w:r>
      <w:r w:rsidRPr="009120AE">
        <w:rPr>
          <w:rFonts w:ascii="Arial Narrow" w:hAnsi="Arial Narrow" w:cs="Arial"/>
          <w:sz w:val="22"/>
          <w:szCs w:val="22"/>
        </w:rPr>
        <w:t xml:space="preserve">erhalten wichtige </w:t>
      </w:r>
      <w:r w:rsidR="00541949" w:rsidRPr="009120AE">
        <w:rPr>
          <w:rFonts w:ascii="Arial Narrow" w:hAnsi="Arial Narrow" w:cs="Arial"/>
          <w:sz w:val="22"/>
          <w:szCs w:val="22"/>
        </w:rPr>
        <w:t>Inform</w:t>
      </w:r>
      <w:r w:rsidR="00260285" w:rsidRPr="009120AE">
        <w:rPr>
          <w:rFonts w:ascii="Arial Narrow" w:hAnsi="Arial Narrow" w:cs="Arial"/>
          <w:sz w:val="22"/>
          <w:szCs w:val="22"/>
        </w:rPr>
        <w:t>ationen und können Fragen und Anliegen deponieren.</w:t>
      </w:r>
      <w:r w:rsidR="00374CF1">
        <w:rPr>
          <w:rFonts w:ascii="Arial Narrow" w:hAnsi="Arial Narrow" w:cs="Arial"/>
          <w:sz w:val="22"/>
          <w:szCs w:val="22"/>
        </w:rPr>
        <w:t xml:space="preserve"> Außerdem suchen wir noch FirmbegleiterInnen.</w:t>
      </w:r>
    </w:p>
    <w:p w:rsidR="00803B4B" w:rsidRPr="009120AE" w:rsidRDefault="00803B4B" w:rsidP="00803B4B">
      <w:pPr>
        <w:pStyle w:val="Kopfzeile"/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803B4B" w:rsidRPr="009120AE" w:rsidRDefault="00803B4B" w:rsidP="00803B4B">
      <w:pPr>
        <w:pStyle w:val="Kopfzeile"/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 w:cs="Arial"/>
          <w:sz w:val="22"/>
          <w:szCs w:val="22"/>
        </w:rPr>
        <w:t>Es ist immer wieder eine Bereicherun</w:t>
      </w:r>
      <w:r w:rsidR="00260285" w:rsidRPr="009120AE">
        <w:rPr>
          <w:rFonts w:ascii="Arial Narrow" w:hAnsi="Arial Narrow" w:cs="Arial"/>
          <w:sz w:val="22"/>
          <w:szCs w:val="22"/>
        </w:rPr>
        <w:t xml:space="preserve">g für das eigene Glaubensleben </w:t>
      </w:r>
      <w:r w:rsidRPr="009120AE">
        <w:rPr>
          <w:rFonts w:ascii="Arial Narrow" w:hAnsi="Arial Narrow" w:cs="Arial"/>
          <w:sz w:val="22"/>
          <w:szCs w:val="22"/>
        </w:rPr>
        <w:t>gemeinsam mit den jungen Menschen im Glaub</w:t>
      </w:r>
      <w:r w:rsidR="00260285" w:rsidRPr="009120AE">
        <w:rPr>
          <w:rFonts w:ascii="Arial Narrow" w:hAnsi="Arial Narrow" w:cs="Arial"/>
          <w:sz w:val="22"/>
          <w:szCs w:val="22"/>
        </w:rPr>
        <w:t>en unterwegs zu sein und damit den jungen ChristInnen</w:t>
      </w:r>
      <w:r w:rsidRPr="009120AE">
        <w:rPr>
          <w:rFonts w:ascii="Arial Narrow" w:hAnsi="Arial Narrow" w:cs="Arial"/>
          <w:sz w:val="22"/>
          <w:szCs w:val="22"/>
        </w:rPr>
        <w:t xml:space="preserve"> ein Zeugnis zu geben, das </w:t>
      </w:r>
      <w:r w:rsidR="00260285" w:rsidRPr="009120AE">
        <w:rPr>
          <w:rFonts w:ascii="Arial Narrow" w:hAnsi="Arial Narrow" w:cs="Arial"/>
          <w:sz w:val="22"/>
          <w:szCs w:val="22"/>
        </w:rPr>
        <w:t xml:space="preserve">ihnen </w:t>
      </w:r>
      <w:r w:rsidRPr="009120AE">
        <w:rPr>
          <w:rFonts w:ascii="Arial Narrow" w:hAnsi="Arial Narrow" w:cs="Arial"/>
          <w:sz w:val="22"/>
          <w:szCs w:val="22"/>
        </w:rPr>
        <w:t xml:space="preserve">Halt und Stütze </w:t>
      </w:r>
      <w:r w:rsidR="009120AE">
        <w:rPr>
          <w:rFonts w:ascii="Arial Narrow" w:hAnsi="Arial Narrow" w:cs="Arial"/>
          <w:sz w:val="22"/>
          <w:szCs w:val="22"/>
        </w:rPr>
        <w:t xml:space="preserve">im Leben </w:t>
      </w:r>
      <w:r w:rsidR="00260285" w:rsidRPr="009120AE">
        <w:rPr>
          <w:rFonts w:ascii="Arial Narrow" w:hAnsi="Arial Narrow" w:cs="Arial"/>
          <w:sz w:val="22"/>
          <w:szCs w:val="22"/>
        </w:rPr>
        <w:t>sein</w:t>
      </w:r>
      <w:r w:rsidR="009120AE">
        <w:rPr>
          <w:rFonts w:ascii="Arial Narrow" w:hAnsi="Arial Narrow" w:cs="Arial"/>
          <w:sz w:val="22"/>
          <w:szCs w:val="22"/>
        </w:rPr>
        <w:t xml:space="preserve"> kann.</w:t>
      </w:r>
    </w:p>
    <w:p w:rsidR="000C02E4" w:rsidRPr="009120AE" w:rsidRDefault="000C02E4" w:rsidP="000C02E4">
      <w:pPr>
        <w:pStyle w:val="Kopfzeile"/>
        <w:spacing w:line="276" w:lineRule="auto"/>
        <w:jc w:val="center"/>
        <w:rPr>
          <w:rFonts w:ascii="Arial Narrow" w:hAnsi="Arial Narrow" w:cs="Arial"/>
          <w:sz w:val="22"/>
          <w:szCs w:val="22"/>
        </w:rPr>
      </w:pPr>
    </w:p>
    <w:p w:rsidR="00803B4B" w:rsidRPr="009120AE" w:rsidRDefault="009120AE" w:rsidP="000C02E4">
      <w:pPr>
        <w:pStyle w:val="Kopfzeile"/>
        <w:spacing w:line="276" w:lineRule="auto"/>
        <w:jc w:val="center"/>
        <w:rPr>
          <w:rStyle w:val="IntensiveHervorhebung"/>
          <w:rFonts w:ascii="Arial Narrow" w:hAnsi="Arial Narrow"/>
          <w:b w:val="0"/>
          <w:i w:val="0"/>
          <w:sz w:val="28"/>
          <w:szCs w:val="22"/>
        </w:rPr>
      </w:pPr>
      <w:r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sym w:font="Webdings" w:char="F0FF"/>
      </w:r>
      <w:r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</w:t>
      </w:r>
      <w:r w:rsidR="00260285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Der </w:t>
      </w:r>
      <w:r w:rsidR="00260285" w:rsidRPr="009120AE">
        <w:rPr>
          <w:rStyle w:val="IntensiveHervorhebung"/>
          <w:rFonts w:ascii="Arial Narrow" w:hAnsi="Arial Narrow"/>
          <w:i w:val="0"/>
          <w:sz w:val="28"/>
          <w:szCs w:val="22"/>
        </w:rPr>
        <w:t>Vorstellgottesdienst</w:t>
      </w:r>
      <w:r w:rsidR="00260285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der Firmlinge ist am </w:t>
      </w:r>
      <w:r w:rsidR="008F1FF5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Sonntag</w:t>
      </w:r>
      <w:r w:rsidR="00803B4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, dem </w:t>
      </w:r>
      <w:r w:rsidR="00F62633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31</w:t>
      </w:r>
      <w:r w:rsidR="00A4205B" w:rsidRPr="00A4205B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.Oktober 202</w:t>
      </w:r>
      <w:r w:rsidR="00F62633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>1</w:t>
      </w:r>
      <w:r w:rsidR="00803B4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</w:t>
      </w:r>
      <w:r w:rsidR="000C02E4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br/>
      </w:r>
      <w:r w:rsidR="0046278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um </w:t>
      </w:r>
      <w:r w:rsidR="008F1FF5" w:rsidRPr="00776254">
        <w:rPr>
          <w:rStyle w:val="IntensiveHervorhebung"/>
          <w:rFonts w:ascii="Arial Narrow" w:hAnsi="Arial Narrow"/>
          <w:b w:val="0"/>
          <w:i w:val="0"/>
          <w:color w:val="7030A0"/>
          <w:sz w:val="28"/>
          <w:szCs w:val="22"/>
        </w:rPr>
        <w:t xml:space="preserve">08:45 Uhr </w:t>
      </w:r>
      <w:r w:rsidR="008F1FF5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w</w:t>
      </w:r>
      <w:r w:rsidR="00C515E6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ährend der hl. Messe </w:t>
      </w:r>
      <w:r w:rsidR="0046278B" w:rsidRPr="009120AE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in der Pfarrkirche </w:t>
      </w:r>
      <w:r w:rsidR="00C515E6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Treffling</w:t>
      </w:r>
      <w:r w:rsidR="00374CF1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 xml:space="preserve"> – </w:t>
      </w:r>
      <w:r w:rsidR="00374CF1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br/>
        <w:t>danach Einteilung der Gruppe</w:t>
      </w:r>
      <w:r w:rsidR="002A5AA3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n</w:t>
      </w:r>
      <w:r w:rsidR="00374CF1">
        <w:rPr>
          <w:rStyle w:val="IntensiveHervorhebung"/>
          <w:rFonts w:ascii="Arial Narrow" w:hAnsi="Arial Narrow"/>
          <w:b w:val="0"/>
          <w:i w:val="0"/>
          <w:sz w:val="28"/>
          <w:szCs w:val="22"/>
        </w:rPr>
        <w:t>.</w:t>
      </w:r>
    </w:p>
    <w:p w:rsidR="00374CF1" w:rsidRDefault="00374CF1" w:rsidP="00803B4B">
      <w:pPr>
        <w:pStyle w:val="Kopfzeile"/>
        <w:rPr>
          <w:rFonts w:ascii="Arial Narrow" w:hAnsi="Arial Narrow" w:cs="Arial"/>
          <w:sz w:val="22"/>
          <w:szCs w:val="22"/>
        </w:rPr>
      </w:pPr>
    </w:p>
    <w:p w:rsidR="00803B4B" w:rsidRPr="009120AE" w:rsidRDefault="00803B4B" w:rsidP="00803B4B">
      <w:pPr>
        <w:pStyle w:val="Kopfzeile"/>
        <w:rPr>
          <w:rFonts w:ascii="Arial Narrow" w:hAnsi="Arial Narrow" w:cs="Arial"/>
          <w:sz w:val="22"/>
          <w:szCs w:val="22"/>
        </w:rPr>
      </w:pPr>
      <w:r w:rsidRPr="009120AE">
        <w:rPr>
          <w:rFonts w:ascii="Arial Narrow" w:hAnsi="Arial Narrow" w:cs="Arial"/>
          <w:sz w:val="22"/>
          <w:szCs w:val="22"/>
        </w:rPr>
        <w:t>Ich freue mich auf Ihr Kommen</w:t>
      </w:r>
    </w:p>
    <w:p w:rsidR="00374CF1" w:rsidRPr="00696CC0" w:rsidRDefault="009120AE" w:rsidP="00260285">
      <w:pPr>
        <w:pStyle w:val="Kopfzeile"/>
        <w:rPr>
          <w:rFonts w:ascii="Arial Narrow" w:hAnsi="Arial Narrow" w:cs="Arial"/>
          <w:sz w:val="22"/>
          <w:szCs w:val="22"/>
          <w:lang w:val="en-US"/>
        </w:rPr>
        <w:sectPr w:rsidR="00374CF1" w:rsidRPr="00696CC0" w:rsidSect="00D85E25">
          <w:headerReference w:type="default" r:id="rId7"/>
          <w:headerReference w:type="first" r:id="rId8"/>
          <w:footerReference w:type="first" r:id="rId9"/>
          <w:pgSz w:w="11906" w:h="16838" w:code="9"/>
          <w:pgMar w:top="3119" w:right="1416" w:bottom="2835" w:left="1418" w:header="1247" w:footer="709" w:gutter="0"/>
          <w:pgNumType w:start="1"/>
          <w:cols w:space="708"/>
          <w:titlePg/>
          <w:docGrid w:linePitch="360"/>
        </w:sectPr>
      </w:pPr>
      <w:proofErr w:type="spellStart"/>
      <w:r w:rsidRPr="00696CC0">
        <w:rPr>
          <w:rFonts w:ascii="Arial Narrow" w:hAnsi="Arial Narrow" w:cs="Arial"/>
          <w:sz w:val="22"/>
          <w:szCs w:val="22"/>
          <w:lang w:val="en-US"/>
        </w:rPr>
        <w:t>Pfarrer</w:t>
      </w:r>
      <w:proofErr w:type="spellEnd"/>
      <w:r w:rsidRPr="00696CC0">
        <w:rPr>
          <w:rFonts w:ascii="Arial Narrow" w:hAnsi="Arial Narrow" w:cs="Arial"/>
          <w:sz w:val="22"/>
          <w:szCs w:val="22"/>
          <w:lang w:val="en-US"/>
        </w:rPr>
        <w:t xml:space="preserve"> </w:t>
      </w:r>
      <w:r w:rsidR="00F62633" w:rsidRPr="00696CC0">
        <w:rPr>
          <w:rFonts w:ascii="Arial Narrow" w:hAnsi="Arial Narrow" w:cs="Arial"/>
          <w:sz w:val="22"/>
          <w:szCs w:val="22"/>
          <w:lang w:val="en-US"/>
        </w:rPr>
        <w:t xml:space="preserve">Dr. Suresh Kumar </w:t>
      </w:r>
      <w:proofErr w:type="spellStart"/>
      <w:r w:rsidR="00F62633" w:rsidRPr="00696CC0">
        <w:rPr>
          <w:rFonts w:ascii="Arial Narrow" w:hAnsi="Arial Narrow" w:cs="Arial"/>
          <w:sz w:val="22"/>
          <w:szCs w:val="22"/>
          <w:lang w:val="en-US"/>
        </w:rPr>
        <w:t>Remalli</w:t>
      </w:r>
      <w:proofErr w:type="spellEnd"/>
    </w:p>
    <w:p w:rsidR="007C79BF" w:rsidRPr="00A4205B" w:rsidRDefault="00374CF1" w:rsidP="00F62633">
      <w:pPr>
        <w:rPr>
          <w:rFonts w:ascii="Arial Narrow" w:hAnsi="Arial Narrow" w:cs="Arial"/>
          <w:color w:val="7030A0"/>
          <w:sz w:val="22"/>
        </w:rPr>
      </w:pPr>
      <w:r w:rsidRPr="00A4205B">
        <w:rPr>
          <w:rFonts w:ascii="Arial Narrow" w:hAnsi="Arial Narrow" w:cs="Arial"/>
          <w:color w:val="7030A0"/>
          <w:sz w:val="22"/>
        </w:rPr>
        <w:lastRenderedPageBreak/>
        <w:t>P</w:t>
      </w:r>
      <w:r w:rsidR="000C02E4" w:rsidRPr="00A4205B">
        <w:rPr>
          <w:rFonts w:ascii="Arial Narrow" w:hAnsi="Arial Narrow" w:cs="Arial"/>
          <w:color w:val="7030A0"/>
          <w:sz w:val="22"/>
        </w:rPr>
        <w:t xml:space="preserve">.S.: </w:t>
      </w:r>
      <w:r w:rsidR="009120AE" w:rsidRPr="00A4205B">
        <w:rPr>
          <w:rFonts w:ascii="Arial Narrow" w:hAnsi="Arial Narrow" w:cs="Arial"/>
          <w:color w:val="7030A0"/>
          <w:sz w:val="22"/>
        </w:rPr>
        <w:t xml:space="preserve">Denken Sie bitte daran das Erhebungsblatt auszufüllen und schnellstmöglich wieder zu retournieren. </w:t>
      </w:r>
      <w:r w:rsidRPr="00A4205B">
        <w:rPr>
          <w:rFonts w:ascii="Arial Narrow" w:hAnsi="Arial Narrow" w:cs="Arial"/>
          <w:color w:val="7030A0"/>
          <w:sz w:val="22"/>
        </w:rPr>
        <w:t>Sollten Sie noch ein Erhebungsblatt benötigen z.B. für Spätentschlossene, dann können Sie es auch von der Homepage downloaden - Menüpunkt Firmung. Bei Fragen rufen Sie bitte im Pfarrbüro Seeboden an.</w:t>
      </w:r>
    </w:p>
    <w:sectPr w:rsidR="007C79BF" w:rsidRPr="00A4205B" w:rsidSect="00D67853">
      <w:headerReference w:type="default" r:id="rId10"/>
      <w:headerReference w:type="first" r:id="rId11"/>
      <w:footerReference w:type="first" r:id="rId12"/>
      <w:type w:val="continuous"/>
      <w:pgSz w:w="11906" w:h="16838" w:code="9"/>
      <w:pgMar w:top="3119" w:right="1646" w:bottom="2835" w:left="1418" w:header="124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99D" w:rsidRDefault="002E299D">
      <w:r>
        <w:separator/>
      </w:r>
    </w:p>
  </w:endnote>
  <w:endnote w:type="continuationSeparator" w:id="0">
    <w:p w:rsidR="002E299D" w:rsidRDefault="002E2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B2E10C-8AEE-4B0A-8DD4-BB89C66B406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551B7FB-C6E2-4492-BED2-972406784318}"/>
    <w:embedBold r:id="rId3" w:fontKey="{DE0FA149-424C-4313-B39B-9EF616FA19B5}"/>
    <w:embedBoldItalic r:id="rId4" w:fontKey="{14A3D83B-A680-4EB6-A7CF-75DB35C9A17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797D8BB6-62A9-4F6D-9C09-057DBAD3D2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9CF554-EB55-4BBE-B67A-4D4B28128A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0884763-DEEF-4B19-B062-5604E4C953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D" w:rsidRDefault="002E299D"/>
  <w:p w:rsidR="002E299D" w:rsidRDefault="002E299D"/>
  <w:tbl>
    <w:tblPr>
      <w:tblW w:w="9426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4820"/>
    </w:tblGrid>
    <w:tr w:rsidR="002E299D" w:rsidTr="00B53E4C">
      <w:tc>
        <w:tcPr>
          <w:tcW w:w="4606" w:type="dxa"/>
          <w:vAlign w:val="center"/>
        </w:tcPr>
        <w:p w:rsidR="002E299D" w:rsidRDefault="002E299D" w:rsidP="002D725E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</w:p>
        <w:p w:rsidR="002E299D" w:rsidRPr="00AD158D" w:rsidRDefault="002E299D" w:rsidP="0046278B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820" w:type="dxa"/>
          <w:vAlign w:val="center"/>
        </w:tcPr>
        <w:p w:rsidR="002E299D" w:rsidRPr="00951B43" w:rsidRDefault="002E299D" w:rsidP="002D725E">
          <w:pPr>
            <w:pStyle w:val="Fuzeile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2E299D" w:rsidRDefault="002E299D" w:rsidP="009120AE">
          <w:pPr>
            <w:pStyle w:val="Fuzeile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Unsere Büroöffnungszeiten in Seeboden:</w:t>
          </w:r>
        </w:p>
        <w:p w:rsidR="002E299D" w:rsidRDefault="002E299D" w:rsidP="009120AE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Mittwoch 08:00 – 11:00 Uhr</w:t>
          </w:r>
        </w:p>
        <w:p w:rsidR="002E299D" w:rsidRDefault="002E299D" w:rsidP="009120AE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Donnerstag 08:00 – 11:00 Uhr</w:t>
          </w:r>
        </w:p>
        <w:p w:rsidR="002E299D" w:rsidRDefault="002E299D" w:rsidP="009120AE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</w:p>
        <w:p w:rsidR="002E299D" w:rsidRPr="00477829" w:rsidRDefault="002E299D" w:rsidP="009120AE">
          <w:pPr>
            <w:pStyle w:val="Fuzeile"/>
            <w:jc w:val="center"/>
            <w:rPr>
              <w:rFonts w:ascii="Arial" w:hAnsi="Arial" w:cs="Arial"/>
              <w:sz w:val="14"/>
              <w:szCs w:val="16"/>
            </w:rPr>
          </w:pPr>
          <w:r w:rsidRPr="00477829">
            <w:rPr>
              <w:rFonts w:ascii="Arial" w:hAnsi="Arial" w:cs="Arial"/>
              <w:sz w:val="14"/>
              <w:szCs w:val="16"/>
            </w:rPr>
            <w:t xml:space="preserve"> </w:t>
          </w:r>
          <w:r w:rsidR="00F62633">
            <w:rPr>
              <w:rFonts w:ascii="Arial" w:hAnsi="Arial" w:cs="Arial"/>
              <w:sz w:val="14"/>
              <w:szCs w:val="16"/>
            </w:rPr>
            <w:t>Dr. Suresh Kumar Remalli</w:t>
          </w:r>
          <w:r w:rsidRPr="00477829">
            <w:rPr>
              <w:rFonts w:ascii="Arial" w:hAnsi="Arial" w:cs="Arial"/>
              <w:sz w:val="14"/>
              <w:szCs w:val="16"/>
            </w:rPr>
            <w:t xml:space="preserve"> erreichen Sie unter 0676 8772 8490.</w:t>
          </w:r>
        </w:p>
        <w:p w:rsidR="002E299D" w:rsidRPr="00AD158D" w:rsidRDefault="002E299D" w:rsidP="002D725E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2E299D" w:rsidRDefault="002E299D" w:rsidP="002D725E">
    <w:pPr>
      <w:pStyle w:val="Fuzeile"/>
      <w:rPr>
        <w:color w:val="3A7728"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D" w:rsidRDefault="002E299D">
    <w:pPr>
      <w:rPr>
        <w:color w:val="3A7728"/>
        <w:sz w:val="16"/>
      </w:rPr>
    </w:pPr>
  </w:p>
  <w:p w:rsidR="002E299D" w:rsidRDefault="002E299D">
    <w:pPr>
      <w:rPr>
        <w:color w:val="3A7728"/>
        <w:sz w:val="16"/>
      </w:rPr>
    </w:pPr>
  </w:p>
  <w:tbl>
    <w:tblPr>
      <w:tblW w:w="8530" w:type="dxa"/>
      <w:tblLayout w:type="fixed"/>
      <w:tblCellMar>
        <w:left w:w="70" w:type="dxa"/>
        <w:right w:w="70" w:type="dxa"/>
      </w:tblCellMar>
      <w:tblLook w:val="0000"/>
    </w:tblPr>
    <w:tblGrid>
      <w:gridCol w:w="2230"/>
      <w:gridCol w:w="2160"/>
      <w:gridCol w:w="2340"/>
      <w:gridCol w:w="1800"/>
    </w:tblGrid>
    <w:tr w:rsidR="002E299D">
      <w:tc>
        <w:tcPr>
          <w:tcW w:w="2230" w:type="dxa"/>
        </w:tcPr>
        <w:p w:rsidR="002E299D" w:rsidRPr="00B51C44" w:rsidRDefault="002E299D" w:rsidP="00805D0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Bankname: Deutsche Bank</w:t>
          </w:r>
          <w:r>
            <w:rPr>
              <w:rFonts w:ascii="Arial" w:hAnsi="Arial" w:cs="Arial"/>
              <w:sz w:val="16"/>
              <w:szCs w:val="16"/>
            </w:rPr>
            <w:tab/>
          </w:r>
        </w:p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Konto: 2121222</w:t>
          </w:r>
        </w:p>
        <w:p w:rsidR="002E299D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BLZ: 7731234</w:t>
          </w:r>
          <w:r w:rsidRPr="00B51C44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2E299D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Steuernummer: 1212234 </w:t>
          </w:r>
        </w:p>
        <w:p w:rsidR="002E299D" w:rsidRPr="009E66D3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9E66D3">
            <w:rPr>
              <w:rFonts w:ascii="Arial" w:hAnsi="Arial" w:cs="Arial"/>
              <w:sz w:val="16"/>
              <w:szCs w:val="16"/>
            </w:rPr>
            <w:t>USt-ID-Nr</w:t>
          </w:r>
          <w:r>
            <w:rPr>
              <w:rFonts w:ascii="Arial" w:hAnsi="Arial" w:cs="Arial"/>
              <w:sz w:val="16"/>
              <w:szCs w:val="16"/>
            </w:rPr>
            <w:t>: 86531222</w:t>
          </w:r>
          <w:r w:rsidRPr="009E66D3">
            <w:rPr>
              <w:rFonts w:ascii="Arial" w:hAnsi="Arial" w:cs="Arial"/>
              <w:sz w:val="16"/>
              <w:szCs w:val="16"/>
            </w:rPr>
            <w:t xml:space="preserve"> </w:t>
          </w:r>
        </w:p>
      </w:tc>
      <w:tc>
        <w:tcPr>
          <w:tcW w:w="2160" w:type="dxa"/>
        </w:tcPr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Amtsgericht Stuttgart</w:t>
          </w:r>
        </w:p>
        <w:p w:rsidR="002E299D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HRB</w:t>
          </w:r>
          <w:r w:rsidRPr="00B51C44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83992</w:t>
          </w:r>
        </w:p>
        <w:p w:rsidR="002E299D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</w:t>
          </w:r>
          <w:r w:rsidRPr="00B51C44">
            <w:rPr>
              <w:rFonts w:ascii="Arial" w:hAnsi="Arial" w:cs="Arial"/>
              <w:sz w:val="16"/>
              <w:szCs w:val="16"/>
            </w:rPr>
            <w:t xml:space="preserve">irmensitz: </w:t>
          </w:r>
          <w:r>
            <w:rPr>
              <w:rFonts w:ascii="Arial" w:hAnsi="Arial" w:cs="Arial"/>
              <w:noProof/>
              <w:sz w:val="16"/>
              <w:szCs w:val="16"/>
            </w:rPr>
            <w:t>«myCity»</w:t>
          </w:r>
        </w:p>
        <w:p w:rsidR="002E299D" w:rsidRPr="00B51C44" w:rsidRDefault="002E299D" w:rsidP="005902F1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340" w:type="dxa"/>
        </w:tcPr>
        <w:p w:rsidR="002E299D" w:rsidRPr="00BE6726" w:rsidRDefault="002E299D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«myStreet»</w:t>
          </w:r>
          <w:r w:rsidRPr="00BE6726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«myStreetNumber»</w:t>
          </w:r>
        </w:p>
        <w:p w:rsidR="002E299D" w:rsidRPr="00BE6726" w:rsidRDefault="002E299D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«myAreaCode»</w:t>
          </w:r>
          <w:r w:rsidRPr="00BE6726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«myCity»</w:t>
          </w:r>
        </w:p>
        <w:p w:rsidR="002E299D" w:rsidRPr="0048113B" w:rsidRDefault="002E299D">
          <w:pPr>
            <w:pStyle w:val="Fuzeile"/>
            <w:rPr>
              <w:rFonts w:ascii="Arial" w:hAnsi="Arial" w:cs="Arial"/>
              <w:sz w:val="16"/>
              <w:szCs w:val="16"/>
              <w:lang w:val="en-GB"/>
            </w:rPr>
          </w:pPr>
          <w:r w:rsidRPr="00BE6726">
            <w:rPr>
              <w:rFonts w:ascii="Arial" w:hAnsi="Arial" w:cs="Arial"/>
              <w:sz w:val="16"/>
              <w:szCs w:val="16"/>
              <w:lang w:val="en-GB"/>
            </w:rPr>
            <w:t>Tel.</w:t>
          </w:r>
          <w:r w:rsidRPr="0048113B">
            <w:rPr>
              <w:rFonts w:ascii="Arial" w:hAnsi="Arial" w:cs="Arial"/>
              <w:sz w:val="16"/>
              <w:szCs w:val="16"/>
              <w:lang w:val="en-GB"/>
            </w:rPr>
            <w:t>:</w:t>
          </w:r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«</w:t>
          </w:r>
          <w:proofErr w:type="spellStart"/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myTelephone</w:t>
          </w:r>
          <w:proofErr w:type="spellEnd"/>
          <w:r>
            <w:rPr>
              <w:rFonts w:ascii="Arial" w:hAnsi="Arial" w:cs="Arial"/>
              <w:noProof/>
              <w:sz w:val="16"/>
              <w:szCs w:val="16"/>
              <w:lang w:val="en-GB"/>
            </w:rPr>
            <w:t>»</w:t>
          </w:r>
        </w:p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</w:t>
          </w:r>
          <w:r w:rsidRPr="00B51C44">
            <w:rPr>
              <w:rFonts w:ascii="Arial" w:hAnsi="Arial" w:cs="Arial"/>
              <w:sz w:val="16"/>
              <w:szCs w:val="16"/>
            </w:rPr>
            <w:t>ax.:</w:t>
          </w:r>
          <w:r>
            <w:rPr>
              <w:rFonts w:ascii="Arial" w:hAnsi="Arial" w:cs="Arial"/>
              <w:noProof/>
              <w:sz w:val="16"/>
              <w:szCs w:val="16"/>
            </w:rPr>
            <w:t>«myFax»</w:t>
          </w:r>
        </w:p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800" w:type="dxa"/>
        </w:tcPr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Geschäftsführung</w:t>
          </w:r>
          <w:r w:rsidRPr="00B51C44">
            <w:rPr>
              <w:rFonts w:ascii="Arial" w:hAnsi="Arial" w:cs="Arial"/>
              <w:sz w:val="16"/>
              <w:szCs w:val="16"/>
            </w:rPr>
            <w:t>:</w:t>
          </w:r>
        </w:p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t>«mySurname»</w:t>
          </w:r>
        </w:p>
        <w:p w:rsidR="002E299D" w:rsidRPr="00B51C44" w:rsidRDefault="002E299D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2E299D" w:rsidRDefault="002E299D">
    <w:pPr>
      <w:pStyle w:val="Fuzeile"/>
      <w:rPr>
        <w:color w:val="3A7728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99D" w:rsidRDefault="002E299D">
      <w:r>
        <w:separator/>
      </w:r>
    </w:p>
  </w:footnote>
  <w:footnote w:type="continuationSeparator" w:id="0">
    <w:p w:rsidR="002E299D" w:rsidRDefault="002E29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D" w:rsidRDefault="002E299D">
    <w:pPr>
      <w:pStyle w:val="Kopfzeile"/>
      <w:ind w:right="-1964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D" w:rsidRPr="00D223C9" w:rsidRDefault="00774298" w:rsidP="00D223C9">
    <w:pPr>
      <w:pStyle w:val="Kopfzeile"/>
      <w:tabs>
        <w:tab w:val="clear" w:pos="4536"/>
        <w:tab w:val="clear" w:pos="9072"/>
        <w:tab w:val="left" w:pos="264"/>
        <w:tab w:val="right" w:pos="8820"/>
      </w:tabs>
      <w:ind w:right="22"/>
      <w:jc w:val="right"/>
      <w:rPr>
        <w:rFonts w:ascii="Arial" w:hAnsi="Arial" w:cs="Arial"/>
        <w:b/>
        <w:noProof/>
        <w:sz w:val="26"/>
        <w:szCs w:val="26"/>
        <w:lang w:val="de-AT" w:eastAsia="de-AT"/>
      </w:rPr>
    </w:pPr>
    <w:r w:rsidRPr="00774298">
      <w:rPr>
        <w:b/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235.65pt;margin-top:0;width:215.1pt;height:156.4pt;z-index:251660288" filled="f" stroked="f">
          <v:textbox style="mso-next-textbox:#_x0000_s2055">
            <w:txbxContent>
              <w:p w:rsidR="002E299D" w:rsidRPr="00685AF5" w:rsidRDefault="002E299D" w:rsidP="00466E28">
                <w:pPr>
                  <w:rPr>
                    <w:rFonts w:ascii="Arial" w:hAnsi="Arial" w:cs="Arial"/>
                    <w:noProof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noProof/>
                    <w:sz w:val="26"/>
                    <w:szCs w:val="26"/>
                  </w:rPr>
                  <w:t>Röm.-Kath. Pfarramt Treffling</w:t>
                </w:r>
              </w:p>
              <w:p w:rsidR="002E299D" w:rsidRDefault="002E299D" w:rsidP="00466E28">
                <w:pPr>
                  <w:rPr>
                    <w:rFonts w:ascii="Arial" w:hAnsi="Arial" w:cs="Arial"/>
                    <w:b/>
                    <w:noProof/>
                    <w:sz w:val="20"/>
                    <w:szCs w:val="20"/>
                  </w:rPr>
                </w:pPr>
              </w:p>
              <w:p w:rsidR="002E299D" w:rsidRPr="005C13AC" w:rsidRDefault="002E299D" w:rsidP="00466E28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C13AC">
                  <w:rPr>
                    <w:rFonts w:ascii="Arial" w:hAnsi="Arial" w:cs="Arial"/>
                    <w:b/>
                    <w:noProof/>
                    <w:sz w:val="20"/>
                    <w:szCs w:val="20"/>
                  </w:rPr>
                  <w:t>Schulallee 8</w:t>
                </w:r>
              </w:p>
              <w:p w:rsidR="002E299D" w:rsidRPr="005C13AC" w:rsidRDefault="002E299D" w:rsidP="00466E28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C13AC">
                  <w:rPr>
                    <w:rFonts w:ascii="Arial" w:hAnsi="Arial" w:cs="Arial"/>
                    <w:b/>
                    <w:noProof/>
                    <w:sz w:val="20"/>
                    <w:szCs w:val="20"/>
                  </w:rPr>
                  <w:t>9871 Seeboden</w:t>
                </w:r>
              </w:p>
              <w:p w:rsidR="002E299D" w:rsidRPr="00D85E25" w:rsidRDefault="002E299D" w:rsidP="00466E28">
                <w:pPr>
                  <w:tabs>
                    <w:tab w:val="left" w:pos="434"/>
                  </w:tabs>
                  <w:rPr>
                    <w:rFonts w:ascii="Arial" w:hAnsi="Arial" w:cs="Arial"/>
                    <w:szCs w:val="16"/>
                  </w:rPr>
                </w:pPr>
              </w:p>
              <w:p w:rsidR="002E299D" w:rsidRPr="002D725E" w:rsidRDefault="002E299D" w:rsidP="00466E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725E">
                  <w:rPr>
                    <w:rFonts w:ascii="Arial" w:hAnsi="Arial" w:cs="Arial"/>
                    <w:sz w:val="16"/>
                    <w:szCs w:val="16"/>
                  </w:rPr>
                  <w:t xml:space="preserve">Telefon: </w:t>
                </w:r>
                <w:r w:rsidRPr="002D725E">
                  <w:rPr>
                    <w:rFonts w:ascii="Arial" w:hAnsi="Arial" w:cs="Arial"/>
                    <w:sz w:val="16"/>
                    <w:szCs w:val="16"/>
                  </w:rPr>
                  <w:tab/>
                  <w:t>04762 81236</w:t>
                </w:r>
              </w:p>
              <w:p w:rsidR="002E299D" w:rsidRPr="002D725E" w:rsidRDefault="002E299D" w:rsidP="00466E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725E">
                  <w:rPr>
                    <w:rFonts w:ascii="Arial" w:hAnsi="Arial" w:cs="Arial"/>
                    <w:sz w:val="16"/>
                    <w:szCs w:val="16"/>
                  </w:rPr>
                  <w:t xml:space="preserve">Telefax: </w:t>
                </w:r>
                <w:r w:rsidRPr="002D725E">
                  <w:rPr>
                    <w:rFonts w:ascii="Arial" w:hAnsi="Arial" w:cs="Arial"/>
                    <w:sz w:val="16"/>
                    <w:szCs w:val="16"/>
                  </w:rPr>
                  <w:tab/>
                  <w:t>04762 81236-5</w:t>
                </w:r>
              </w:p>
              <w:p w:rsidR="002E299D" w:rsidRPr="002D725E" w:rsidRDefault="002E299D" w:rsidP="00466E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2D725E">
                  <w:rPr>
                    <w:rFonts w:ascii="Arial" w:hAnsi="Arial" w:cs="Arial"/>
                    <w:sz w:val="16"/>
                    <w:szCs w:val="16"/>
                  </w:rPr>
                  <w:t>E-Mail:</w:t>
                </w:r>
                <w:r w:rsidRPr="002D725E"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hyperlink r:id="rId1" w:history="1">
                  <w:r w:rsidRPr="00034E4C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>seeboden@kath-pfarre-kaernten.at</w:t>
                  </w:r>
                </w:hyperlink>
              </w:p>
              <w:p w:rsidR="002E299D" w:rsidRPr="00374CF1" w:rsidRDefault="002E299D" w:rsidP="00466E28">
                <w:pPr>
                  <w:rPr>
                    <w:rFonts w:ascii="Arial" w:hAnsi="Arial" w:cs="Arial"/>
                    <w:sz w:val="16"/>
                    <w:szCs w:val="16"/>
                  </w:rPr>
                </w:pPr>
              </w:p>
              <w:p w:rsidR="002E299D" w:rsidRPr="002D725E" w:rsidRDefault="00774298" w:rsidP="00466E28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hyperlink r:id="rId2" w:history="1">
                  <w:r w:rsidR="002E299D" w:rsidRPr="007D16C1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>www.kath-kirche-kaernten.at/treffling</w:t>
                  </w:r>
                </w:hyperlink>
                <w:r w:rsidR="002E299D"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</w:p>
              <w:p w:rsidR="002E299D" w:rsidRPr="002E299D" w:rsidRDefault="002E299D" w:rsidP="00466E28">
                <w:pPr>
                  <w:rPr>
                    <w:rFonts w:ascii="Tahoma" w:hAnsi="Tahoma" w:cs="Tahoma"/>
                    <w:sz w:val="16"/>
                    <w:szCs w:val="16"/>
                  </w:rPr>
                </w:pPr>
              </w:p>
              <w:p w:rsidR="002E299D" w:rsidRPr="002E299D" w:rsidRDefault="002E299D" w:rsidP="00EF599D">
                <w:pPr>
                  <w:rPr>
                    <w:rFonts w:ascii="Tahoma" w:hAnsi="Tahoma" w:cs="Tahoma"/>
                    <w:sz w:val="16"/>
                    <w:szCs w:val="16"/>
                  </w:rPr>
                </w:pPr>
              </w:p>
              <w:p w:rsidR="002E299D" w:rsidRDefault="002E299D" w:rsidP="00EF599D">
                <w:pPr>
                  <w:rPr>
                    <w:rFonts w:ascii="Tahoma" w:hAnsi="Tahoma" w:cs="Tahoma"/>
                    <w:sz w:val="16"/>
                    <w:szCs w:val="16"/>
                  </w:rPr>
                </w:pPr>
              </w:p>
            </w:txbxContent>
          </v:textbox>
        </v:shape>
      </w:pict>
    </w:r>
    <w:r w:rsidR="002E299D">
      <w:rPr>
        <w:noProof/>
        <w:sz w:val="26"/>
        <w:szCs w:val="26"/>
        <w:lang w:val="de-AT" w:eastAsia="de-A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0</wp:posOffset>
          </wp:positionV>
          <wp:extent cx="1691640" cy="257810"/>
          <wp:effectExtent l="19050" t="0" r="3810" b="0"/>
          <wp:wrapTight wrapText="bothSides">
            <wp:wrapPolygon edited="0">
              <wp:start x="-243" y="0"/>
              <wp:lineTo x="-243" y="20749"/>
              <wp:lineTo x="21649" y="20749"/>
              <wp:lineTo x="21649" y="0"/>
              <wp:lineTo x="-243" y="0"/>
            </wp:wrapPolygon>
          </wp:wrapTight>
          <wp:docPr id="11" name="Bild 2" descr="http://www.kath-kirche-kaernten.at/images/themenbilder/KK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http://www.kath-kirche-kaernten.at/images/themenbilder/KKK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257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74298">
      <w:rPr>
        <w:rFonts w:ascii="Arial" w:hAnsi="Arial" w:cs="Arial"/>
        <w:b/>
        <w:noProof/>
        <w:sz w:val="26"/>
        <w:szCs w:val="26"/>
      </w:rPr>
      <w:pict>
        <v:line id="_x0000_s2054" style="position:absolute;left:0;text-align:left;z-index:251659264;mso-position-horizontal-relative:text;mso-position-vertical-relative:text" from="-1in,363.75pt" to="-54pt,363.75pt" strokecolor="#3a7728" strokeweight=".25pt"/>
      </w:pict>
    </w:r>
    <w:r w:rsidRPr="00774298">
      <w:rPr>
        <w:rFonts w:ascii="Arial" w:hAnsi="Arial" w:cs="Arial"/>
        <w:b/>
        <w:noProof/>
        <w:sz w:val="26"/>
        <w:szCs w:val="26"/>
      </w:rPr>
      <w:pict>
        <v:line id="_x0000_s2053" style="position:absolute;left:0;text-align:left;z-index:251658240;mso-position-horizontal-relative:text;mso-position-vertical-relative:text" from="-1in,219.6pt" to="-54pt,219.6pt" strokecolor="#3a7728" strokeweight=".25pt"/>
      </w:pict>
    </w:r>
  </w:p>
  <w:p w:rsidR="002E299D" w:rsidRDefault="002E299D" w:rsidP="005C13AC">
    <w:pPr>
      <w:pStyle w:val="Kopfzeile"/>
      <w:tabs>
        <w:tab w:val="left" w:pos="4536"/>
      </w:tabs>
      <w:ind w:right="22"/>
      <w:jc w:val="right"/>
      <w:rPr>
        <w:noProof/>
        <w:sz w:val="24"/>
        <w:lang w:val="de-AT" w:eastAsia="de-AT"/>
      </w:rPr>
    </w:pPr>
  </w:p>
  <w:p w:rsidR="002E299D" w:rsidRPr="00B60305" w:rsidRDefault="002E299D" w:rsidP="00D70451">
    <w:pPr>
      <w:pStyle w:val="Kopfzeile"/>
      <w:tabs>
        <w:tab w:val="clear" w:pos="4536"/>
        <w:tab w:val="clear" w:pos="9072"/>
        <w:tab w:val="right" w:pos="8820"/>
      </w:tabs>
      <w:ind w:right="22"/>
      <w:jc w:val="right"/>
      <w:rPr>
        <w:sz w:val="28"/>
        <w:szCs w:val="28"/>
      </w:rPr>
    </w:pPr>
    <w:r>
      <w:rPr>
        <w:noProof/>
        <w:lang w:val="de-AT" w:eastAsia="de-AT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D" w:rsidRDefault="002E299D">
    <w:pPr>
      <w:pStyle w:val="Kopfzeile"/>
      <w:ind w:right="-1964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99D" w:rsidRPr="00B60305" w:rsidRDefault="00774298" w:rsidP="008F32DC">
    <w:pPr>
      <w:pStyle w:val="Kopfzeile"/>
      <w:tabs>
        <w:tab w:val="clear" w:pos="4536"/>
        <w:tab w:val="clear" w:pos="9072"/>
        <w:tab w:val="left" w:pos="8460"/>
      </w:tabs>
      <w:ind w:right="22"/>
      <w:jc w:val="right"/>
      <w:rPr>
        <w:sz w:val="28"/>
        <w:szCs w:val="28"/>
      </w:rPr>
    </w:pPr>
    <w:r w:rsidRPr="00774298">
      <w:rPr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6pt;margin-top:75.6pt;width:2in;height:117.4pt;z-index:251656192" filled="f" stroked="f">
          <v:textbox style="mso-next-textbox:#_x0000_s2051">
            <w:txbxContent>
              <w:p w:rsidR="002E299D" w:rsidRPr="008F32DC" w:rsidRDefault="002E299D" w:rsidP="00EF599D">
                <w:pPr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«myCompanyName»</w:t>
                </w:r>
              </w:p>
              <w:p w:rsidR="002E299D" w:rsidRPr="008F32DC" w:rsidRDefault="002E299D" w:rsidP="00EF599D">
                <w:pPr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«myStreet»</w:t>
                </w:r>
                <w:r w:rsidRPr="008F32DC">
                  <w:rPr>
                    <w:rFonts w:ascii="Tahoma" w:hAnsi="Tahoma" w:cs="Tahoma"/>
                    <w:sz w:val="16"/>
                    <w:szCs w:val="16"/>
                    <w:lang w:val="en-GB"/>
                  </w:rPr>
                  <w:t xml:space="preserve"> </w:t>
                </w: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«myStreetNumber»</w:t>
                </w:r>
              </w:p>
              <w:p w:rsidR="002E299D" w:rsidRPr="008F32DC" w:rsidRDefault="002E299D" w:rsidP="00EF599D">
                <w:pPr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«myAreaCode»</w:t>
                </w:r>
                <w:r w:rsidRPr="008F32DC">
                  <w:rPr>
                    <w:rFonts w:ascii="Tahoma" w:hAnsi="Tahoma" w:cs="Tahoma"/>
                    <w:sz w:val="16"/>
                    <w:szCs w:val="16"/>
                    <w:lang w:val="en-GB"/>
                  </w:rPr>
                  <w:t xml:space="preserve"> </w:t>
                </w: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«myCity»</w:t>
                </w:r>
              </w:p>
              <w:p w:rsidR="002E299D" w:rsidRPr="008F32DC" w:rsidRDefault="002E299D" w:rsidP="00A8063A">
                <w:pPr>
                  <w:tabs>
                    <w:tab w:val="left" w:pos="434"/>
                  </w:tabs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</w:p>
              <w:p w:rsidR="002E299D" w:rsidRPr="008F32DC" w:rsidRDefault="002E299D" w:rsidP="00A8063A">
                <w:pPr>
                  <w:tabs>
                    <w:tab w:val="left" w:pos="434"/>
                  </w:tabs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  <w:r w:rsidRPr="008F32DC">
                  <w:rPr>
                    <w:rFonts w:ascii="Tahoma" w:hAnsi="Tahoma" w:cs="Tahoma"/>
                    <w:sz w:val="16"/>
                    <w:szCs w:val="16"/>
                    <w:lang w:val="en-GB"/>
                  </w:rPr>
                  <w:t>Tel.:</w:t>
                </w:r>
                <w:r w:rsidRPr="008F32DC">
                  <w:rPr>
                    <w:rFonts w:ascii="Tahoma" w:hAnsi="Tahoma" w:cs="Tahoma"/>
                    <w:sz w:val="16"/>
                    <w:szCs w:val="16"/>
                    <w:lang w:val="en-GB"/>
                  </w:rPr>
                  <w:tab/>
                </w: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«myTelephone»</w:t>
                </w:r>
              </w:p>
              <w:p w:rsidR="002E299D" w:rsidRPr="008F32DC" w:rsidRDefault="002E299D" w:rsidP="00A8063A">
                <w:pPr>
                  <w:tabs>
                    <w:tab w:val="left" w:pos="434"/>
                  </w:tabs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  <w:proofErr w:type="gramStart"/>
                <w:r w:rsidRPr="008F32DC">
                  <w:rPr>
                    <w:rFonts w:ascii="Tahoma" w:hAnsi="Tahoma" w:cs="Tahoma"/>
                    <w:sz w:val="16"/>
                    <w:szCs w:val="16"/>
                    <w:lang w:val="en-GB"/>
                  </w:rPr>
                  <w:t>Fax.:</w:t>
                </w:r>
                <w:proofErr w:type="gramEnd"/>
                <w:r w:rsidRPr="008F32DC">
                  <w:rPr>
                    <w:rFonts w:ascii="Tahoma" w:hAnsi="Tahoma" w:cs="Tahoma"/>
                    <w:sz w:val="16"/>
                    <w:szCs w:val="16"/>
                    <w:lang w:val="en-GB"/>
                  </w:rPr>
                  <w:tab/>
                </w: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«myFax»</w:t>
                </w:r>
              </w:p>
              <w:p w:rsidR="002E299D" w:rsidRPr="008F32DC" w:rsidRDefault="002E299D" w:rsidP="00EF599D">
                <w:pPr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</w:p>
              <w:p w:rsidR="002E299D" w:rsidRPr="008F32DC" w:rsidRDefault="002E299D" w:rsidP="00EF599D">
                <w:pPr>
                  <w:rPr>
                    <w:rFonts w:ascii="Tahoma" w:hAnsi="Tahoma" w:cs="Tahoma"/>
                    <w:sz w:val="16"/>
                    <w:szCs w:val="16"/>
                    <w:lang w:val="en-GB"/>
                  </w:rPr>
                </w:pPr>
                <w:r>
                  <w:rPr>
                    <w:rFonts w:ascii="Tahoma" w:hAnsi="Tahoma" w:cs="Tahoma"/>
                    <w:noProof/>
                    <w:sz w:val="16"/>
                    <w:szCs w:val="16"/>
                    <w:lang w:val="en-GB"/>
                  </w:rPr>
                  <w:t>«myWebpage»</w:t>
                </w:r>
              </w:p>
              <w:p w:rsidR="002E299D" w:rsidRDefault="002E299D" w:rsidP="00EF599D">
                <w:pPr>
                  <w:rPr>
                    <w:rFonts w:ascii="Tahoma" w:hAnsi="Tahoma" w:cs="Tahoma"/>
                    <w:sz w:val="16"/>
                    <w:szCs w:val="16"/>
                  </w:rPr>
                </w:pPr>
                <w:r>
                  <w:rPr>
                    <w:rFonts w:ascii="Tahoma" w:hAnsi="Tahoma" w:cs="Tahoma"/>
                    <w:noProof/>
                    <w:sz w:val="16"/>
                    <w:szCs w:val="16"/>
                  </w:rPr>
                  <w:t>«myEmail»</w:t>
                </w:r>
              </w:p>
            </w:txbxContent>
          </v:textbox>
        </v:shape>
      </w:pict>
    </w:r>
    <w:r w:rsidRPr="00774298">
      <w:rPr>
        <w:noProof/>
        <w:sz w:val="28"/>
        <w:szCs w:val="28"/>
      </w:rPr>
      <w:pict>
        <v:shape id="_x0000_s2052" type="#_x0000_t202" style="position:absolute;left:0;text-align:left;margin-left:-9pt;margin-top:75.6pt;width:297pt;height:17.6pt;z-index:251657216" filled="f" stroked="f">
          <v:textbox style="mso-next-textbox:#_x0000_s2052">
            <w:txbxContent>
              <w:p w:rsidR="002E299D" w:rsidRPr="00AA1D52" w:rsidRDefault="002E299D">
                <w:pPr>
                  <w:pStyle w:val="Kopfzeile"/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</w:pPr>
                <w:r w:rsidRPr="00AA1D52">
                  <w:rPr>
                    <w:rFonts w:ascii="Tahoma" w:hAnsi="Tahoma" w:cs="Tahoma"/>
                    <w:noProof/>
                    <w:color w:val="000000"/>
                    <w:sz w:val="12"/>
                    <w:szCs w:val="12"/>
                    <w:lang w:val="en-GB"/>
                  </w:rPr>
                  <w:t>«myCompanyName»</w:t>
                </w:r>
                <w:r w:rsidRPr="00AA1D52"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  <w:t xml:space="preserve"> </w:t>
                </w:r>
                <w:r w:rsidRPr="005A4847">
                  <w:rPr>
                    <w:rFonts w:ascii="Tahoma" w:hAnsi="Tahoma" w:cs="Tahoma"/>
                    <w:color w:val="000000"/>
                    <w:sz w:val="12"/>
                    <w:szCs w:val="12"/>
                  </w:rPr>
                  <w:sym w:font="Symbol" w:char="F0D7"/>
                </w:r>
                <w:r w:rsidRPr="00AA1D52"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  <w:t xml:space="preserve"> </w:t>
                </w:r>
                <w:r w:rsidRPr="00AA1D52">
                  <w:rPr>
                    <w:rFonts w:ascii="Tahoma" w:hAnsi="Tahoma" w:cs="Tahoma"/>
                    <w:noProof/>
                    <w:color w:val="000000"/>
                    <w:sz w:val="12"/>
                    <w:szCs w:val="12"/>
                    <w:lang w:val="en-GB"/>
                  </w:rPr>
                  <w:t>«myStreet»</w:t>
                </w:r>
                <w:r w:rsidRPr="00AA1D52"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  <w:t xml:space="preserve"> </w:t>
                </w:r>
                <w:r w:rsidRPr="00AA1D52">
                  <w:rPr>
                    <w:rFonts w:ascii="Tahoma" w:hAnsi="Tahoma" w:cs="Tahoma"/>
                    <w:noProof/>
                    <w:color w:val="000000"/>
                    <w:sz w:val="12"/>
                    <w:szCs w:val="12"/>
                    <w:lang w:val="en-GB"/>
                  </w:rPr>
                  <w:t>«myStreetNumber»</w:t>
                </w:r>
                <w:r w:rsidRPr="00AA1D52"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  <w:t xml:space="preserve"> </w:t>
                </w:r>
                <w:r w:rsidRPr="005A4847">
                  <w:rPr>
                    <w:rFonts w:ascii="Tahoma" w:hAnsi="Tahoma" w:cs="Tahoma"/>
                    <w:color w:val="000000"/>
                    <w:sz w:val="12"/>
                    <w:szCs w:val="12"/>
                  </w:rPr>
                  <w:sym w:font="Symbol" w:char="F0D7"/>
                </w:r>
                <w:r w:rsidRPr="00AA1D52"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  <w:t xml:space="preserve"> </w:t>
                </w:r>
                <w:r w:rsidRPr="00AA1D52">
                  <w:rPr>
                    <w:rFonts w:ascii="Tahoma" w:hAnsi="Tahoma" w:cs="Tahoma"/>
                    <w:noProof/>
                    <w:color w:val="000000"/>
                    <w:sz w:val="12"/>
                    <w:szCs w:val="12"/>
                    <w:lang w:val="en-GB"/>
                  </w:rPr>
                  <w:t>«myAreaCode»</w:t>
                </w:r>
                <w:r w:rsidRPr="00AA1D52">
                  <w:rPr>
                    <w:rFonts w:ascii="Tahoma" w:hAnsi="Tahoma" w:cs="Tahoma"/>
                    <w:color w:val="000000"/>
                    <w:sz w:val="12"/>
                    <w:szCs w:val="12"/>
                    <w:lang w:val="en-GB"/>
                  </w:rPr>
                  <w:t xml:space="preserve"> </w:t>
                </w:r>
                <w:r w:rsidRPr="00AA1D52">
                  <w:rPr>
                    <w:rFonts w:ascii="Tahoma" w:hAnsi="Tahoma" w:cs="Tahoma"/>
                    <w:noProof/>
                    <w:color w:val="000000"/>
                    <w:sz w:val="12"/>
                    <w:szCs w:val="12"/>
                    <w:lang w:val="en-GB"/>
                  </w:rPr>
                  <w:t>«myCity»</w:t>
                </w:r>
              </w:p>
            </w:txbxContent>
          </v:textbox>
        </v:shape>
      </w:pict>
    </w:r>
    <w:r w:rsidRPr="00774298">
      <w:rPr>
        <w:noProof/>
        <w:sz w:val="28"/>
        <w:szCs w:val="28"/>
      </w:rPr>
      <w:pict>
        <v:line id="_x0000_s2050" style="position:absolute;left:0;text-align:left;z-index:251655168" from="-1in,363.75pt" to="-54pt,363.75pt" strokecolor="#3a7728" strokeweight=".25pt"/>
      </w:pict>
    </w:r>
    <w:r w:rsidRPr="00774298">
      <w:rPr>
        <w:noProof/>
        <w:sz w:val="28"/>
        <w:szCs w:val="28"/>
      </w:rPr>
      <w:pict>
        <v:line id="_x0000_s2049" style="position:absolute;left:0;text-align:left;z-index:251654144" from="-1in,219.6pt" to="-54pt,219.6pt" strokecolor="#3a7728" strokeweight=".25pt"/>
      </w:pict>
    </w:r>
    <w:r w:rsidR="002E299D">
      <w:rPr>
        <w:noProof/>
        <w:sz w:val="28"/>
        <w:szCs w:val="28"/>
      </w:rPr>
      <w:t>«myCompanyName»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E77EE"/>
    <w:multiLevelType w:val="hybridMultilevel"/>
    <w:tmpl w:val="6A7C8F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attachedTemplate r:id="rId1"/>
  <w:stylePaneFormatFilter w:val="3F01"/>
  <w:mailMerge>
    <w:mainDocumentType w:val="formLetters"/>
    <w:linkToQuery/>
    <w:dataType w:val="textFile"/>
    <w:connectString w:val=""/>
    <w:query w:val="SELECT * FROM C:\Users\Pfarre Seeboden\Documents\winword\FIRMUNG\Firmung_2017\Adressen_Seeboden_Firmlinge_2016_17.docx"/>
    <w:dataSource r:id="rId2"/>
    <w:odso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  <w:fieldMapData>
        <w:column w:val="0"/>
        <w:lid w:val="de-AT"/>
      </w:fieldMapData>
    </w:odso>
  </w:mailMerge>
  <w:defaultTabStop w:val="708"/>
  <w:hyphenationZone w:val="425"/>
  <w:noPunctuationKerning/>
  <w:characterSpacingControl w:val="doNotCompress"/>
  <w:hdrShapeDefaults>
    <o:shapedefaults v:ext="edit" spidmax="2058">
      <o:colormru v:ext="edit" colors="#234f33,#3a7728,#ddd,#f0f0f0,#f5f5f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5FDE"/>
    <w:rsid w:val="000170CE"/>
    <w:rsid w:val="00021F0F"/>
    <w:rsid w:val="000270F6"/>
    <w:rsid w:val="000314A6"/>
    <w:rsid w:val="00083293"/>
    <w:rsid w:val="000914C8"/>
    <w:rsid w:val="000A292B"/>
    <w:rsid w:val="000C02E4"/>
    <w:rsid w:val="000D6284"/>
    <w:rsid w:val="00103928"/>
    <w:rsid w:val="00127169"/>
    <w:rsid w:val="0013304D"/>
    <w:rsid w:val="00155A88"/>
    <w:rsid w:val="00174FB9"/>
    <w:rsid w:val="001827E2"/>
    <w:rsid w:val="001A0E6C"/>
    <w:rsid w:val="001B1530"/>
    <w:rsid w:val="0020147D"/>
    <w:rsid w:val="00232527"/>
    <w:rsid w:val="00233C65"/>
    <w:rsid w:val="00252FE3"/>
    <w:rsid w:val="00260285"/>
    <w:rsid w:val="002A24AC"/>
    <w:rsid w:val="002A57BB"/>
    <w:rsid w:val="002A5AA3"/>
    <w:rsid w:val="002C35A5"/>
    <w:rsid w:val="002D725E"/>
    <w:rsid w:val="002E299D"/>
    <w:rsid w:val="002F22D0"/>
    <w:rsid w:val="003178B8"/>
    <w:rsid w:val="0036451D"/>
    <w:rsid w:val="00374CF1"/>
    <w:rsid w:val="00381CEC"/>
    <w:rsid w:val="00396CD0"/>
    <w:rsid w:val="003C3B38"/>
    <w:rsid w:val="003E53C8"/>
    <w:rsid w:val="004006AA"/>
    <w:rsid w:val="00405CBE"/>
    <w:rsid w:val="00424492"/>
    <w:rsid w:val="00437AA4"/>
    <w:rsid w:val="00437CEF"/>
    <w:rsid w:val="0044789C"/>
    <w:rsid w:val="0046278B"/>
    <w:rsid w:val="00466E28"/>
    <w:rsid w:val="00477829"/>
    <w:rsid w:val="0048113B"/>
    <w:rsid w:val="004A0A3F"/>
    <w:rsid w:val="004C31F4"/>
    <w:rsid w:val="004C334B"/>
    <w:rsid w:val="004E3A8E"/>
    <w:rsid w:val="004F2D5B"/>
    <w:rsid w:val="004F4117"/>
    <w:rsid w:val="00510D5B"/>
    <w:rsid w:val="00521020"/>
    <w:rsid w:val="00541949"/>
    <w:rsid w:val="005456E4"/>
    <w:rsid w:val="00572D4B"/>
    <w:rsid w:val="00584488"/>
    <w:rsid w:val="005856B5"/>
    <w:rsid w:val="005902F1"/>
    <w:rsid w:val="005A4847"/>
    <w:rsid w:val="005C13AC"/>
    <w:rsid w:val="005F3B46"/>
    <w:rsid w:val="005F76F3"/>
    <w:rsid w:val="00647AF1"/>
    <w:rsid w:val="00657407"/>
    <w:rsid w:val="00661ECE"/>
    <w:rsid w:val="00671867"/>
    <w:rsid w:val="006724AA"/>
    <w:rsid w:val="006775BE"/>
    <w:rsid w:val="0068384D"/>
    <w:rsid w:val="00685AF5"/>
    <w:rsid w:val="0069591F"/>
    <w:rsid w:val="00696CC0"/>
    <w:rsid w:val="006A0D8A"/>
    <w:rsid w:val="006C6A56"/>
    <w:rsid w:val="006D1BF4"/>
    <w:rsid w:val="006E07D7"/>
    <w:rsid w:val="006E4893"/>
    <w:rsid w:val="00700E6A"/>
    <w:rsid w:val="00707414"/>
    <w:rsid w:val="007135F3"/>
    <w:rsid w:val="00714E41"/>
    <w:rsid w:val="00724C79"/>
    <w:rsid w:val="007345A7"/>
    <w:rsid w:val="00743AA8"/>
    <w:rsid w:val="0075678A"/>
    <w:rsid w:val="00774298"/>
    <w:rsid w:val="00776254"/>
    <w:rsid w:val="00782F84"/>
    <w:rsid w:val="00792EBD"/>
    <w:rsid w:val="007B1F91"/>
    <w:rsid w:val="007B2805"/>
    <w:rsid w:val="007C532E"/>
    <w:rsid w:val="007C79BF"/>
    <w:rsid w:val="007D2B93"/>
    <w:rsid w:val="007D7D0E"/>
    <w:rsid w:val="007F4AF9"/>
    <w:rsid w:val="007F5BF3"/>
    <w:rsid w:val="00803B4B"/>
    <w:rsid w:val="00805D0D"/>
    <w:rsid w:val="008106C9"/>
    <w:rsid w:val="0081364F"/>
    <w:rsid w:val="00840663"/>
    <w:rsid w:val="0087516B"/>
    <w:rsid w:val="00897FE0"/>
    <w:rsid w:val="008D2552"/>
    <w:rsid w:val="008F1FF5"/>
    <w:rsid w:val="008F32DC"/>
    <w:rsid w:val="008F330F"/>
    <w:rsid w:val="009120AE"/>
    <w:rsid w:val="00951B43"/>
    <w:rsid w:val="00977378"/>
    <w:rsid w:val="00985DC5"/>
    <w:rsid w:val="009E4D83"/>
    <w:rsid w:val="009E66D3"/>
    <w:rsid w:val="00A03E97"/>
    <w:rsid w:val="00A17D7B"/>
    <w:rsid w:val="00A21733"/>
    <w:rsid w:val="00A305A0"/>
    <w:rsid w:val="00A41045"/>
    <w:rsid w:val="00A4205B"/>
    <w:rsid w:val="00A42F66"/>
    <w:rsid w:val="00A776CA"/>
    <w:rsid w:val="00A8063A"/>
    <w:rsid w:val="00AA1D52"/>
    <w:rsid w:val="00AC1067"/>
    <w:rsid w:val="00AC232E"/>
    <w:rsid w:val="00AC292B"/>
    <w:rsid w:val="00AD158D"/>
    <w:rsid w:val="00AE3855"/>
    <w:rsid w:val="00B06F7E"/>
    <w:rsid w:val="00B30548"/>
    <w:rsid w:val="00B32266"/>
    <w:rsid w:val="00B345F7"/>
    <w:rsid w:val="00B51C44"/>
    <w:rsid w:val="00B53E4C"/>
    <w:rsid w:val="00B56F2D"/>
    <w:rsid w:val="00B60305"/>
    <w:rsid w:val="00B63B87"/>
    <w:rsid w:val="00B65FDE"/>
    <w:rsid w:val="00B932EA"/>
    <w:rsid w:val="00BA21EF"/>
    <w:rsid w:val="00BB27FE"/>
    <w:rsid w:val="00BE6726"/>
    <w:rsid w:val="00C1181A"/>
    <w:rsid w:val="00C31372"/>
    <w:rsid w:val="00C32C0C"/>
    <w:rsid w:val="00C515E6"/>
    <w:rsid w:val="00C924AD"/>
    <w:rsid w:val="00C92A3D"/>
    <w:rsid w:val="00CB5491"/>
    <w:rsid w:val="00CB6726"/>
    <w:rsid w:val="00CC7D1A"/>
    <w:rsid w:val="00CD06CC"/>
    <w:rsid w:val="00CD2A9B"/>
    <w:rsid w:val="00CF032C"/>
    <w:rsid w:val="00CF1239"/>
    <w:rsid w:val="00D05FB5"/>
    <w:rsid w:val="00D13335"/>
    <w:rsid w:val="00D17BDC"/>
    <w:rsid w:val="00D223C9"/>
    <w:rsid w:val="00D35DB1"/>
    <w:rsid w:val="00D52EBD"/>
    <w:rsid w:val="00D562AE"/>
    <w:rsid w:val="00D62576"/>
    <w:rsid w:val="00D67853"/>
    <w:rsid w:val="00D70451"/>
    <w:rsid w:val="00D85E25"/>
    <w:rsid w:val="00DB0ADF"/>
    <w:rsid w:val="00DF0C38"/>
    <w:rsid w:val="00DF5656"/>
    <w:rsid w:val="00E00BF3"/>
    <w:rsid w:val="00E07E4D"/>
    <w:rsid w:val="00EF58A5"/>
    <w:rsid w:val="00EF599D"/>
    <w:rsid w:val="00F04303"/>
    <w:rsid w:val="00F2316F"/>
    <w:rsid w:val="00F23A5B"/>
    <w:rsid w:val="00F37E11"/>
    <w:rsid w:val="00F51079"/>
    <w:rsid w:val="00F53D75"/>
    <w:rsid w:val="00F62633"/>
    <w:rsid w:val="00F75D6F"/>
    <w:rsid w:val="00F7729A"/>
    <w:rsid w:val="00F77EE9"/>
    <w:rsid w:val="00FB031D"/>
    <w:rsid w:val="00FB1CB3"/>
    <w:rsid w:val="00FD0D77"/>
    <w:rsid w:val="00FD6124"/>
    <w:rsid w:val="00FF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>
      <o:colormru v:ext="edit" colors="#234f33,#3a7728,#ddd,#f0f0f0,#f5f5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232E"/>
    <w:rPr>
      <w:rFonts w:ascii="FrnkGothITC Bk BT" w:hAnsi="FrnkGothITC Bk BT"/>
      <w:sz w:val="1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AC232E"/>
    <w:pPr>
      <w:keepNext/>
      <w:framePr w:hSpace="141" w:wrap="around" w:vAnchor="text" w:hAnchor="text" w:y="1"/>
      <w:suppressOverlap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C232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AC232E"/>
    <w:pPr>
      <w:tabs>
        <w:tab w:val="center" w:pos="4536"/>
        <w:tab w:val="right" w:pos="9072"/>
      </w:tabs>
    </w:pPr>
  </w:style>
  <w:style w:type="character" w:styleId="Hyperlink">
    <w:name w:val="Hyperlink"/>
    <w:rsid w:val="00B51C44"/>
    <w:rPr>
      <w:color w:val="0000FF"/>
      <w:u w:val="single"/>
    </w:rPr>
  </w:style>
  <w:style w:type="table" w:customStyle="1" w:styleId="Tabellenraster">
    <w:name w:val="Tabellenraster"/>
    <w:basedOn w:val="NormaleTabelle"/>
    <w:rsid w:val="005A4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rsid w:val="007135F3"/>
    <w:pPr>
      <w:spacing w:before="100" w:beforeAutospacing="1" w:after="100" w:afterAutospacing="1"/>
    </w:pPr>
    <w:rPr>
      <w:rFonts w:ascii="Times New Roman" w:eastAsia="SimSun" w:hAnsi="Times New Roman"/>
      <w:sz w:val="24"/>
      <w:lang w:eastAsia="zh-CN"/>
    </w:rPr>
  </w:style>
  <w:style w:type="character" w:customStyle="1" w:styleId="productname">
    <w:name w:val="productname"/>
    <w:rsid w:val="007135F3"/>
    <w:rPr>
      <w:rFonts w:ascii="Arial" w:hAnsi="Arial" w:cs="Arial" w:hint="default"/>
      <w:b/>
      <w:bCs/>
      <w:color w:val="209CEF"/>
      <w:sz w:val="17"/>
      <w:szCs w:val="17"/>
    </w:rPr>
  </w:style>
  <w:style w:type="character" w:styleId="BesuchterHyperlink">
    <w:name w:val="FollowedHyperlink"/>
    <w:rsid w:val="007135F3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CB5491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CB5491"/>
    <w:rPr>
      <w:rFonts w:ascii="Tahoma" w:hAnsi="Tahoma" w:cs="Tahoma"/>
      <w:sz w:val="16"/>
      <w:szCs w:val="16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6E07D7"/>
    <w:rPr>
      <w:rFonts w:ascii="FrnkGothITC Bk BT" w:hAnsi="FrnkGothITC Bk BT"/>
      <w:sz w:val="18"/>
      <w:szCs w:val="24"/>
      <w:lang w:val="de-DE" w:eastAsia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65F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B65FDE"/>
    <w:rPr>
      <w:rFonts w:ascii="FrnkGothITC Bk BT" w:hAnsi="FrnkGothITC Bk BT"/>
      <w:b/>
      <w:bCs/>
      <w:i/>
      <w:iCs/>
      <w:color w:val="4F81BD" w:themeColor="accent1"/>
      <w:sz w:val="18"/>
      <w:szCs w:val="24"/>
      <w:lang w:val="de-DE" w:eastAsia="de-DE"/>
    </w:rPr>
  </w:style>
  <w:style w:type="character" w:styleId="IntensiveHervorhebung">
    <w:name w:val="Intense Emphasis"/>
    <w:basedOn w:val="Absatz-Standardschriftart"/>
    <w:uiPriority w:val="21"/>
    <w:qFormat/>
    <w:rsid w:val="000C02E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kath-kirche-kaernten.at/treffling" TargetMode="External"/><Relationship Id="rId1" Type="http://schemas.openxmlformats.org/officeDocument/2006/relationships/hyperlink" Target="mailto:seeboden@kath-pfarre-kaernten.at" TargetMode="Externa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Pfarre%20Seeboden\Documents\winword\FIRMUNG\Firmung_2017\Adressen_Seeboden_Firmlinge_2016_17.docx" TargetMode="External"/><Relationship Id="rId1" Type="http://schemas.openxmlformats.org/officeDocument/2006/relationships/attachedTemplate" Target="file:///C:\Users\Pfarre%20Seeboden\Documents\winword\Briefpapier_Vorlage_Lieseregg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Briefpapier_Vorlage_Lieseregg.dotx</Template>
  <TotalTime>0</TotalTime>
  <Pages>1</Pages>
  <Words>243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Vorlagen, Brief, Template, Musterbrief</vt:lpstr>
    </vt:vector>
  </TitlesOfParts>
  <Company>home</Company>
  <LinksUpToDate>false</LinksUpToDate>
  <CharactersWithSpaces>1656</CharactersWithSpaces>
  <SharedDoc>false</SharedDoc>
  <HLinks>
    <vt:vector size="12" baseType="variant">
      <vt:variant>
        <vt:i4>4653133</vt:i4>
      </vt:variant>
      <vt:variant>
        <vt:i4>3</vt:i4>
      </vt:variant>
      <vt:variant>
        <vt:i4>0</vt:i4>
      </vt:variant>
      <vt:variant>
        <vt:i4>5</vt:i4>
      </vt:variant>
      <vt:variant>
        <vt:lpwstr>http://www.kath-kirche-kaernten.at/lieseregg</vt:lpwstr>
      </vt:variant>
      <vt:variant>
        <vt:lpwstr/>
      </vt:variant>
      <vt:variant>
        <vt:i4>196657</vt:i4>
      </vt:variant>
      <vt:variant>
        <vt:i4>0</vt:i4>
      </vt:variant>
      <vt:variant>
        <vt:i4>0</vt:i4>
      </vt:variant>
      <vt:variant>
        <vt:i4>5</vt:i4>
      </vt:variant>
      <vt:variant>
        <vt:lpwstr>mailto:seeboden@kath-kirche-kaernten.at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Vorlagen, Brief, Template, Musterbrief</dc:title>
  <dc:subject>Word Vorlagen, Brief, Template, Musterbrief</dc:subject>
  <dc:creator>Pfarre Seeboden</dc:creator>
  <cp:keywords>Word Vorlagen, Brief, Template, Musterbrief</cp:keywords>
  <cp:lastModifiedBy>Pfarre Seeboden</cp:lastModifiedBy>
  <cp:revision>4</cp:revision>
  <cp:lastPrinted>2021-07-08T10:37:00Z</cp:lastPrinted>
  <dcterms:created xsi:type="dcterms:W3CDTF">2021-07-05T09:23:00Z</dcterms:created>
  <dcterms:modified xsi:type="dcterms:W3CDTF">2021-07-08T10:37:00Z</dcterms:modified>
</cp:coreProperties>
</file>